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8F89E" w14:textId="77777777" w:rsidR="00AB3714" w:rsidRDefault="00FC0862" w:rsidP="00F4390F">
      <w:pPr>
        <w:ind w:left="1416"/>
        <w:jc w:val="center"/>
        <w:rPr>
          <w:color w:val="000000"/>
          <w:sz w:val="20"/>
          <w:szCs w:val="20"/>
        </w:rPr>
      </w:pPr>
      <w:r w:rsidRPr="009156B7">
        <w:rPr>
          <w:noProof/>
          <w:sz w:val="10"/>
          <w:szCs w:val="10"/>
          <w:lang w:eastAsia="hr-HR"/>
        </w:rPr>
        <w:drawing>
          <wp:anchor distT="0" distB="0" distL="114300" distR="114300" simplePos="0" relativeHeight="251659264" behindDoc="0" locked="0" layoutInCell="1" allowOverlap="1" wp14:anchorId="2F1C7EED" wp14:editId="733E04B0">
            <wp:simplePos x="0" y="0"/>
            <wp:positionH relativeFrom="margin">
              <wp:align>left</wp:align>
            </wp:positionH>
            <wp:positionV relativeFrom="paragraph">
              <wp:posOffset>-90860</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005A197F">
        <w:rPr>
          <w:b/>
          <w:sz w:val="36"/>
          <w:szCs w:val="36"/>
        </w:rPr>
        <w:t xml:space="preserve"> </w:t>
      </w:r>
      <w:r w:rsidRPr="00820D29">
        <w:rPr>
          <w:b/>
          <w:sz w:val="36"/>
          <w:szCs w:val="36"/>
        </w:rPr>
        <w:t>DOM ZDRAVLJA POŽEŠKO-SLAVONSKE ŽUPANIJE</w:t>
      </w:r>
      <w:r w:rsidRPr="00820D29">
        <w:rPr>
          <w:b/>
          <w:sz w:val="32"/>
          <w:szCs w:val="32"/>
        </w:rPr>
        <w:br/>
      </w:r>
      <w:r w:rsidRPr="00820D29">
        <w:rPr>
          <w:b/>
          <w:sz w:val="26"/>
          <w:szCs w:val="26"/>
        </w:rPr>
        <w:t xml:space="preserve">MATIJE GUPCA 10, </w:t>
      </w:r>
      <w:r>
        <w:rPr>
          <w:b/>
          <w:sz w:val="26"/>
          <w:szCs w:val="26"/>
        </w:rPr>
        <w:t xml:space="preserve">34000 </w:t>
      </w:r>
      <w:r w:rsidRPr="00820D29">
        <w:rPr>
          <w:b/>
          <w:sz w:val="26"/>
          <w:szCs w:val="26"/>
        </w:rPr>
        <w:t>POŽEGA</w:t>
      </w:r>
      <w:r>
        <w:rPr>
          <w:b/>
          <w:sz w:val="26"/>
          <w:szCs w:val="26"/>
        </w:rPr>
        <w:br/>
      </w:r>
      <w:r w:rsidRPr="000F79BA">
        <w:rPr>
          <w:color w:val="000000"/>
          <w:sz w:val="20"/>
          <w:szCs w:val="20"/>
        </w:rPr>
        <w:t>tel</w:t>
      </w:r>
      <w:r>
        <w:rPr>
          <w:color w:val="000000"/>
          <w:sz w:val="20"/>
          <w:szCs w:val="20"/>
        </w:rPr>
        <w:t xml:space="preserve">: </w:t>
      </w:r>
      <w:r w:rsidRPr="000F79BA">
        <w:rPr>
          <w:color w:val="000000"/>
          <w:sz w:val="20"/>
          <w:szCs w:val="20"/>
        </w:rPr>
        <w:t>++385 34 311 900</w:t>
      </w:r>
      <w:r>
        <w:rPr>
          <w:color w:val="000000"/>
          <w:sz w:val="20"/>
          <w:szCs w:val="20"/>
        </w:rPr>
        <w:t xml:space="preserve">, </w:t>
      </w:r>
      <w:r w:rsidRPr="000F79BA">
        <w:rPr>
          <w:color w:val="000000"/>
          <w:sz w:val="20"/>
          <w:szCs w:val="20"/>
        </w:rPr>
        <w:t>fax</w:t>
      </w:r>
      <w:r>
        <w:rPr>
          <w:color w:val="000000"/>
          <w:sz w:val="20"/>
          <w:szCs w:val="20"/>
        </w:rPr>
        <w:t xml:space="preserve">: </w:t>
      </w:r>
      <w:r w:rsidRPr="000F79BA">
        <w:rPr>
          <w:color w:val="000000"/>
          <w:sz w:val="20"/>
          <w:szCs w:val="20"/>
        </w:rPr>
        <w:t>++385 34 311 933</w:t>
      </w:r>
      <w:r>
        <w:rPr>
          <w:color w:val="000000"/>
          <w:sz w:val="20"/>
          <w:szCs w:val="20"/>
        </w:rPr>
        <w:t>, info@dz-pozega.hr www.dz-pozega.hr</w:t>
      </w:r>
      <w:r>
        <w:rPr>
          <w:color w:val="000000"/>
          <w:sz w:val="20"/>
          <w:szCs w:val="20"/>
        </w:rPr>
        <w:br/>
      </w:r>
      <w:r w:rsidRPr="000F79BA">
        <w:rPr>
          <w:color w:val="000000"/>
          <w:sz w:val="20"/>
          <w:szCs w:val="20"/>
        </w:rPr>
        <w:t>OIB: 81205466903</w:t>
      </w:r>
      <w:r>
        <w:rPr>
          <w:color w:val="000000"/>
          <w:sz w:val="20"/>
          <w:szCs w:val="20"/>
        </w:rPr>
        <w:t xml:space="preserve">, </w:t>
      </w:r>
      <w:r w:rsidRPr="000F79BA">
        <w:rPr>
          <w:color w:val="000000"/>
          <w:sz w:val="20"/>
          <w:szCs w:val="20"/>
        </w:rPr>
        <w:t>IBAN: HR26 2500 0091 1021 8731 2</w:t>
      </w:r>
      <w:r>
        <w:rPr>
          <w:color w:val="000000"/>
          <w:sz w:val="20"/>
          <w:szCs w:val="20"/>
        </w:rPr>
        <w:t xml:space="preserve">, </w:t>
      </w:r>
      <w:r w:rsidRPr="000F79BA">
        <w:rPr>
          <w:color w:val="000000"/>
          <w:sz w:val="20"/>
          <w:szCs w:val="20"/>
        </w:rPr>
        <w:t>SWIFT: HAABHR22 Addiko Bank d.d.</w:t>
      </w:r>
    </w:p>
    <w:p w14:paraId="40F68649" w14:textId="77777777" w:rsidR="007D0998" w:rsidRDefault="007D0998" w:rsidP="00A3232C">
      <w:pPr>
        <w:jc w:val="both"/>
        <w:rPr>
          <w:color w:val="000000"/>
          <w:sz w:val="20"/>
          <w:szCs w:val="20"/>
        </w:rPr>
      </w:pPr>
    </w:p>
    <w:p w14:paraId="4C8A83E6" w14:textId="77777777" w:rsidR="004E446D" w:rsidRPr="004E446D" w:rsidRDefault="004E446D" w:rsidP="007D0998">
      <w:pPr>
        <w:ind w:firstLine="708"/>
        <w:jc w:val="both"/>
        <w:rPr>
          <w:color w:val="000000"/>
          <w:sz w:val="20"/>
          <w:szCs w:val="20"/>
        </w:rPr>
      </w:pPr>
      <w:r w:rsidRPr="004E446D">
        <w:rPr>
          <w:color w:val="000000"/>
          <w:sz w:val="20"/>
          <w:szCs w:val="20"/>
        </w:rPr>
        <w:t xml:space="preserve">Na osnovi članka 42. Statuta Doma zdravlja Požeško-slavonske županije, članka 24. Temeljenog kolektivnog ugovora za službenike i namještenike u javnim službama (NN </w:t>
      </w:r>
      <w:r w:rsidR="00860E65">
        <w:rPr>
          <w:color w:val="000000"/>
          <w:sz w:val="20"/>
          <w:szCs w:val="20"/>
        </w:rPr>
        <w:t>29/2024</w:t>
      </w:r>
      <w:r w:rsidRPr="004E446D">
        <w:rPr>
          <w:color w:val="000000"/>
          <w:sz w:val="20"/>
          <w:szCs w:val="20"/>
        </w:rPr>
        <w:t xml:space="preserve">) ravnatelj Doma zdravlja Požeško slavonske županije raspisuje </w:t>
      </w:r>
    </w:p>
    <w:p w14:paraId="78F2DF2D" w14:textId="77777777" w:rsidR="004E446D" w:rsidRPr="007D0998" w:rsidRDefault="004E446D" w:rsidP="00A3232C">
      <w:pPr>
        <w:ind w:left="3540"/>
        <w:jc w:val="both"/>
        <w:rPr>
          <w:b/>
          <w:color w:val="000000"/>
          <w:sz w:val="20"/>
          <w:szCs w:val="20"/>
        </w:rPr>
      </w:pPr>
      <w:r w:rsidRPr="007D0998">
        <w:rPr>
          <w:b/>
          <w:color w:val="000000"/>
          <w:sz w:val="20"/>
          <w:szCs w:val="20"/>
        </w:rPr>
        <w:t>J A V N I  N A T J E Č A J</w:t>
      </w:r>
    </w:p>
    <w:p w14:paraId="53B5A383" w14:textId="77777777" w:rsidR="005B2FEA" w:rsidRPr="00581D1D" w:rsidRDefault="005B2FEA" w:rsidP="005B2FEA">
      <w:pPr>
        <w:pStyle w:val="ListParagraph"/>
        <w:numPr>
          <w:ilvl w:val="0"/>
          <w:numId w:val="23"/>
        </w:numPr>
        <w:jc w:val="both"/>
        <w:rPr>
          <w:color w:val="000000"/>
          <w:sz w:val="20"/>
          <w:szCs w:val="20"/>
        </w:rPr>
      </w:pPr>
      <w:r w:rsidRPr="00581D1D">
        <w:rPr>
          <w:color w:val="000000"/>
          <w:sz w:val="20"/>
          <w:szCs w:val="20"/>
        </w:rPr>
        <w:t xml:space="preserve">za radno mjesto kliničkog psihologa/psihologa – 1 izvršitelj, na neodređeno </w:t>
      </w:r>
      <w:r>
        <w:rPr>
          <w:color w:val="000000"/>
          <w:sz w:val="20"/>
          <w:szCs w:val="20"/>
        </w:rPr>
        <w:t xml:space="preserve">puno radno </w:t>
      </w:r>
      <w:r w:rsidRPr="00581D1D">
        <w:rPr>
          <w:color w:val="000000"/>
          <w:sz w:val="20"/>
          <w:szCs w:val="20"/>
        </w:rPr>
        <w:t>vrijeme (m/ž) mjesto rada Požega</w:t>
      </w:r>
    </w:p>
    <w:p w14:paraId="7A4EC53C" w14:textId="77777777" w:rsidR="005B2FEA" w:rsidRDefault="005B2FEA" w:rsidP="005B2FEA">
      <w:pPr>
        <w:pStyle w:val="ListParagraph"/>
        <w:numPr>
          <w:ilvl w:val="0"/>
          <w:numId w:val="23"/>
        </w:numPr>
        <w:jc w:val="both"/>
        <w:rPr>
          <w:color w:val="000000"/>
          <w:sz w:val="20"/>
          <w:szCs w:val="20"/>
        </w:rPr>
      </w:pPr>
      <w:r w:rsidRPr="00581D1D">
        <w:rPr>
          <w:color w:val="000000"/>
          <w:sz w:val="20"/>
          <w:szCs w:val="20"/>
        </w:rPr>
        <w:t>za radno mjesto kliničkog psihologa/psihologa – 1 izvršitelj, na neodređeno</w:t>
      </w:r>
      <w:r>
        <w:rPr>
          <w:color w:val="000000"/>
          <w:sz w:val="20"/>
          <w:szCs w:val="20"/>
        </w:rPr>
        <w:t xml:space="preserve"> puno radno</w:t>
      </w:r>
      <w:r w:rsidRPr="00581D1D">
        <w:rPr>
          <w:color w:val="000000"/>
          <w:sz w:val="20"/>
          <w:szCs w:val="20"/>
        </w:rPr>
        <w:t xml:space="preserve"> vrijeme (m/ž) mj</w:t>
      </w:r>
      <w:r>
        <w:rPr>
          <w:color w:val="000000"/>
          <w:sz w:val="20"/>
          <w:szCs w:val="20"/>
        </w:rPr>
        <w:t>esto rada Pleternica</w:t>
      </w:r>
    </w:p>
    <w:p w14:paraId="3AF1772C" w14:textId="77777777" w:rsidR="005B2FEA" w:rsidRDefault="005B2FEA" w:rsidP="005B2FEA">
      <w:pPr>
        <w:pStyle w:val="ListParagraph"/>
        <w:numPr>
          <w:ilvl w:val="0"/>
          <w:numId w:val="23"/>
        </w:numPr>
        <w:rPr>
          <w:color w:val="000000"/>
          <w:sz w:val="20"/>
          <w:szCs w:val="20"/>
        </w:rPr>
      </w:pPr>
      <w:r>
        <w:rPr>
          <w:color w:val="000000"/>
          <w:sz w:val="20"/>
          <w:szCs w:val="20"/>
        </w:rPr>
        <w:t>za radno mjesto m</w:t>
      </w:r>
      <w:r w:rsidRPr="00581D1D">
        <w:rPr>
          <w:color w:val="000000"/>
          <w:sz w:val="20"/>
          <w:szCs w:val="20"/>
        </w:rPr>
        <w:t>edicinska sestra/tehničar opće njege,</w:t>
      </w:r>
      <w:r w:rsidRPr="001A4B1D">
        <w:rPr>
          <w:color w:val="000000"/>
          <w:sz w:val="20"/>
          <w:szCs w:val="20"/>
        </w:rPr>
        <w:t xml:space="preserve"> </w:t>
      </w:r>
      <w:r w:rsidRPr="00581D1D">
        <w:rPr>
          <w:color w:val="000000"/>
          <w:sz w:val="20"/>
          <w:szCs w:val="20"/>
        </w:rPr>
        <w:t xml:space="preserve">-1 izvršitelj/ica. na </w:t>
      </w:r>
      <w:r>
        <w:rPr>
          <w:color w:val="000000"/>
          <w:sz w:val="20"/>
          <w:szCs w:val="20"/>
        </w:rPr>
        <w:t>ne</w:t>
      </w:r>
      <w:r w:rsidRPr="00581D1D">
        <w:rPr>
          <w:color w:val="000000"/>
          <w:sz w:val="20"/>
          <w:szCs w:val="20"/>
        </w:rPr>
        <w:t xml:space="preserve">određeno puno radno vrijeme, u Službi </w:t>
      </w:r>
      <w:r>
        <w:rPr>
          <w:color w:val="000000"/>
          <w:sz w:val="20"/>
          <w:szCs w:val="20"/>
        </w:rPr>
        <w:t>medicine rada i sporta,</w:t>
      </w:r>
      <w:r w:rsidRPr="00581D1D">
        <w:rPr>
          <w:color w:val="000000"/>
          <w:sz w:val="20"/>
          <w:szCs w:val="20"/>
        </w:rPr>
        <w:t xml:space="preserve"> m</w:t>
      </w:r>
      <w:r>
        <w:rPr>
          <w:color w:val="000000"/>
          <w:sz w:val="20"/>
          <w:szCs w:val="20"/>
        </w:rPr>
        <w:t>jesto rada Požega</w:t>
      </w:r>
    </w:p>
    <w:p w14:paraId="5C75ADDF" w14:textId="77777777" w:rsidR="005B2FEA" w:rsidRPr="00A82843" w:rsidRDefault="005B2FEA" w:rsidP="005B2FEA">
      <w:pPr>
        <w:pStyle w:val="ListParagraph"/>
        <w:numPr>
          <w:ilvl w:val="0"/>
          <w:numId w:val="23"/>
        </w:numPr>
        <w:rPr>
          <w:color w:val="000000"/>
          <w:sz w:val="20"/>
          <w:szCs w:val="20"/>
        </w:rPr>
      </w:pPr>
      <w:r>
        <w:rPr>
          <w:color w:val="000000"/>
          <w:sz w:val="20"/>
          <w:szCs w:val="20"/>
        </w:rPr>
        <w:t>za radno mjesto m</w:t>
      </w:r>
      <w:r w:rsidRPr="00581D1D">
        <w:rPr>
          <w:color w:val="000000"/>
          <w:sz w:val="20"/>
          <w:szCs w:val="20"/>
        </w:rPr>
        <w:t>edicinska sestra/tehničar opće njege,</w:t>
      </w:r>
      <w:r w:rsidRPr="001A4B1D">
        <w:rPr>
          <w:color w:val="000000"/>
          <w:sz w:val="20"/>
          <w:szCs w:val="20"/>
        </w:rPr>
        <w:t xml:space="preserve"> </w:t>
      </w:r>
      <w:r w:rsidRPr="00581D1D">
        <w:rPr>
          <w:color w:val="000000"/>
          <w:sz w:val="20"/>
          <w:szCs w:val="20"/>
        </w:rPr>
        <w:t>-1 izvršitelj/ica</w:t>
      </w:r>
      <w:r>
        <w:rPr>
          <w:color w:val="000000"/>
          <w:sz w:val="20"/>
          <w:szCs w:val="20"/>
        </w:rPr>
        <w:t>,</w:t>
      </w:r>
      <w:r w:rsidRPr="00581D1D">
        <w:rPr>
          <w:color w:val="000000"/>
          <w:sz w:val="20"/>
          <w:szCs w:val="20"/>
        </w:rPr>
        <w:t xml:space="preserve"> na </w:t>
      </w:r>
      <w:r>
        <w:rPr>
          <w:color w:val="000000"/>
          <w:sz w:val="20"/>
          <w:szCs w:val="20"/>
        </w:rPr>
        <w:t>ne</w:t>
      </w:r>
      <w:r w:rsidRPr="00581D1D">
        <w:rPr>
          <w:color w:val="000000"/>
          <w:sz w:val="20"/>
          <w:szCs w:val="20"/>
        </w:rPr>
        <w:t>određeno puno radno vrijeme</w:t>
      </w:r>
      <w:r>
        <w:rPr>
          <w:color w:val="000000"/>
          <w:sz w:val="20"/>
          <w:szCs w:val="20"/>
        </w:rPr>
        <w:t>, u psihološkoj djelatnosti,</w:t>
      </w:r>
      <w:r w:rsidRPr="00581D1D">
        <w:rPr>
          <w:color w:val="000000"/>
          <w:sz w:val="20"/>
          <w:szCs w:val="20"/>
        </w:rPr>
        <w:t xml:space="preserve"> m</w:t>
      </w:r>
      <w:r>
        <w:rPr>
          <w:color w:val="000000"/>
          <w:sz w:val="20"/>
          <w:szCs w:val="20"/>
        </w:rPr>
        <w:t>jesto rada Pakrac</w:t>
      </w:r>
    </w:p>
    <w:p w14:paraId="299C2A84" w14:textId="77777777" w:rsidR="005B2FEA" w:rsidRDefault="005B2FEA" w:rsidP="005B2FEA">
      <w:pPr>
        <w:pStyle w:val="ListParagraph"/>
        <w:numPr>
          <w:ilvl w:val="0"/>
          <w:numId w:val="23"/>
        </w:numPr>
        <w:jc w:val="both"/>
        <w:rPr>
          <w:color w:val="000000"/>
          <w:sz w:val="20"/>
          <w:szCs w:val="20"/>
        </w:rPr>
      </w:pPr>
      <w:r w:rsidRPr="00AF0BCC">
        <w:rPr>
          <w:color w:val="000000"/>
          <w:sz w:val="20"/>
          <w:szCs w:val="20"/>
        </w:rPr>
        <w:t xml:space="preserve">za radno mjesto </w:t>
      </w:r>
      <w:r>
        <w:rPr>
          <w:color w:val="000000"/>
          <w:sz w:val="20"/>
          <w:szCs w:val="20"/>
        </w:rPr>
        <w:t>d</w:t>
      </w:r>
      <w:r w:rsidRPr="00AF0BCC">
        <w:rPr>
          <w:color w:val="000000"/>
          <w:sz w:val="20"/>
          <w:szCs w:val="20"/>
        </w:rPr>
        <w:t>oktor/ica dentalne medicine- 1 izvršitelja/ice</w:t>
      </w:r>
      <w:r>
        <w:rPr>
          <w:color w:val="000000"/>
          <w:sz w:val="20"/>
          <w:szCs w:val="20"/>
        </w:rPr>
        <w:t>,</w:t>
      </w:r>
      <w:r w:rsidRPr="00AF0BCC">
        <w:rPr>
          <w:color w:val="000000"/>
          <w:sz w:val="20"/>
          <w:szCs w:val="20"/>
        </w:rPr>
        <w:t xml:space="preserve"> na </w:t>
      </w:r>
      <w:r>
        <w:rPr>
          <w:color w:val="000000"/>
          <w:sz w:val="20"/>
          <w:szCs w:val="20"/>
        </w:rPr>
        <w:t>ne</w:t>
      </w:r>
      <w:r w:rsidRPr="00AF0BCC">
        <w:rPr>
          <w:color w:val="000000"/>
          <w:sz w:val="20"/>
          <w:szCs w:val="20"/>
        </w:rPr>
        <w:t xml:space="preserve">određeno puno radno vrijeme, u Službi dentalne medicine, mjesto rada </w:t>
      </w:r>
      <w:r>
        <w:rPr>
          <w:color w:val="000000"/>
          <w:sz w:val="20"/>
          <w:szCs w:val="20"/>
        </w:rPr>
        <w:t>Čaglin</w:t>
      </w:r>
      <w:r w:rsidRPr="00AF0BCC">
        <w:rPr>
          <w:color w:val="000000"/>
          <w:sz w:val="20"/>
          <w:szCs w:val="20"/>
        </w:rPr>
        <w:t xml:space="preserve"> </w:t>
      </w:r>
    </w:p>
    <w:p w14:paraId="6717D002" w14:textId="77777777" w:rsidR="005B2FEA" w:rsidRPr="00AF0BCC" w:rsidRDefault="005B2FEA" w:rsidP="005B2FEA">
      <w:pPr>
        <w:pStyle w:val="ListParagraph"/>
        <w:numPr>
          <w:ilvl w:val="0"/>
          <w:numId w:val="23"/>
        </w:numPr>
        <w:jc w:val="both"/>
        <w:rPr>
          <w:color w:val="000000"/>
          <w:sz w:val="20"/>
          <w:szCs w:val="20"/>
        </w:rPr>
      </w:pPr>
      <w:r w:rsidRPr="00AF0BCC">
        <w:rPr>
          <w:color w:val="000000"/>
          <w:sz w:val="20"/>
          <w:szCs w:val="20"/>
        </w:rPr>
        <w:t xml:space="preserve">za radno mjesto </w:t>
      </w:r>
      <w:r>
        <w:rPr>
          <w:color w:val="000000"/>
          <w:sz w:val="20"/>
          <w:szCs w:val="20"/>
        </w:rPr>
        <w:t>d</w:t>
      </w:r>
      <w:r w:rsidRPr="00AF0BCC">
        <w:rPr>
          <w:color w:val="000000"/>
          <w:sz w:val="20"/>
          <w:szCs w:val="20"/>
        </w:rPr>
        <w:t xml:space="preserve">oktor/ica dentalne medicine- 1 izvršitelja/ice, na </w:t>
      </w:r>
      <w:r>
        <w:rPr>
          <w:color w:val="000000"/>
          <w:sz w:val="20"/>
          <w:szCs w:val="20"/>
        </w:rPr>
        <w:t>ne</w:t>
      </w:r>
      <w:r w:rsidRPr="00AF0BCC">
        <w:rPr>
          <w:color w:val="000000"/>
          <w:sz w:val="20"/>
          <w:szCs w:val="20"/>
        </w:rPr>
        <w:t xml:space="preserve">određeno puno radno vrijeme, u Službi dentalne medicine, mjesto rada </w:t>
      </w:r>
      <w:r>
        <w:rPr>
          <w:color w:val="000000"/>
          <w:sz w:val="20"/>
          <w:szCs w:val="20"/>
        </w:rPr>
        <w:t>Požega</w:t>
      </w:r>
      <w:r w:rsidRPr="00AF0BCC">
        <w:rPr>
          <w:color w:val="000000"/>
          <w:sz w:val="20"/>
          <w:szCs w:val="20"/>
        </w:rPr>
        <w:t xml:space="preserve"> </w:t>
      </w:r>
    </w:p>
    <w:p w14:paraId="0CB7883A" w14:textId="77777777" w:rsidR="00696748" w:rsidRPr="007D0998" w:rsidRDefault="00696748" w:rsidP="00696748">
      <w:pPr>
        <w:jc w:val="both"/>
        <w:rPr>
          <w:color w:val="000000"/>
          <w:sz w:val="20"/>
          <w:szCs w:val="20"/>
        </w:rPr>
      </w:pPr>
    </w:p>
    <w:p w14:paraId="77F1C6C6" w14:textId="77777777" w:rsidR="007D0998" w:rsidRPr="007D0998" w:rsidRDefault="007D0998" w:rsidP="007D0998">
      <w:pPr>
        <w:jc w:val="both"/>
        <w:rPr>
          <w:b/>
          <w:color w:val="000000"/>
          <w:sz w:val="20"/>
          <w:szCs w:val="20"/>
        </w:rPr>
      </w:pPr>
      <w:r w:rsidRPr="007D0998">
        <w:rPr>
          <w:b/>
          <w:color w:val="000000"/>
          <w:sz w:val="20"/>
          <w:szCs w:val="20"/>
        </w:rPr>
        <w:t xml:space="preserve">Kandidati za točku 1. i 2.  moraju ispunjavati sljedeće uvjete: </w:t>
      </w:r>
    </w:p>
    <w:p w14:paraId="1163927E" w14:textId="77777777" w:rsidR="007D0998" w:rsidRPr="007D0998" w:rsidRDefault="007D0998" w:rsidP="007D0998">
      <w:pPr>
        <w:jc w:val="both"/>
        <w:rPr>
          <w:color w:val="000000"/>
          <w:sz w:val="20"/>
          <w:szCs w:val="20"/>
        </w:rPr>
      </w:pPr>
      <w:r w:rsidRPr="007D0998">
        <w:rPr>
          <w:color w:val="000000"/>
          <w:sz w:val="20"/>
          <w:szCs w:val="20"/>
        </w:rPr>
        <w:t>− VSS - diplomirani psiholog, klinički psiholog</w:t>
      </w:r>
    </w:p>
    <w:p w14:paraId="33F7A94A" w14:textId="77777777" w:rsidR="007D0998" w:rsidRPr="007D0998" w:rsidRDefault="007D0998" w:rsidP="007D0998">
      <w:pPr>
        <w:jc w:val="both"/>
        <w:rPr>
          <w:color w:val="000000"/>
          <w:sz w:val="20"/>
          <w:szCs w:val="20"/>
        </w:rPr>
      </w:pPr>
      <w:r w:rsidRPr="007D0998">
        <w:rPr>
          <w:color w:val="000000"/>
          <w:sz w:val="20"/>
          <w:szCs w:val="20"/>
        </w:rPr>
        <w:t xml:space="preserve"> − položen stručni ispit, </w:t>
      </w:r>
    </w:p>
    <w:p w14:paraId="3F265A98" w14:textId="77777777" w:rsidR="007D0998" w:rsidRPr="007D0998" w:rsidRDefault="007D0998" w:rsidP="007D0998">
      <w:pPr>
        <w:jc w:val="both"/>
        <w:rPr>
          <w:color w:val="000000"/>
          <w:sz w:val="20"/>
          <w:szCs w:val="20"/>
        </w:rPr>
      </w:pPr>
      <w:r w:rsidRPr="007D0998">
        <w:rPr>
          <w:color w:val="000000"/>
          <w:sz w:val="20"/>
          <w:szCs w:val="20"/>
        </w:rPr>
        <w:t xml:space="preserve">− odobrenje za samostalan rad (licenca), </w:t>
      </w:r>
    </w:p>
    <w:p w14:paraId="3D6E4379" w14:textId="77777777" w:rsidR="007D0998" w:rsidRPr="007D0998" w:rsidRDefault="007D0998" w:rsidP="007D0998">
      <w:pPr>
        <w:jc w:val="both"/>
        <w:rPr>
          <w:color w:val="000000"/>
          <w:sz w:val="20"/>
          <w:szCs w:val="20"/>
        </w:rPr>
      </w:pPr>
      <w:r w:rsidRPr="007D0998">
        <w:rPr>
          <w:color w:val="000000"/>
          <w:sz w:val="20"/>
          <w:szCs w:val="20"/>
        </w:rPr>
        <w:t>− poznavanje rada na računalu,</w:t>
      </w:r>
    </w:p>
    <w:p w14:paraId="4A1F5305" w14:textId="77777777" w:rsidR="00FC6D6E" w:rsidRDefault="007D0998" w:rsidP="007D0998">
      <w:pPr>
        <w:jc w:val="both"/>
        <w:rPr>
          <w:color w:val="000000"/>
          <w:sz w:val="20"/>
          <w:szCs w:val="20"/>
        </w:rPr>
      </w:pPr>
      <w:r w:rsidRPr="007D0998">
        <w:rPr>
          <w:color w:val="000000"/>
          <w:sz w:val="20"/>
          <w:szCs w:val="20"/>
        </w:rPr>
        <w:t xml:space="preserve"> − 1 godina radnog iskustva u struci, odnosno, radno iskustvo u trajanju propisanog pripravničkog staža,</w:t>
      </w:r>
    </w:p>
    <w:p w14:paraId="2EC0CD65" w14:textId="77777777" w:rsidR="007D0998" w:rsidRPr="007D0998" w:rsidRDefault="007D0998" w:rsidP="007D0998">
      <w:pPr>
        <w:jc w:val="both"/>
        <w:rPr>
          <w:color w:val="000000"/>
          <w:sz w:val="20"/>
          <w:szCs w:val="20"/>
        </w:rPr>
      </w:pPr>
      <w:r w:rsidRPr="007D0998">
        <w:rPr>
          <w:color w:val="000000"/>
          <w:sz w:val="20"/>
          <w:szCs w:val="20"/>
        </w:rPr>
        <w:t xml:space="preserve">Prednost: edukacija iz primjene psihodijagnostičkih instrumenata, spec. klinički psiholog, iskustvo tretmana s odraslim osobama </w:t>
      </w:r>
    </w:p>
    <w:p w14:paraId="359468B8" w14:textId="77777777" w:rsidR="007D0998" w:rsidRPr="007D0998" w:rsidRDefault="007D0998" w:rsidP="007D0998">
      <w:pPr>
        <w:jc w:val="both"/>
        <w:rPr>
          <w:color w:val="000000"/>
          <w:sz w:val="20"/>
          <w:szCs w:val="20"/>
        </w:rPr>
      </w:pPr>
      <w:r w:rsidRPr="007D0998">
        <w:rPr>
          <w:color w:val="000000"/>
          <w:sz w:val="20"/>
          <w:szCs w:val="20"/>
        </w:rPr>
        <w:t xml:space="preserve">Napomena: izravan rad s odraslim osobama </w:t>
      </w:r>
    </w:p>
    <w:p w14:paraId="19822A32" w14:textId="77777777" w:rsidR="007D0998" w:rsidRPr="007D0998" w:rsidRDefault="007D0998" w:rsidP="007D0998">
      <w:pPr>
        <w:jc w:val="both"/>
        <w:rPr>
          <w:b/>
          <w:color w:val="000000"/>
          <w:sz w:val="20"/>
          <w:szCs w:val="20"/>
        </w:rPr>
      </w:pPr>
      <w:r w:rsidRPr="007D0998">
        <w:rPr>
          <w:b/>
          <w:color w:val="000000"/>
          <w:sz w:val="20"/>
          <w:szCs w:val="20"/>
        </w:rPr>
        <w:t>Kandidati su obvezni dostaviti:</w:t>
      </w:r>
    </w:p>
    <w:p w14:paraId="3199815A" w14:textId="77777777" w:rsidR="007D0998" w:rsidRPr="007D0998" w:rsidRDefault="007D0998" w:rsidP="007D0998">
      <w:pPr>
        <w:jc w:val="both"/>
        <w:rPr>
          <w:color w:val="000000"/>
          <w:sz w:val="20"/>
          <w:szCs w:val="20"/>
        </w:rPr>
      </w:pPr>
      <w:r w:rsidRPr="007D0998">
        <w:rPr>
          <w:color w:val="000000"/>
          <w:sz w:val="20"/>
          <w:szCs w:val="20"/>
        </w:rPr>
        <w:t xml:space="preserve">− potpisanu pisanu prijavu na natječaj; </w:t>
      </w:r>
    </w:p>
    <w:p w14:paraId="69043495" w14:textId="77777777" w:rsidR="007D0998" w:rsidRPr="007D0998" w:rsidRDefault="007D0998" w:rsidP="007D0998">
      <w:pPr>
        <w:jc w:val="both"/>
        <w:rPr>
          <w:color w:val="000000"/>
          <w:sz w:val="20"/>
          <w:szCs w:val="20"/>
        </w:rPr>
      </w:pPr>
      <w:r w:rsidRPr="007D0998">
        <w:rPr>
          <w:color w:val="000000"/>
          <w:sz w:val="20"/>
          <w:szCs w:val="20"/>
        </w:rPr>
        <w:t xml:space="preserve">− životopis; </w:t>
      </w:r>
    </w:p>
    <w:p w14:paraId="61621EA1" w14:textId="77777777" w:rsidR="007D0998" w:rsidRPr="007D0998" w:rsidRDefault="007D0998" w:rsidP="007D0998">
      <w:pPr>
        <w:jc w:val="both"/>
        <w:rPr>
          <w:color w:val="000000"/>
          <w:sz w:val="20"/>
          <w:szCs w:val="20"/>
        </w:rPr>
      </w:pPr>
      <w:r w:rsidRPr="007D0998">
        <w:rPr>
          <w:color w:val="000000"/>
          <w:sz w:val="20"/>
          <w:szCs w:val="20"/>
        </w:rPr>
        <w:t>− presliku dokaza o stručnoj spremi;</w:t>
      </w:r>
    </w:p>
    <w:p w14:paraId="0C3DF2EA" w14:textId="77777777" w:rsidR="007D0998" w:rsidRPr="007D0998" w:rsidRDefault="007D0998" w:rsidP="007D0998">
      <w:pPr>
        <w:jc w:val="both"/>
        <w:rPr>
          <w:color w:val="000000"/>
          <w:sz w:val="20"/>
          <w:szCs w:val="20"/>
        </w:rPr>
      </w:pPr>
      <w:r w:rsidRPr="007D0998">
        <w:rPr>
          <w:color w:val="000000"/>
          <w:sz w:val="20"/>
          <w:szCs w:val="20"/>
        </w:rPr>
        <w:t xml:space="preserve"> − presliku uvjerenja o položenom stručnom ispitu (samo za one koji su imali obvezu polaganja stručnog ispita);</w:t>
      </w:r>
    </w:p>
    <w:p w14:paraId="3F9CA81D" w14:textId="77777777" w:rsidR="007D0998" w:rsidRPr="007D0998" w:rsidRDefault="007D0998" w:rsidP="007D0998">
      <w:pPr>
        <w:jc w:val="both"/>
        <w:rPr>
          <w:color w:val="000000"/>
          <w:sz w:val="20"/>
          <w:szCs w:val="20"/>
        </w:rPr>
      </w:pPr>
      <w:r w:rsidRPr="007D0998">
        <w:rPr>
          <w:color w:val="000000"/>
          <w:sz w:val="20"/>
          <w:szCs w:val="20"/>
        </w:rPr>
        <w:t xml:space="preserve"> − potvrda o priznatom statusu kliničkog psihologa;</w:t>
      </w:r>
    </w:p>
    <w:p w14:paraId="77EA47B5" w14:textId="77777777" w:rsidR="007D0998" w:rsidRDefault="007D0998" w:rsidP="007D0998">
      <w:pPr>
        <w:jc w:val="both"/>
        <w:rPr>
          <w:color w:val="000000"/>
          <w:sz w:val="20"/>
          <w:szCs w:val="20"/>
        </w:rPr>
      </w:pPr>
      <w:r w:rsidRPr="007D0998">
        <w:rPr>
          <w:color w:val="000000"/>
          <w:sz w:val="20"/>
          <w:szCs w:val="20"/>
        </w:rPr>
        <w:t xml:space="preserve"> − presliku odobrenja za samostalan rad – licenca; </w:t>
      </w:r>
    </w:p>
    <w:p w14:paraId="1A72F4B0" w14:textId="0D1C8427" w:rsidR="005B2FEA" w:rsidRPr="005B2FEA" w:rsidRDefault="005B2FEA" w:rsidP="005B2FEA">
      <w:pPr>
        <w:jc w:val="both"/>
        <w:rPr>
          <w:color w:val="000000"/>
          <w:sz w:val="20"/>
          <w:szCs w:val="20"/>
        </w:rPr>
      </w:pPr>
      <w:r w:rsidRPr="005B2FEA">
        <w:rPr>
          <w:color w:val="000000"/>
          <w:sz w:val="20"/>
          <w:szCs w:val="20"/>
        </w:rPr>
        <w:t>-</w:t>
      </w:r>
      <w:r>
        <w:rPr>
          <w:color w:val="000000"/>
          <w:sz w:val="20"/>
          <w:szCs w:val="20"/>
        </w:rPr>
        <w:t xml:space="preserve">   </w:t>
      </w:r>
      <w:r w:rsidRPr="005B2FEA">
        <w:rPr>
          <w:color w:val="000000"/>
          <w:sz w:val="20"/>
          <w:szCs w:val="20"/>
        </w:rPr>
        <w:t>preslika uvjerenja o nekažnjavanju:</w:t>
      </w:r>
    </w:p>
    <w:p w14:paraId="71CDEF86" w14:textId="77777777" w:rsidR="007D0998" w:rsidRPr="007D0998" w:rsidRDefault="007D0998" w:rsidP="007D0998">
      <w:pPr>
        <w:jc w:val="both"/>
        <w:rPr>
          <w:color w:val="000000"/>
          <w:sz w:val="20"/>
          <w:szCs w:val="20"/>
        </w:rPr>
      </w:pPr>
      <w:r w:rsidRPr="007D0998">
        <w:rPr>
          <w:color w:val="000000"/>
          <w:sz w:val="20"/>
          <w:szCs w:val="20"/>
        </w:rPr>
        <w:lastRenderedPageBreak/>
        <w:t xml:space="preserve">− dokaz o radnom stažu – elektronički zapis o radnom stažu Hrvatskog zavoda za mirovinsko osiguranje, ne stariji od 6 mjeseci od dana objave natječaja; </w:t>
      </w:r>
    </w:p>
    <w:p w14:paraId="046AE2CA" w14:textId="77777777" w:rsidR="007D0998" w:rsidRPr="007D0998" w:rsidRDefault="007D0998" w:rsidP="007D0998">
      <w:pPr>
        <w:jc w:val="both"/>
        <w:rPr>
          <w:color w:val="000000"/>
          <w:sz w:val="20"/>
          <w:szCs w:val="20"/>
        </w:rPr>
      </w:pPr>
      <w:r w:rsidRPr="007D0998">
        <w:rPr>
          <w:color w:val="000000"/>
          <w:sz w:val="20"/>
          <w:szCs w:val="20"/>
        </w:rPr>
        <w:t>− dokaz o državljanstvu Republike Hrvatske (preslika osobne iskaznice ili domovnice).</w:t>
      </w:r>
    </w:p>
    <w:p w14:paraId="138B23A5" w14:textId="54317F98" w:rsidR="007D0998" w:rsidRPr="007D0998" w:rsidRDefault="007D0998" w:rsidP="007D0998">
      <w:pPr>
        <w:jc w:val="both"/>
        <w:rPr>
          <w:color w:val="000000"/>
          <w:sz w:val="20"/>
          <w:szCs w:val="20"/>
        </w:rPr>
      </w:pPr>
      <w:r w:rsidRPr="007D0998">
        <w:rPr>
          <w:b/>
          <w:color w:val="000000"/>
          <w:sz w:val="20"/>
          <w:szCs w:val="20"/>
        </w:rPr>
        <w:t>Kandidati za točku 3.</w:t>
      </w:r>
      <w:r w:rsidR="00591A96">
        <w:rPr>
          <w:b/>
          <w:color w:val="000000"/>
          <w:sz w:val="20"/>
          <w:szCs w:val="20"/>
        </w:rPr>
        <w:t xml:space="preserve"> i 4.</w:t>
      </w:r>
      <w:r w:rsidRPr="007D0998">
        <w:rPr>
          <w:b/>
          <w:color w:val="000000"/>
          <w:sz w:val="20"/>
          <w:szCs w:val="20"/>
        </w:rPr>
        <w:t xml:space="preserve">  moraju ispunjavati sljedeće uvjete:</w:t>
      </w:r>
    </w:p>
    <w:p w14:paraId="5BE336A0" w14:textId="77777777" w:rsidR="007D0998" w:rsidRPr="007D0998" w:rsidRDefault="007D0998" w:rsidP="007D0998">
      <w:pPr>
        <w:jc w:val="both"/>
        <w:rPr>
          <w:color w:val="000000"/>
          <w:sz w:val="20"/>
          <w:szCs w:val="20"/>
        </w:rPr>
      </w:pPr>
      <w:r w:rsidRPr="007D0998">
        <w:rPr>
          <w:color w:val="000000"/>
          <w:sz w:val="20"/>
          <w:szCs w:val="20"/>
        </w:rPr>
        <w:t>-završena srednja medicinska škola za zanimanje medicinska sestra/ medicinski tehničar opće njege,-položen stručni ispit (osim ako je završena petogodišnja srednja medicinska škola),- ishođeno odobrenje za samostalni rad nadležne komore, - poznavanje rada na računalu,- položen vozački ispit za B kategoriju,  -osoba ne smije biti kažnjavana.</w:t>
      </w:r>
    </w:p>
    <w:p w14:paraId="36B36F1E" w14:textId="77777777" w:rsidR="007D0998" w:rsidRDefault="007D0998" w:rsidP="007D0998">
      <w:pPr>
        <w:jc w:val="both"/>
        <w:rPr>
          <w:color w:val="000000"/>
          <w:sz w:val="20"/>
          <w:szCs w:val="20"/>
        </w:rPr>
      </w:pPr>
      <w:r w:rsidRPr="007D0998">
        <w:rPr>
          <w:color w:val="000000"/>
          <w:sz w:val="20"/>
          <w:szCs w:val="20"/>
        </w:rPr>
        <w:t>Uz pisanu prijavu za natječaj kandidati/tkinje su dužni priložiti: životopis, osobnu iskaznicu, domovnicu, svjedodžbu, odobrenje za samostalni rad, potvrdu HZMO-a ne starije od 30 dana,  uvjerenje o nekažnjavanju (ne starije od 30 dana), presliku uvjerenja o položenom stručnom ispitu ako se na natječaj javljaju medicinske sestre/tehničari sa četverogodišnjom medicinskom školom, presliku vozačke dozvole za B kategoriju.</w:t>
      </w:r>
    </w:p>
    <w:p w14:paraId="1CBAA752" w14:textId="5EDA3B85" w:rsidR="00696748" w:rsidRDefault="00696748" w:rsidP="00696748">
      <w:pPr>
        <w:jc w:val="both"/>
        <w:rPr>
          <w:color w:val="000000"/>
          <w:sz w:val="20"/>
          <w:szCs w:val="20"/>
        </w:rPr>
      </w:pPr>
      <w:r w:rsidRPr="00581D1D">
        <w:rPr>
          <w:b/>
          <w:color w:val="000000"/>
          <w:sz w:val="20"/>
          <w:szCs w:val="20"/>
        </w:rPr>
        <w:t xml:space="preserve">Kandidati za točku </w:t>
      </w:r>
      <w:r w:rsidR="00591A96">
        <w:rPr>
          <w:b/>
          <w:color w:val="000000"/>
          <w:sz w:val="20"/>
          <w:szCs w:val="20"/>
        </w:rPr>
        <w:t>5</w:t>
      </w:r>
      <w:r w:rsidRPr="00581D1D">
        <w:rPr>
          <w:b/>
          <w:color w:val="000000"/>
          <w:sz w:val="20"/>
          <w:szCs w:val="20"/>
        </w:rPr>
        <w:t>.</w:t>
      </w:r>
      <w:r w:rsidR="00591A96">
        <w:rPr>
          <w:b/>
          <w:color w:val="000000"/>
          <w:sz w:val="20"/>
          <w:szCs w:val="20"/>
        </w:rPr>
        <w:t xml:space="preserve"> i 6.</w:t>
      </w:r>
      <w:r w:rsidRPr="00581D1D">
        <w:rPr>
          <w:b/>
          <w:color w:val="000000"/>
          <w:sz w:val="20"/>
          <w:szCs w:val="20"/>
        </w:rPr>
        <w:t xml:space="preserve">  moraju ispunjavati sljedeće uvjete:</w:t>
      </w:r>
    </w:p>
    <w:p w14:paraId="3FB1AAF6" w14:textId="77777777" w:rsidR="00696748" w:rsidRPr="00AF0BCC" w:rsidRDefault="00696748" w:rsidP="00696748">
      <w:pPr>
        <w:jc w:val="both"/>
        <w:rPr>
          <w:color w:val="000000"/>
          <w:sz w:val="20"/>
          <w:szCs w:val="20"/>
        </w:rPr>
      </w:pPr>
      <w:r w:rsidRPr="00AF0BCC">
        <w:rPr>
          <w:color w:val="000000"/>
          <w:sz w:val="20"/>
          <w:szCs w:val="20"/>
        </w:rPr>
        <w:t xml:space="preserve"> </w:t>
      </w:r>
      <w:r>
        <w:rPr>
          <w:color w:val="000000"/>
          <w:sz w:val="20"/>
          <w:szCs w:val="20"/>
        </w:rPr>
        <w:t>-</w:t>
      </w:r>
      <w:r w:rsidRPr="00AF0BCC">
        <w:rPr>
          <w:color w:val="000000"/>
          <w:sz w:val="20"/>
          <w:szCs w:val="20"/>
        </w:rPr>
        <w:t>završen stomatološki fakultet</w:t>
      </w:r>
      <w:r>
        <w:rPr>
          <w:color w:val="000000"/>
          <w:sz w:val="20"/>
          <w:szCs w:val="20"/>
        </w:rPr>
        <w:t xml:space="preserve">/fakultet za dentalnu medicinu </w:t>
      </w:r>
      <w:r w:rsidRPr="00AF0BCC">
        <w:rPr>
          <w:color w:val="000000"/>
          <w:sz w:val="20"/>
          <w:szCs w:val="20"/>
        </w:rPr>
        <w:t>(stečeno zvanje: doktor dentalne medicine),  posjedovanje odobrenja</w:t>
      </w:r>
      <w:r>
        <w:rPr>
          <w:color w:val="000000"/>
          <w:sz w:val="20"/>
          <w:szCs w:val="20"/>
        </w:rPr>
        <w:t xml:space="preserve"> za samostalan rad Hrvatske</w:t>
      </w:r>
      <w:r w:rsidRPr="00AF0BCC">
        <w:rPr>
          <w:color w:val="000000"/>
          <w:sz w:val="20"/>
          <w:szCs w:val="20"/>
        </w:rPr>
        <w:t xml:space="preserve"> komore dentalne medicine, poznavanje rada na PC-ju, vozačk</w:t>
      </w:r>
      <w:r>
        <w:rPr>
          <w:color w:val="000000"/>
          <w:sz w:val="20"/>
          <w:szCs w:val="20"/>
        </w:rPr>
        <w:t>a</w:t>
      </w:r>
      <w:r w:rsidRPr="00AF0BCC">
        <w:rPr>
          <w:color w:val="000000"/>
          <w:sz w:val="20"/>
          <w:szCs w:val="20"/>
        </w:rPr>
        <w:t xml:space="preserve"> dozvola B-kategorije, osoba ne smije biti kažnjavana.</w:t>
      </w:r>
    </w:p>
    <w:p w14:paraId="1DF885B9" w14:textId="77777777" w:rsidR="00696748" w:rsidRPr="007D0998" w:rsidRDefault="00696748" w:rsidP="007D0998">
      <w:pPr>
        <w:jc w:val="both"/>
        <w:rPr>
          <w:color w:val="000000"/>
          <w:sz w:val="20"/>
          <w:szCs w:val="20"/>
        </w:rPr>
      </w:pPr>
      <w:r w:rsidRPr="00AF0BCC">
        <w:rPr>
          <w:color w:val="000000"/>
          <w:sz w:val="20"/>
          <w:szCs w:val="20"/>
        </w:rPr>
        <w:t>Uz pisanu prijavu na natječaj, kandidati su dužni priložiti: životopis</w:t>
      </w:r>
      <w:r>
        <w:rPr>
          <w:color w:val="000000"/>
          <w:sz w:val="20"/>
          <w:szCs w:val="20"/>
        </w:rPr>
        <w:t xml:space="preserve">, </w:t>
      </w:r>
      <w:r w:rsidRPr="00AF0BCC">
        <w:rPr>
          <w:color w:val="000000"/>
          <w:sz w:val="20"/>
          <w:szCs w:val="20"/>
        </w:rPr>
        <w:t xml:space="preserve">presliku osobne iskaznice, presliku domovnice, presliku diplome stomatološkog fakulteta, presliku  odobrenja za samostalan rad nadležne komore,  elektronički zapis ili potvrda o podacima evidentiranim u bazi podataka HZMO-a ne starije od dana 30 dana,   presliku vozačke dozvole B-kategorije, te uvjerenje o nekažnjavanju (ne starije od 30 dana). </w:t>
      </w:r>
    </w:p>
    <w:p w14:paraId="622EC254" w14:textId="77777777" w:rsidR="007D0998" w:rsidRPr="007D0998" w:rsidRDefault="007D0998" w:rsidP="007D0998">
      <w:pPr>
        <w:jc w:val="both"/>
        <w:rPr>
          <w:color w:val="000000"/>
          <w:sz w:val="20"/>
          <w:szCs w:val="20"/>
        </w:rPr>
      </w:pPr>
      <w:r w:rsidRPr="007D0998">
        <w:rPr>
          <w:color w:val="000000"/>
          <w:sz w:val="20"/>
          <w:szCs w:val="20"/>
        </w:rPr>
        <w:t>Na natječaj se mogu prijaviti osobe oba spola.</w:t>
      </w:r>
    </w:p>
    <w:p w14:paraId="36E1EC3B" w14:textId="77777777" w:rsidR="004E446D" w:rsidRPr="004E446D" w:rsidRDefault="004E446D" w:rsidP="00A3232C">
      <w:pPr>
        <w:jc w:val="both"/>
        <w:rPr>
          <w:color w:val="000000"/>
          <w:sz w:val="20"/>
          <w:szCs w:val="20"/>
        </w:rPr>
      </w:pPr>
      <w:r w:rsidRPr="004E446D">
        <w:rPr>
          <w:color w:val="000000"/>
          <w:sz w:val="20"/>
          <w:szCs w:val="20"/>
        </w:rPr>
        <w:t>Na natječaj se mogu javiti osobe obaju spolova. Izrazi koji se koriste u ovom javnom natječaju, a imaju rodno značenje, koriste se neutralno i odnose se jednako na muški i ženski rod.</w:t>
      </w:r>
    </w:p>
    <w:p w14:paraId="14305380" w14:textId="77777777" w:rsidR="004E446D" w:rsidRPr="004E446D" w:rsidRDefault="004E446D" w:rsidP="00A3232C">
      <w:pPr>
        <w:jc w:val="both"/>
        <w:rPr>
          <w:color w:val="000000"/>
          <w:sz w:val="20"/>
          <w:szCs w:val="20"/>
        </w:rPr>
      </w:pPr>
      <w:r w:rsidRPr="004E446D">
        <w:rPr>
          <w:color w:val="000000"/>
          <w:sz w:val="20"/>
          <w:szCs w:val="20"/>
        </w:rPr>
        <w:t>Isprave se prilažu u neovjerenom presliku, a prije sklapanja ugovora o radu, izabrani će kandidat na zahtjev Doma zdravlja predočiti izvornik dokumentacije.</w:t>
      </w:r>
    </w:p>
    <w:p w14:paraId="1D001498" w14:textId="77777777" w:rsidR="004E446D" w:rsidRPr="004E446D" w:rsidRDefault="004E446D" w:rsidP="00A3232C">
      <w:pPr>
        <w:jc w:val="both"/>
        <w:rPr>
          <w:color w:val="000000"/>
          <w:sz w:val="20"/>
          <w:szCs w:val="20"/>
        </w:rPr>
      </w:pPr>
      <w:r w:rsidRPr="004E446D">
        <w:rPr>
          <w:color w:val="000000"/>
          <w:sz w:val="20"/>
          <w:szCs w:val="20"/>
        </w:rPr>
        <w:t>Osoba koja ne podnese pravodobnu i/ili urednu prijavu ili za koju se utvrdi da ne ispunjava formalne uvjete iz natječaja, neće se smatrati kandidatom prijavljenim na Javni natječaj. Urednom prijavom smatra se prijava koja sadrži sve podatke i priloge navedene u ovom natječaju.</w:t>
      </w:r>
    </w:p>
    <w:p w14:paraId="2722BC73" w14:textId="77777777" w:rsidR="004E446D" w:rsidRPr="004E446D" w:rsidRDefault="004E446D" w:rsidP="00A3232C">
      <w:pPr>
        <w:jc w:val="both"/>
        <w:rPr>
          <w:color w:val="000000"/>
          <w:sz w:val="20"/>
          <w:szCs w:val="20"/>
        </w:rPr>
      </w:pPr>
      <w:r w:rsidRPr="004E446D">
        <w:rPr>
          <w:color w:val="000000"/>
          <w:sz w:val="20"/>
          <w:szCs w:val="20"/>
        </w:rPr>
        <w:t>Kandidati koji ostvaruju pravo prednosti pri zapošljavanju, dužni su u prijavi na natječaj pozvati se na to pravo te priložiti sve dokaze o ispunjavanju traženih uvjeta i o priznatom statusu, u kojem slučaju imaju prednost u odnosu na ostale kandidate samo pod jednakim uvjetima.</w:t>
      </w:r>
    </w:p>
    <w:p w14:paraId="7AA44836"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102. Zakona o hrvatskim braniteljima iz Domovinskog rata i članovima njihovih obitelji (NN br. 121/17, 98/19, 84/21), dužan je u prijavi na natječaj pozvati se na to pravo i uz prijavu dostaviti sve potrebne dokaze dostupne na poveznici Ministarstva hrvatskih</w:t>
      </w:r>
      <w:r w:rsidR="00073D94">
        <w:rPr>
          <w:color w:val="000000"/>
          <w:sz w:val="20"/>
          <w:szCs w:val="20"/>
        </w:rPr>
        <w:t xml:space="preserve"> b</w:t>
      </w:r>
      <w:r w:rsidRPr="004E446D">
        <w:rPr>
          <w:color w:val="000000"/>
          <w:sz w:val="20"/>
          <w:szCs w:val="20"/>
        </w:rPr>
        <w:t>ranitelja:https://branitelji.gov.hr/UserDocsImages//dokumenti/Nikola//popis%20dokaza%20za%20ostvarivanje%20prava%20prednosti%20pri%20zapo%C5%A1ljavanju-%20ZOHBDR%202021.pdf.</w:t>
      </w:r>
    </w:p>
    <w:p w14:paraId="0B7347EA"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 Zakona o civilnim stradalnicima iz Domovinskog rata (NN br. 84/21), dužan je u prijavi na natječaj pozvati se na to pravo i uz prijavu dostaviti sve potrebne dokaze iz stavka 1. članka 49. istog Zakona dostupnim na poveznici Ministarstva hrvatskih branitelja: https://branitelji.gov.hr/UserDocsImages/dokumenti/Nikola/popis%20dokaza%20za%20ostvarivanje%20prava%20prednosti%20pri%20zapo%C5%A1ljavanju-%20Zakon%20o%20civilnim%20stradalnicima%20iz%20DR.pdf</w:t>
      </w:r>
    </w:p>
    <w:p w14:paraId="609A9F11" w14:textId="77777777" w:rsidR="004E446D" w:rsidRPr="004E446D" w:rsidRDefault="004E446D" w:rsidP="00A3232C">
      <w:pPr>
        <w:jc w:val="both"/>
        <w:rPr>
          <w:color w:val="000000"/>
          <w:sz w:val="20"/>
          <w:szCs w:val="20"/>
        </w:rPr>
      </w:pPr>
      <w:r w:rsidRPr="004E446D">
        <w:rPr>
          <w:color w:val="000000"/>
          <w:sz w:val="20"/>
          <w:szCs w:val="20"/>
        </w:rPr>
        <w:lastRenderedPageBreak/>
        <w:t>Kandidat koji se poziva na pravo prednosti pri zapošljavanju sukladno odredbi članka 9. Zakona o profesionalnoj rehabilitaciji i zapošljavanju osoba s invaliditetom (NN br. 157/13, 152/14, 39/18, 32/20), dužan je u prijavi na natječaj pozvati se na to pravo i uz prijavu dostaviti i dokaze o priznatom statusu osobe sa invaliditetom sukladno Pravilniku o sadržaju i načinu vođenja očevidnika zaposlenih osoba s invaliditetom te dokaz iz kojeg je vidljivo na koji je način prestao radni odnos kod posljednjeg poslodavca (rješenje, ugovor, sporazum i sl.).</w:t>
      </w:r>
    </w:p>
    <w:p w14:paraId="26D53ED2" w14:textId="77777777" w:rsidR="004E446D" w:rsidRPr="004E446D" w:rsidRDefault="004E446D" w:rsidP="00A3232C">
      <w:pPr>
        <w:jc w:val="both"/>
        <w:rPr>
          <w:color w:val="000000"/>
          <w:sz w:val="20"/>
          <w:szCs w:val="20"/>
        </w:rPr>
      </w:pPr>
      <w:r w:rsidRPr="004E446D">
        <w:rPr>
          <w:color w:val="000000"/>
          <w:sz w:val="20"/>
          <w:szCs w:val="20"/>
        </w:rPr>
        <w:t>Kandidat koji se poziva na pravo prednosti pri zapošljavanju sukladno odredbi članka 48.f Zakona o zaštiti vojnih i civilnih invalida rata (NN br. 33/92, 57/92, 77/92, 27/93, 58/93, 02/94, 76/94, 108/95, 108/96, 82/01, 103/03, 148/13, 98/19), dužan je uz prijavu na natječaj priložiti rješenje odnosno potvrdu o priznatom statusu iz koje je vidljivo to pravo te dokaz iz kojeg je vidljivo na koji je način prestao radni odnos kod posljednjeg poslodavca (rješenje, ugovor, sporazum i sl.).</w:t>
      </w:r>
    </w:p>
    <w:p w14:paraId="5DD7CA7D" w14:textId="77777777" w:rsidR="004E446D" w:rsidRPr="004E446D" w:rsidRDefault="004E446D" w:rsidP="00A3232C">
      <w:pPr>
        <w:jc w:val="both"/>
        <w:rPr>
          <w:color w:val="000000"/>
          <w:sz w:val="20"/>
          <w:szCs w:val="20"/>
        </w:rPr>
      </w:pPr>
      <w:r w:rsidRPr="004E446D">
        <w:rPr>
          <w:color w:val="000000"/>
          <w:sz w:val="20"/>
          <w:szCs w:val="20"/>
        </w:rPr>
        <w:t>Prijavom na natječaj kandidati daju svoju privolu za prikupljanje, obradu i objavljivanje podataka u svrhu odabira kandidata za zapošljavanje te privolu da se s natječajnom dokumentacijom postupa sukladno Općoj uredbi o zaštiti osobnih podataka i drugim relevantnim propisima o zaštiti osobnih podataka.</w:t>
      </w:r>
    </w:p>
    <w:p w14:paraId="3A801333" w14:textId="77777777" w:rsidR="004E446D" w:rsidRPr="004E446D" w:rsidRDefault="004E446D" w:rsidP="00A3232C">
      <w:pPr>
        <w:jc w:val="both"/>
        <w:rPr>
          <w:color w:val="000000"/>
          <w:sz w:val="20"/>
          <w:szCs w:val="20"/>
        </w:rPr>
      </w:pPr>
      <w:r w:rsidRPr="004E446D">
        <w:rPr>
          <w:color w:val="000000"/>
          <w:sz w:val="20"/>
          <w:szCs w:val="20"/>
        </w:rPr>
        <w:t>Kandidati koji se jave na natječaj imaju obvezu ispuniti Obrazac privole/ suglasnosti za obradu osobnih podataka koji se nalazi na službenoj stranici Doma zdravlja (www.domzdravlja-pozega.hr).</w:t>
      </w:r>
    </w:p>
    <w:p w14:paraId="5E6D53AF" w14:textId="77777777" w:rsidR="004E446D" w:rsidRPr="004E446D" w:rsidRDefault="004E446D" w:rsidP="00A3232C">
      <w:pPr>
        <w:jc w:val="both"/>
        <w:rPr>
          <w:color w:val="000000"/>
          <w:sz w:val="20"/>
          <w:szCs w:val="20"/>
        </w:rPr>
      </w:pPr>
      <w:r w:rsidRPr="004E446D">
        <w:rPr>
          <w:color w:val="000000"/>
          <w:sz w:val="20"/>
          <w:szCs w:val="20"/>
        </w:rPr>
        <w:t>Dom zdravlja Požeško slavonske županije pridržava pravo za kandidate koji ispunjavaju formalne uvjete ovog natječaja, provesti testiranje (provjera znanja i sposobnosti, sklonost timskom radu, komunikacijske vještine, odgovornost i sl.), kao i provesti usmeno testiranje.</w:t>
      </w:r>
    </w:p>
    <w:p w14:paraId="23303758" w14:textId="77777777" w:rsidR="004E446D" w:rsidRPr="004E446D" w:rsidRDefault="004E446D" w:rsidP="00A3232C">
      <w:pPr>
        <w:jc w:val="both"/>
        <w:rPr>
          <w:color w:val="000000"/>
          <w:sz w:val="20"/>
          <w:szCs w:val="20"/>
        </w:rPr>
      </w:pPr>
      <w:r w:rsidRPr="004E446D">
        <w:rPr>
          <w:color w:val="000000"/>
          <w:sz w:val="20"/>
          <w:szCs w:val="20"/>
        </w:rPr>
        <w:t>Ako kandidat ne pristupi testiranju ili usmenom razgovoru, smatra se da je povukao svoju prijavu na natječaj te se ista neće razmatrati.</w:t>
      </w:r>
    </w:p>
    <w:p w14:paraId="0BC7EB7C" w14:textId="77777777" w:rsidR="004E446D" w:rsidRPr="004E446D" w:rsidRDefault="004E446D" w:rsidP="00A3232C">
      <w:pPr>
        <w:jc w:val="both"/>
        <w:rPr>
          <w:color w:val="000000"/>
          <w:sz w:val="20"/>
          <w:szCs w:val="20"/>
        </w:rPr>
      </w:pPr>
      <w:r w:rsidRPr="004E446D">
        <w:rPr>
          <w:color w:val="000000"/>
          <w:sz w:val="20"/>
          <w:szCs w:val="20"/>
        </w:rPr>
        <w:t>Radnim iskustvom na odgovarajućim poslovima smatra se radno iskustvo ostvareno na poslovima odgovarajuće stručne spreme i struke ostvareno nakon stjecanja stručne spreme.</w:t>
      </w:r>
    </w:p>
    <w:p w14:paraId="0FA1B696" w14:textId="77777777" w:rsidR="004E446D" w:rsidRPr="004E446D" w:rsidRDefault="004E446D" w:rsidP="00A3232C">
      <w:pPr>
        <w:jc w:val="both"/>
        <w:rPr>
          <w:color w:val="000000"/>
          <w:sz w:val="20"/>
          <w:szCs w:val="20"/>
        </w:rPr>
      </w:pPr>
      <w:r w:rsidRPr="004E446D">
        <w:rPr>
          <w:color w:val="000000"/>
          <w:sz w:val="20"/>
          <w:szCs w:val="20"/>
        </w:rPr>
        <w:t xml:space="preserve">Pisanu zamolbu s traženom dokumentacijom potrebno je dostaviti na adresu: Dom zdravlja Požeško-slavonske županije, Požega, Matije Gupca 10, s naznakom: „Za natječaj- naziv radnog mjesta“, u roku od </w:t>
      </w:r>
      <w:r w:rsidR="007D0998">
        <w:rPr>
          <w:color w:val="000000"/>
          <w:sz w:val="20"/>
          <w:szCs w:val="20"/>
        </w:rPr>
        <w:t>8</w:t>
      </w:r>
      <w:r w:rsidRPr="004E446D">
        <w:rPr>
          <w:color w:val="000000"/>
          <w:sz w:val="20"/>
          <w:szCs w:val="20"/>
        </w:rPr>
        <w:t xml:space="preserve"> dana od objave </w:t>
      </w:r>
      <w:r w:rsidR="009A264C">
        <w:rPr>
          <w:color w:val="000000"/>
          <w:sz w:val="20"/>
          <w:szCs w:val="20"/>
        </w:rPr>
        <w:t xml:space="preserve">na mrežnim stranicama Doma zdravlja. </w:t>
      </w:r>
    </w:p>
    <w:p w14:paraId="49E6575B" w14:textId="77777777" w:rsidR="004E446D" w:rsidRPr="004E446D" w:rsidRDefault="004E446D" w:rsidP="00A3232C">
      <w:pPr>
        <w:jc w:val="both"/>
        <w:rPr>
          <w:color w:val="000000"/>
          <w:sz w:val="20"/>
          <w:szCs w:val="20"/>
        </w:rPr>
      </w:pPr>
      <w:r w:rsidRPr="004E446D">
        <w:rPr>
          <w:color w:val="000000"/>
          <w:sz w:val="20"/>
          <w:szCs w:val="20"/>
        </w:rPr>
        <w:t>Po završetku natječaja obaviti će se testiranje u prostorima Doma zdravlja, a svi koji budu zadovoljili formalnim uvjetima traženima u natječaju, bit će obavješteni o vremenu i mjestu testiranja putem mrežne stranice Doma zdravlja (www.dz-pozega.hr).</w:t>
      </w:r>
    </w:p>
    <w:p w14:paraId="24B2271C" w14:textId="77777777" w:rsidR="004E446D" w:rsidRPr="004E446D" w:rsidRDefault="004E446D" w:rsidP="00A3232C">
      <w:pPr>
        <w:jc w:val="both"/>
        <w:rPr>
          <w:color w:val="000000"/>
          <w:sz w:val="20"/>
          <w:szCs w:val="20"/>
        </w:rPr>
      </w:pPr>
      <w:r w:rsidRPr="004E446D">
        <w:rPr>
          <w:color w:val="000000"/>
          <w:sz w:val="20"/>
          <w:szCs w:val="20"/>
        </w:rPr>
        <w:t>Do donošenja odluke o izboru, natječaj ili dijelovi natječaja mogu biti poništeni.</w:t>
      </w:r>
    </w:p>
    <w:p w14:paraId="619329F9" w14:textId="77777777" w:rsidR="004E446D" w:rsidRDefault="004E446D" w:rsidP="00A3232C">
      <w:pPr>
        <w:jc w:val="both"/>
        <w:rPr>
          <w:color w:val="000000"/>
          <w:sz w:val="20"/>
          <w:szCs w:val="20"/>
        </w:rPr>
      </w:pPr>
      <w:r w:rsidRPr="004E446D">
        <w:rPr>
          <w:color w:val="000000"/>
          <w:sz w:val="20"/>
          <w:szCs w:val="20"/>
        </w:rPr>
        <w:t>O rezultatima natječaja kandidati će biti obaviješteni u roku od 15 da</w:t>
      </w:r>
      <w:r w:rsidR="000D10B9">
        <w:rPr>
          <w:color w:val="000000"/>
          <w:sz w:val="20"/>
          <w:szCs w:val="20"/>
        </w:rPr>
        <w:t xml:space="preserve">na od donošenja odluke o izboru putem mrežne stranice </w:t>
      </w:r>
      <w:r w:rsidR="004953BB">
        <w:rPr>
          <w:color w:val="000000"/>
          <w:sz w:val="20"/>
          <w:szCs w:val="20"/>
        </w:rPr>
        <w:t xml:space="preserve"> Doma zdravlja </w:t>
      </w:r>
      <w:r w:rsidR="000D10B9" w:rsidRPr="000D10B9">
        <w:rPr>
          <w:color w:val="000000"/>
          <w:sz w:val="20"/>
          <w:szCs w:val="20"/>
        </w:rPr>
        <w:t>(www.dz-pozega.hr).</w:t>
      </w:r>
    </w:p>
    <w:p w14:paraId="65BE1643" w14:textId="77777777" w:rsidR="00965B6B" w:rsidRPr="004E446D" w:rsidRDefault="00965B6B" w:rsidP="00A3232C">
      <w:pPr>
        <w:jc w:val="both"/>
        <w:rPr>
          <w:color w:val="000000"/>
          <w:sz w:val="20"/>
          <w:szCs w:val="20"/>
        </w:rPr>
      </w:pPr>
    </w:p>
    <w:p w14:paraId="4868FC41" w14:textId="07FC9804" w:rsidR="007D0998" w:rsidRPr="007D0998" w:rsidRDefault="00696748" w:rsidP="007D0998">
      <w:pPr>
        <w:jc w:val="both"/>
        <w:rPr>
          <w:color w:val="000000"/>
          <w:sz w:val="20"/>
          <w:szCs w:val="20"/>
        </w:rPr>
      </w:pPr>
      <w:r>
        <w:rPr>
          <w:color w:val="000000"/>
          <w:sz w:val="20"/>
          <w:szCs w:val="20"/>
        </w:rPr>
        <w:t xml:space="preserve">Datum: </w:t>
      </w:r>
      <w:r w:rsidR="004B6230">
        <w:rPr>
          <w:color w:val="000000"/>
          <w:sz w:val="20"/>
          <w:szCs w:val="20"/>
        </w:rPr>
        <w:t>15</w:t>
      </w:r>
      <w:r w:rsidR="007D0998" w:rsidRPr="007D0998">
        <w:rPr>
          <w:color w:val="000000"/>
          <w:sz w:val="20"/>
          <w:szCs w:val="20"/>
        </w:rPr>
        <w:t xml:space="preserve">. </w:t>
      </w:r>
      <w:r w:rsidR="004B6230">
        <w:rPr>
          <w:color w:val="000000"/>
          <w:sz w:val="20"/>
          <w:szCs w:val="20"/>
        </w:rPr>
        <w:t>srpnja</w:t>
      </w:r>
      <w:r w:rsidR="007D0998" w:rsidRPr="007D0998">
        <w:rPr>
          <w:color w:val="000000"/>
          <w:sz w:val="20"/>
          <w:szCs w:val="20"/>
        </w:rPr>
        <w:t xml:space="preserve"> 2025. godine     </w:t>
      </w:r>
    </w:p>
    <w:p w14:paraId="7EA22360" w14:textId="013EF978" w:rsidR="007D0998" w:rsidRPr="007D0998" w:rsidRDefault="007D0998" w:rsidP="007D0998">
      <w:pPr>
        <w:jc w:val="both"/>
        <w:rPr>
          <w:color w:val="000000"/>
          <w:sz w:val="20"/>
          <w:szCs w:val="20"/>
        </w:rPr>
      </w:pPr>
      <w:r w:rsidRPr="007D0998">
        <w:rPr>
          <w:color w:val="000000"/>
          <w:sz w:val="20"/>
          <w:szCs w:val="20"/>
        </w:rPr>
        <w:t xml:space="preserve">Ur.broj: </w:t>
      </w:r>
      <w:r w:rsidR="004B6230" w:rsidRPr="004B6230">
        <w:rPr>
          <w:color w:val="000000"/>
          <w:sz w:val="20"/>
          <w:szCs w:val="20"/>
        </w:rPr>
        <w:t>03-25-78-06-1</w:t>
      </w:r>
      <w:r w:rsidRPr="007D0998">
        <w:rPr>
          <w:color w:val="000000"/>
          <w:sz w:val="20"/>
          <w:szCs w:val="20"/>
        </w:rPr>
        <w:t xml:space="preserve">                                          </w:t>
      </w:r>
    </w:p>
    <w:p w14:paraId="2D340AF1" w14:textId="77777777" w:rsidR="007D0998" w:rsidRPr="007D0998" w:rsidRDefault="007D0998" w:rsidP="007D0998">
      <w:pPr>
        <w:jc w:val="both"/>
        <w:rPr>
          <w:color w:val="000000"/>
          <w:sz w:val="20"/>
          <w:szCs w:val="20"/>
        </w:rPr>
      </w:pPr>
      <w:r w:rsidRPr="007D0998">
        <w:rPr>
          <w:color w:val="000000"/>
          <w:sz w:val="20"/>
          <w:szCs w:val="20"/>
        </w:rPr>
        <w:t xml:space="preserve">                                                                                                                                Ravnatelj</w:t>
      </w:r>
    </w:p>
    <w:p w14:paraId="40949D23" w14:textId="77777777" w:rsidR="007D0998" w:rsidRPr="007D0998" w:rsidRDefault="007D0998" w:rsidP="007D0998">
      <w:pPr>
        <w:jc w:val="both"/>
        <w:rPr>
          <w:color w:val="000000"/>
          <w:sz w:val="20"/>
          <w:szCs w:val="20"/>
        </w:rPr>
      </w:pPr>
      <w:r w:rsidRPr="007D0998">
        <w:rPr>
          <w:color w:val="000000"/>
          <w:sz w:val="20"/>
          <w:szCs w:val="20"/>
        </w:rPr>
        <w:t xml:space="preserve">                                                                                                         Marijan Višaticki, dipl. iur.</w:t>
      </w:r>
      <w:r w:rsidR="00696748">
        <w:rPr>
          <w:color w:val="000000"/>
          <w:sz w:val="20"/>
          <w:szCs w:val="20"/>
        </w:rPr>
        <w:t>, univ. spec. iur.</w:t>
      </w:r>
    </w:p>
    <w:p w14:paraId="205D1C89" w14:textId="77777777" w:rsidR="004E446D" w:rsidRDefault="004E446D" w:rsidP="007D0998">
      <w:pPr>
        <w:jc w:val="both"/>
        <w:rPr>
          <w:color w:val="000000"/>
          <w:sz w:val="20"/>
          <w:szCs w:val="20"/>
        </w:rPr>
      </w:pPr>
    </w:p>
    <w:sectPr w:rsidR="004E446D" w:rsidSect="002E76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867AB"/>
    <w:multiLevelType w:val="hybridMultilevel"/>
    <w:tmpl w:val="80361840"/>
    <w:lvl w:ilvl="0" w:tplc="E37A5F32">
      <w:start w:val="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C7C2E5A"/>
    <w:multiLevelType w:val="hybridMultilevel"/>
    <w:tmpl w:val="988A66F0"/>
    <w:lvl w:ilvl="0" w:tplc="0D5CC1B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37F27"/>
    <w:multiLevelType w:val="hybridMultilevel"/>
    <w:tmpl w:val="DF8A5BD2"/>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16FC69A2"/>
    <w:multiLevelType w:val="hybridMultilevel"/>
    <w:tmpl w:val="99CEE4D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24144308"/>
    <w:multiLevelType w:val="hybridMultilevel"/>
    <w:tmpl w:val="45E23D6E"/>
    <w:lvl w:ilvl="0" w:tplc="B8C02768">
      <w:start w:val="1"/>
      <w:numFmt w:val="decimal"/>
      <w:lvlText w:val="%1."/>
      <w:lvlJc w:val="left"/>
      <w:pPr>
        <w:ind w:left="1068" w:hanging="708"/>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28B30D0D"/>
    <w:multiLevelType w:val="hybridMultilevel"/>
    <w:tmpl w:val="F552F2A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F1166E0"/>
    <w:multiLevelType w:val="hybridMultilevel"/>
    <w:tmpl w:val="C2DAD83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44203D7"/>
    <w:multiLevelType w:val="hybridMultilevel"/>
    <w:tmpl w:val="1B5E35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45560CA"/>
    <w:multiLevelType w:val="hybridMultilevel"/>
    <w:tmpl w:val="CF4E9B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361E4CC2"/>
    <w:multiLevelType w:val="hybridMultilevel"/>
    <w:tmpl w:val="E27C5828"/>
    <w:lvl w:ilvl="0" w:tplc="0B2AC046">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3B875F2D"/>
    <w:multiLevelType w:val="hybridMultilevel"/>
    <w:tmpl w:val="FDBC9F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400D676A"/>
    <w:multiLevelType w:val="hybridMultilevel"/>
    <w:tmpl w:val="F33E1920"/>
    <w:lvl w:ilvl="0" w:tplc="041A000F">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12" w15:restartNumberingAfterBreak="0">
    <w:nsid w:val="476C461F"/>
    <w:multiLevelType w:val="hybridMultilevel"/>
    <w:tmpl w:val="EF9CE290"/>
    <w:lvl w:ilvl="0" w:tplc="7C987794">
      <w:numFmt w:val="bullet"/>
      <w:lvlText w:val=""/>
      <w:lvlJc w:val="left"/>
      <w:pPr>
        <w:ind w:left="3195" w:hanging="360"/>
      </w:pPr>
      <w:rPr>
        <w:rFonts w:ascii="Symbol" w:eastAsiaTheme="minorHAnsi" w:hAnsi="Symbol" w:cstheme="minorBidi" w:hint="default"/>
      </w:rPr>
    </w:lvl>
    <w:lvl w:ilvl="1" w:tplc="041A0003" w:tentative="1">
      <w:start w:val="1"/>
      <w:numFmt w:val="bullet"/>
      <w:lvlText w:val="o"/>
      <w:lvlJc w:val="left"/>
      <w:pPr>
        <w:ind w:left="3915" w:hanging="360"/>
      </w:pPr>
      <w:rPr>
        <w:rFonts w:ascii="Courier New" w:hAnsi="Courier New" w:cs="Courier New" w:hint="default"/>
      </w:rPr>
    </w:lvl>
    <w:lvl w:ilvl="2" w:tplc="041A0005" w:tentative="1">
      <w:start w:val="1"/>
      <w:numFmt w:val="bullet"/>
      <w:lvlText w:val=""/>
      <w:lvlJc w:val="left"/>
      <w:pPr>
        <w:ind w:left="4635" w:hanging="360"/>
      </w:pPr>
      <w:rPr>
        <w:rFonts w:ascii="Wingdings" w:hAnsi="Wingdings" w:hint="default"/>
      </w:rPr>
    </w:lvl>
    <w:lvl w:ilvl="3" w:tplc="041A0001" w:tentative="1">
      <w:start w:val="1"/>
      <w:numFmt w:val="bullet"/>
      <w:lvlText w:val=""/>
      <w:lvlJc w:val="left"/>
      <w:pPr>
        <w:ind w:left="5355" w:hanging="360"/>
      </w:pPr>
      <w:rPr>
        <w:rFonts w:ascii="Symbol" w:hAnsi="Symbol" w:hint="default"/>
      </w:rPr>
    </w:lvl>
    <w:lvl w:ilvl="4" w:tplc="041A0003" w:tentative="1">
      <w:start w:val="1"/>
      <w:numFmt w:val="bullet"/>
      <w:lvlText w:val="o"/>
      <w:lvlJc w:val="left"/>
      <w:pPr>
        <w:ind w:left="6075" w:hanging="360"/>
      </w:pPr>
      <w:rPr>
        <w:rFonts w:ascii="Courier New" w:hAnsi="Courier New" w:cs="Courier New" w:hint="default"/>
      </w:rPr>
    </w:lvl>
    <w:lvl w:ilvl="5" w:tplc="041A0005" w:tentative="1">
      <w:start w:val="1"/>
      <w:numFmt w:val="bullet"/>
      <w:lvlText w:val=""/>
      <w:lvlJc w:val="left"/>
      <w:pPr>
        <w:ind w:left="6795" w:hanging="360"/>
      </w:pPr>
      <w:rPr>
        <w:rFonts w:ascii="Wingdings" w:hAnsi="Wingdings" w:hint="default"/>
      </w:rPr>
    </w:lvl>
    <w:lvl w:ilvl="6" w:tplc="041A0001" w:tentative="1">
      <w:start w:val="1"/>
      <w:numFmt w:val="bullet"/>
      <w:lvlText w:val=""/>
      <w:lvlJc w:val="left"/>
      <w:pPr>
        <w:ind w:left="7515" w:hanging="360"/>
      </w:pPr>
      <w:rPr>
        <w:rFonts w:ascii="Symbol" w:hAnsi="Symbol" w:hint="default"/>
      </w:rPr>
    </w:lvl>
    <w:lvl w:ilvl="7" w:tplc="041A0003" w:tentative="1">
      <w:start w:val="1"/>
      <w:numFmt w:val="bullet"/>
      <w:lvlText w:val="o"/>
      <w:lvlJc w:val="left"/>
      <w:pPr>
        <w:ind w:left="8235" w:hanging="360"/>
      </w:pPr>
      <w:rPr>
        <w:rFonts w:ascii="Courier New" w:hAnsi="Courier New" w:cs="Courier New" w:hint="default"/>
      </w:rPr>
    </w:lvl>
    <w:lvl w:ilvl="8" w:tplc="041A0005" w:tentative="1">
      <w:start w:val="1"/>
      <w:numFmt w:val="bullet"/>
      <w:lvlText w:val=""/>
      <w:lvlJc w:val="left"/>
      <w:pPr>
        <w:ind w:left="8955" w:hanging="360"/>
      </w:pPr>
      <w:rPr>
        <w:rFonts w:ascii="Wingdings" w:hAnsi="Wingdings" w:hint="default"/>
      </w:rPr>
    </w:lvl>
  </w:abstractNum>
  <w:abstractNum w:abstractNumId="13" w15:restartNumberingAfterBreak="0">
    <w:nsid w:val="47B36EB4"/>
    <w:multiLevelType w:val="hybridMultilevel"/>
    <w:tmpl w:val="586A40C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544C3201"/>
    <w:multiLevelType w:val="hybridMultilevel"/>
    <w:tmpl w:val="85D0249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57617F2B"/>
    <w:multiLevelType w:val="hybridMultilevel"/>
    <w:tmpl w:val="FF26E55E"/>
    <w:lvl w:ilvl="0" w:tplc="080E402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6" w15:restartNumberingAfterBreak="0">
    <w:nsid w:val="6254083D"/>
    <w:multiLevelType w:val="hybridMultilevel"/>
    <w:tmpl w:val="8CA64A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635D26DB"/>
    <w:multiLevelType w:val="hybridMultilevel"/>
    <w:tmpl w:val="F47E2A58"/>
    <w:lvl w:ilvl="0" w:tplc="59B60E6E">
      <w:start w:val="1"/>
      <w:numFmt w:val="decimal"/>
      <w:lvlText w:val="%1."/>
      <w:lvlJc w:val="left"/>
      <w:pPr>
        <w:ind w:left="720" w:hanging="360"/>
      </w:pPr>
      <w:rPr>
        <w:rFonts w:hint="default"/>
        <w:b/>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66B87FF7"/>
    <w:multiLevelType w:val="hybridMultilevel"/>
    <w:tmpl w:val="801C5072"/>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6BB67B26"/>
    <w:multiLevelType w:val="hybridMultilevel"/>
    <w:tmpl w:val="D2FC900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72F7507C"/>
    <w:multiLevelType w:val="hybridMultilevel"/>
    <w:tmpl w:val="36585E06"/>
    <w:lvl w:ilvl="0" w:tplc="412470D0">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7A195E53"/>
    <w:multiLevelType w:val="hybridMultilevel"/>
    <w:tmpl w:val="D326D16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7AEF04B8"/>
    <w:multiLevelType w:val="hybridMultilevel"/>
    <w:tmpl w:val="3776FFF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7E0C5EE3"/>
    <w:multiLevelType w:val="hybridMultilevel"/>
    <w:tmpl w:val="B9A0D688"/>
    <w:lvl w:ilvl="0" w:tplc="6346019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92034691">
    <w:abstractNumId w:val="12"/>
  </w:num>
  <w:num w:numId="2" w16cid:durableId="725684095">
    <w:abstractNumId w:val="18"/>
  </w:num>
  <w:num w:numId="3" w16cid:durableId="1221525505">
    <w:abstractNumId w:val="20"/>
  </w:num>
  <w:num w:numId="4" w16cid:durableId="211616371">
    <w:abstractNumId w:val="11"/>
  </w:num>
  <w:num w:numId="5" w16cid:durableId="1219707331">
    <w:abstractNumId w:val="15"/>
  </w:num>
  <w:num w:numId="6" w16cid:durableId="927617990">
    <w:abstractNumId w:val="16"/>
  </w:num>
  <w:num w:numId="7" w16cid:durableId="979965917">
    <w:abstractNumId w:val="6"/>
  </w:num>
  <w:num w:numId="8" w16cid:durableId="255672762">
    <w:abstractNumId w:val="3"/>
  </w:num>
  <w:num w:numId="9" w16cid:durableId="67119185">
    <w:abstractNumId w:val="7"/>
  </w:num>
  <w:num w:numId="10" w16cid:durableId="1970545162">
    <w:abstractNumId w:val="5"/>
  </w:num>
  <w:num w:numId="11" w16cid:durableId="1236089305">
    <w:abstractNumId w:val="14"/>
  </w:num>
  <w:num w:numId="12" w16cid:durableId="22488010">
    <w:abstractNumId w:val="2"/>
  </w:num>
  <w:num w:numId="13" w16cid:durableId="216357093">
    <w:abstractNumId w:val="10"/>
  </w:num>
  <w:num w:numId="14" w16cid:durableId="1103377025">
    <w:abstractNumId w:val="23"/>
  </w:num>
  <w:num w:numId="15" w16cid:durableId="920523719">
    <w:abstractNumId w:val="13"/>
  </w:num>
  <w:num w:numId="16" w16cid:durableId="1587349788">
    <w:abstractNumId w:val="8"/>
  </w:num>
  <w:num w:numId="17" w16cid:durableId="115803314">
    <w:abstractNumId w:val="9"/>
  </w:num>
  <w:num w:numId="18" w16cid:durableId="313487248">
    <w:abstractNumId w:val="21"/>
  </w:num>
  <w:num w:numId="19" w16cid:durableId="687104452">
    <w:abstractNumId w:val="22"/>
  </w:num>
  <w:num w:numId="20" w16cid:durableId="53965739">
    <w:abstractNumId w:val="19"/>
  </w:num>
  <w:num w:numId="21" w16cid:durableId="1607035597">
    <w:abstractNumId w:val="17"/>
  </w:num>
  <w:num w:numId="22" w16cid:durableId="663163959">
    <w:abstractNumId w:val="0"/>
  </w:num>
  <w:num w:numId="23" w16cid:durableId="80951027">
    <w:abstractNumId w:val="4"/>
  </w:num>
  <w:num w:numId="24" w16cid:durableId="881016025">
    <w:abstractNumId w:val="1"/>
  </w:num>
  <w:num w:numId="25" w16cid:durableId="143231848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714"/>
    <w:rsid w:val="00033231"/>
    <w:rsid w:val="00061D65"/>
    <w:rsid w:val="00073D94"/>
    <w:rsid w:val="000A6E2C"/>
    <w:rsid w:val="000C4976"/>
    <w:rsid w:val="000D10B9"/>
    <w:rsid w:val="000F7007"/>
    <w:rsid w:val="001123B2"/>
    <w:rsid w:val="001252EF"/>
    <w:rsid w:val="00187E03"/>
    <w:rsid w:val="00191190"/>
    <w:rsid w:val="00195D58"/>
    <w:rsid w:val="001C0F25"/>
    <w:rsid w:val="001D2BB7"/>
    <w:rsid w:val="001F0A78"/>
    <w:rsid w:val="001F6A26"/>
    <w:rsid w:val="002338AF"/>
    <w:rsid w:val="00236F00"/>
    <w:rsid w:val="002561ED"/>
    <w:rsid w:val="00262984"/>
    <w:rsid w:val="0027122D"/>
    <w:rsid w:val="0027631D"/>
    <w:rsid w:val="0028184E"/>
    <w:rsid w:val="0029659A"/>
    <w:rsid w:val="002B4786"/>
    <w:rsid w:val="002D3823"/>
    <w:rsid w:val="002E0EA0"/>
    <w:rsid w:val="002E76A0"/>
    <w:rsid w:val="002F5071"/>
    <w:rsid w:val="002F63BC"/>
    <w:rsid w:val="002F6CC3"/>
    <w:rsid w:val="00303869"/>
    <w:rsid w:val="00325720"/>
    <w:rsid w:val="0033226E"/>
    <w:rsid w:val="00334A3C"/>
    <w:rsid w:val="0034200C"/>
    <w:rsid w:val="00343381"/>
    <w:rsid w:val="00370730"/>
    <w:rsid w:val="00380647"/>
    <w:rsid w:val="003B07F5"/>
    <w:rsid w:val="003B0F06"/>
    <w:rsid w:val="003E09C3"/>
    <w:rsid w:val="003E18F9"/>
    <w:rsid w:val="003E47BF"/>
    <w:rsid w:val="003F7EFF"/>
    <w:rsid w:val="00411789"/>
    <w:rsid w:val="0043058E"/>
    <w:rsid w:val="00433FD4"/>
    <w:rsid w:val="0045320F"/>
    <w:rsid w:val="00453596"/>
    <w:rsid w:val="00460A43"/>
    <w:rsid w:val="004953BB"/>
    <w:rsid w:val="004A459A"/>
    <w:rsid w:val="004B193B"/>
    <w:rsid w:val="004B6230"/>
    <w:rsid w:val="004D308A"/>
    <w:rsid w:val="004E446D"/>
    <w:rsid w:val="00525E4E"/>
    <w:rsid w:val="00543768"/>
    <w:rsid w:val="0054524C"/>
    <w:rsid w:val="005727B6"/>
    <w:rsid w:val="00573DBB"/>
    <w:rsid w:val="0058020D"/>
    <w:rsid w:val="00591A96"/>
    <w:rsid w:val="00592887"/>
    <w:rsid w:val="00594B7C"/>
    <w:rsid w:val="005A197F"/>
    <w:rsid w:val="005B2FEA"/>
    <w:rsid w:val="005C2F14"/>
    <w:rsid w:val="005C5432"/>
    <w:rsid w:val="005D5FED"/>
    <w:rsid w:val="005F111D"/>
    <w:rsid w:val="005F158B"/>
    <w:rsid w:val="005F50F1"/>
    <w:rsid w:val="00615DBF"/>
    <w:rsid w:val="00633401"/>
    <w:rsid w:val="00633B45"/>
    <w:rsid w:val="0065762B"/>
    <w:rsid w:val="00661E36"/>
    <w:rsid w:val="00673A33"/>
    <w:rsid w:val="00696748"/>
    <w:rsid w:val="006A65CA"/>
    <w:rsid w:val="006F44C0"/>
    <w:rsid w:val="006F580C"/>
    <w:rsid w:val="00703E96"/>
    <w:rsid w:val="007073EB"/>
    <w:rsid w:val="00714459"/>
    <w:rsid w:val="00716CBD"/>
    <w:rsid w:val="00722071"/>
    <w:rsid w:val="00737C7B"/>
    <w:rsid w:val="00751AB7"/>
    <w:rsid w:val="0075781A"/>
    <w:rsid w:val="00764BBF"/>
    <w:rsid w:val="00776F96"/>
    <w:rsid w:val="0077712C"/>
    <w:rsid w:val="00796B33"/>
    <w:rsid w:val="007A66DF"/>
    <w:rsid w:val="007D0998"/>
    <w:rsid w:val="007E269A"/>
    <w:rsid w:val="008036B1"/>
    <w:rsid w:val="00856AC5"/>
    <w:rsid w:val="00860E65"/>
    <w:rsid w:val="00864E0F"/>
    <w:rsid w:val="00880EA0"/>
    <w:rsid w:val="00885A10"/>
    <w:rsid w:val="008945FF"/>
    <w:rsid w:val="008A62EF"/>
    <w:rsid w:val="008C1AAB"/>
    <w:rsid w:val="008D5445"/>
    <w:rsid w:val="008E444A"/>
    <w:rsid w:val="008F0ABF"/>
    <w:rsid w:val="009074C0"/>
    <w:rsid w:val="009119C2"/>
    <w:rsid w:val="00915FCA"/>
    <w:rsid w:val="0095418F"/>
    <w:rsid w:val="00962AC2"/>
    <w:rsid w:val="00965B6B"/>
    <w:rsid w:val="009729B6"/>
    <w:rsid w:val="00984BB9"/>
    <w:rsid w:val="00995D56"/>
    <w:rsid w:val="009A264C"/>
    <w:rsid w:val="009A579C"/>
    <w:rsid w:val="009D526C"/>
    <w:rsid w:val="009E14C4"/>
    <w:rsid w:val="00A05F75"/>
    <w:rsid w:val="00A13C1A"/>
    <w:rsid w:val="00A26DFB"/>
    <w:rsid w:val="00A3232C"/>
    <w:rsid w:val="00A450FF"/>
    <w:rsid w:val="00A45E11"/>
    <w:rsid w:val="00A50E7F"/>
    <w:rsid w:val="00A54E13"/>
    <w:rsid w:val="00A61B20"/>
    <w:rsid w:val="00A809BE"/>
    <w:rsid w:val="00A823D4"/>
    <w:rsid w:val="00A842E7"/>
    <w:rsid w:val="00AB3714"/>
    <w:rsid w:val="00AE14CA"/>
    <w:rsid w:val="00AE2FF5"/>
    <w:rsid w:val="00AF6B96"/>
    <w:rsid w:val="00B038AA"/>
    <w:rsid w:val="00B3320B"/>
    <w:rsid w:val="00B6320C"/>
    <w:rsid w:val="00B63D76"/>
    <w:rsid w:val="00B67B15"/>
    <w:rsid w:val="00B702A9"/>
    <w:rsid w:val="00B8109D"/>
    <w:rsid w:val="00B94EE6"/>
    <w:rsid w:val="00BA55D6"/>
    <w:rsid w:val="00BC7077"/>
    <w:rsid w:val="00BD2B23"/>
    <w:rsid w:val="00BE21DC"/>
    <w:rsid w:val="00BE7444"/>
    <w:rsid w:val="00C121E1"/>
    <w:rsid w:val="00C24C13"/>
    <w:rsid w:val="00C500D6"/>
    <w:rsid w:val="00C63361"/>
    <w:rsid w:val="00C84069"/>
    <w:rsid w:val="00CB2CF9"/>
    <w:rsid w:val="00D3655A"/>
    <w:rsid w:val="00D51A50"/>
    <w:rsid w:val="00D51EB3"/>
    <w:rsid w:val="00D5748B"/>
    <w:rsid w:val="00D579CF"/>
    <w:rsid w:val="00D72900"/>
    <w:rsid w:val="00D73E7B"/>
    <w:rsid w:val="00D755AF"/>
    <w:rsid w:val="00D815BF"/>
    <w:rsid w:val="00D815D5"/>
    <w:rsid w:val="00D82572"/>
    <w:rsid w:val="00DA402B"/>
    <w:rsid w:val="00DB58F2"/>
    <w:rsid w:val="00DF052F"/>
    <w:rsid w:val="00DF3EFD"/>
    <w:rsid w:val="00E17340"/>
    <w:rsid w:val="00E345FE"/>
    <w:rsid w:val="00E60B96"/>
    <w:rsid w:val="00E62208"/>
    <w:rsid w:val="00E66C89"/>
    <w:rsid w:val="00E77434"/>
    <w:rsid w:val="00EA1E6A"/>
    <w:rsid w:val="00EA3A23"/>
    <w:rsid w:val="00EC3107"/>
    <w:rsid w:val="00EC5EE6"/>
    <w:rsid w:val="00ED46B0"/>
    <w:rsid w:val="00ED6637"/>
    <w:rsid w:val="00EF1859"/>
    <w:rsid w:val="00F01485"/>
    <w:rsid w:val="00F13FA9"/>
    <w:rsid w:val="00F164C9"/>
    <w:rsid w:val="00F419EC"/>
    <w:rsid w:val="00F4282D"/>
    <w:rsid w:val="00F4390F"/>
    <w:rsid w:val="00F4666D"/>
    <w:rsid w:val="00F5339C"/>
    <w:rsid w:val="00F53915"/>
    <w:rsid w:val="00F65955"/>
    <w:rsid w:val="00F71154"/>
    <w:rsid w:val="00F73569"/>
    <w:rsid w:val="00F91A00"/>
    <w:rsid w:val="00F95CF6"/>
    <w:rsid w:val="00FC0862"/>
    <w:rsid w:val="00FC25E8"/>
    <w:rsid w:val="00FC4ABB"/>
    <w:rsid w:val="00FC6D6E"/>
    <w:rsid w:val="00FD11FC"/>
    <w:rsid w:val="00FE78D3"/>
    <w:rsid w:val="00FF24B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BAA9B"/>
  <w15:docId w15:val="{17DDB63A-C295-41DC-9510-558B9318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86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39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390F"/>
    <w:rPr>
      <w:rFonts w:ascii="Segoe UI" w:hAnsi="Segoe UI" w:cs="Segoe UI"/>
      <w:sz w:val="18"/>
      <w:szCs w:val="18"/>
    </w:rPr>
  </w:style>
  <w:style w:type="paragraph" w:styleId="ListParagraph">
    <w:name w:val="List Paragraph"/>
    <w:basedOn w:val="Normal"/>
    <w:uiPriority w:val="34"/>
    <w:qFormat/>
    <w:rsid w:val="0075781A"/>
    <w:pPr>
      <w:ind w:left="720"/>
      <w:contextualSpacing/>
    </w:pPr>
  </w:style>
  <w:style w:type="character" w:styleId="Hyperlink">
    <w:name w:val="Hyperlink"/>
    <w:basedOn w:val="DefaultParagraphFont"/>
    <w:uiPriority w:val="99"/>
    <w:unhideWhenUsed/>
    <w:rsid w:val="00D815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B863B2-F373-4133-82A3-3CB9215C9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3</TotalTime>
  <Pages>3</Pages>
  <Words>1390</Words>
  <Characters>7927</Characters>
  <Application>Microsoft Office Word</Application>
  <DocSecurity>0</DocSecurity>
  <Lines>66</Lines>
  <Paragraphs>18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PC 26</cp:lastModifiedBy>
  <cp:revision>5</cp:revision>
  <cp:lastPrinted>2018-03-20T06:43:00Z</cp:lastPrinted>
  <dcterms:created xsi:type="dcterms:W3CDTF">2025-06-24T05:29:00Z</dcterms:created>
  <dcterms:modified xsi:type="dcterms:W3CDTF">2025-07-15T09:48:00Z</dcterms:modified>
</cp:coreProperties>
</file>