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4E446D" w:rsidRPr="004E446D" w:rsidRDefault="00151671" w:rsidP="00A3232C">
      <w:pPr>
        <w:ind w:left="3540"/>
        <w:jc w:val="both"/>
        <w:rPr>
          <w:color w:val="000000"/>
          <w:sz w:val="20"/>
          <w:szCs w:val="20"/>
        </w:rPr>
      </w:pPr>
      <w:r>
        <w:rPr>
          <w:color w:val="000000"/>
          <w:sz w:val="20"/>
          <w:szCs w:val="20"/>
        </w:rPr>
        <w:t xml:space="preserve">   </w:t>
      </w:r>
      <w:r w:rsidR="004E446D" w:rsidRPr="004E446D">
        <w:rPr>
          <w:color w:val="000000"/>
          <w:sz w:val="20"/>
          <w:szCs w:val="20"/>
        </w:rPr>
        <w:t>J A V N I  N A T J E Č A J</w:t>
      </w:r>
    </w:p>
    <w:p w:rsidR="004E446D" w:rsidRPr="004E446D" w:rsidRDefault="004E446D" w:rsidP="00982579">
      <w:pPr>
        <w:ind w:left="2832" w:firstLine="708"/>
        <w:jc w:val="both"/>
        <w:rPr>
          <w:color w:val="000000"/>
          <w:sz w:val="20"/>
          <w:szCs w:val="20"/>
        </w:rPr>
      </w:pPr>
      <w:r w:rsidRPr="004E446D">
        <w:rPr>
          <w:color w:val="000000"/>
          <w:sz w:val="20"/>
          <w:szCs w:val="20"/>
        </w:rPr>
        <w:t xml:space="preserve">za zasnivanje radnog odnosa </w:t>
      </w:r>
    </w:p>
    <w:p w:rsidR="001B574E" w:rsidRPr="00151671" w:rsidRDefault="00982579" w:rsidP="00982579">
      <w:pPr>
        <w:jc w:val="both"/>
        <w:rPr>
          <w:color w:val="000000"/>
          <w:sz w:val="20"/>
          <w:szCs w:val="20"/>
        </w:rPr>
      </w:pPr>
      <w:r w:rsidRPr="00151671">
        <w:rPr>
          <w:color w:val="000000"/>
          <w:sz w:val="20"/>
          <w:szCs w:val="20"/>
        </w:rPr>
        <w:t>medicinska sestra/tehničar- dentalni asistent (</w:t>
      </w:r>
      <w:proofErr w:type="spellStart"/>
      <w:r w:rsidRPr="00151671">
        <w:rPr>
          <w:color w:val="000000"/>
          <w:sz w:val="20"/>
          <w:szCs w:val="20"/>
        </w:rPr>
        <w:t>sss</w:t>
      </w:r>
      <w:proofErr w:type="spellEnd"/>
      <w:r w:rsidRPr="00151671">
        <w:rPr>
          <w:color w:val="000000"/>
          <w:sz w:val="20"/>
          <w:szCs w:val="20"/>
        </w:rPr>
        <w:t>)</w:t>
      </w:r>
      <w:r w:rsidR="009724A6" w:rsidRPr="00151671">
        <w:rPr>
          <w:color w:val="000000"/>
          <w:sz w:val="20"/>
          <w:szCs w:val="20"/>
        </w:rPr>
        <w:t>, na određeno vrijeme, Služba</w:t>
      </w:r>
      <w:r w:rsidRPr="00151671">
        <w:rPr>
          <w:color w:val="000000"/>
          <w:sz w:val="20"/>
          <w:szCs w:val="20"/>
        </w:rPr>
        <w:t xml:space="preserve"> dentalne medicine, mjesto rada </w:t>
      </w:r>
      <w:proofErr w:type="spellStart"/>
      <w:r w:rsidRPr="00151671">
        <w:rPr>
          <w:color w:val="000000"/>
          <w:sz w:val="20"/>
          <w:szCs w:val="20"/>
        </w:rPr>
        <w:t>Čaglin</w:t>
      </w:r>
      <w:proofErr w:type="spellEnd"/>
      <w:r w:rsidR="009724A6" w:rsidRPr="00151671">
        <w:rPr>
          <w:color w:val="000000"/>
          <w:sz w:val="20"/>
          <w:szCs w:val="20"/>
        </w:rPr>
        <w:t>, 1 izvršitelj/</w:t>
      </w:r>
      <w:proofErr w:type="spellStart"/>
      <w:r w:rsidR="009724A6" w:rsidRPr="00151671">
        <w:rPr>
          <w:color w:val="000000"/>
          <w:sz w:val="20"/>
          <w:szCs w:val="20"/>
        </w:rPr>
        <w:t>ica</w:t>
      </w:r>
      <w:proofErr w:type="spellEnd"/>
      <w:r w:rsidR="009724A6" w:rsidRPr="00151671">
        <w:rPr>
          <w:color w:val="000000"/>
          <w:sz w:val="20"/>
          <w:szCs w:val="20"/>
        </w:rPr>
        <w:t>,</w:t>
      </w:r>
      <w:r w:rsidR="00E51390" w:rsidRPr="00151671">
        <w:rPr>
          <w:color w:val="000000"/>
          <w:sz w:val="20"/>
          <w:szCs w:val="20"/>
        </w:rPr>
        <w:t xml:space="preserve"> </w:t>
      </w:r>
      <w:r w:rsidRPr="00151671">
        <w:rPr>
          <w:color w:val="000000"/>
          <w:sz w:val="20"/>
          <w:szCs w:val="20"/>
        </w:rPr>
        <w:t>radno mjesto medicinska sestra/tehničar-zdravstveni radnik u primarnoj zdravstvenoj zaštiti</w:t>
      </w:r>
    </w:p>
    <w:p w:rsidR="001B574E" w:rsidRPr="00151671" w:rsidRDefault="001B574E" w:rsidP="001B574E">
      <w:pPr>
        <w:jc w:val="both"/>
        <w:rPr>
          <w:color w:val="000000"/>
          <w:sz w:val="20"/>
          <w:szCs w:val="20"/>
        </w:rPr>
      </w:pPr>
      <w:r w:rsidRPr="00151671">
        <w:rPr>
          <w:color w:val="000000"/>
          <w:sz w:val="20"/>
          <w:szCs w:val="20"/>
        </w:rPr>
        <w:t xml:space="preserve"> Uvjeti  koje moraju ispunjavati kandidati/</w:t>
      </w:r>
      <w:proofErr w:type="spellStart"/>
      <w:r w:rsidRPr="00151671">
        <w:rPr>
          <w:color w:val="000000"/>
          <w:sz w:val="20"/>
          <w:szCs w:val="20"/>
        </w:rPr>
        <w:t>tkinje</w:t>
      </w:r>
      <w:proofErr w:type="spellEnd"/>
      <w:r w:rsidRPr="00151671">
        <w:rPr>
          <w:color w:val="000000"/>
          <w:sz w:val="20"/>
          <w:szCs w:val="20"/>
        </w:rPr>
        <w:t xml:space="preserve"> za </w:t>
      </w:r>
      <w:r w:rsidR="00E51390" w:rsidRPr="00151671">
        <w:rPr>
          <w:color w:val="000000"/>
          <w:sz w:val="20"/>
          <w:szCs w:val="20"/>
        </w:rPr>
        <w:t xml:space="preserve">navedeno </w:t>
      </w:r>
      <w:r w:rsidRPr="00151671">
        <w:rPr>
          <w:color w:val="000000"/>
          <w:sz w:val="20"/>
          <w:szCs w:val="20"/>
        </w:rPr>
        <w:t>radno mjesto</w:t>
      </w:r>
      <w:r w:rsidR="009724A6" w:rsidRPr="00151671">
        <w:rPr>
          <w:color w:val="000000"/>
          <w:sz w:val="20"/>
          <w:szCs w:val="20"/>
        </w:rPr>
        <w:t>:</w:t>
      </w:r>
      <w:r w:rsidR="009724A6" w:rsidRPr="00151671">
        <w:rPr>
          <w:sz w:val="20"/>
          <w:szCs w:val="20"/>
        </w:rPr>
        <w:t xml:space="preserve"> </w:t>
      </w:r>
      <w:r w:rsidR="00982579" w:rsidRPr="00151671">
        <w:rPr>
          <w:sz w:val="20"/>
          <w:szCs w:val="20"/>
        </w:rPr>
        <w:t>završena srednja škola za zanimanje medicinska sestra/tehničar opće njege ili smjer dentalni asistent</w:t>
      </w:r>
      <w:r w:rsidR="00982579" w:rsidRPr="00151671">
        <w:rPr>
          <w:color w:val="000000"/>
          <w:sz w:val="20"/>
          <w:szCs w:val="20"/>
        </w:rPr>
        <w:t>, položen stručni ispit za navedena zanimanja</w:t>
      </w:r>
      <w:bookmarkStart w:id="0" w:name="_GoBack"/>
      <w:bookmarkEnd w:id="0"/>
      <w:r w:rsidR="00982579" w:rsidRPr="00151671">
        <w:rPr>
          <w:color w:val="000000"/>
          <w:sz w:val="20"/>
          <w:szCs w:val="20"/>
        </w:rPr>
        <w:t xml:space="preserve">, </w:t>
      </w:r>
      <w:r w:rsidR="009724A6" w:rsidRPr="00151671">
        <w:rPr>
          <w:color w:val="000000"/>
          <w:sz w:val="20"/>
          <w:szCs w:val="20"/>
        </w:rPr>
        <w:t xml:space="preserve"> posjedovanje odobrenja za samostalan rad Hrvatske komore dentalne medicine (važeća licenca),  poznavanje rada na PC-ju, </w:t>
      </w:r>
      <w:r w:rsidR="00657EF7" w:rsidRPr="00151671">
        <w:rPr>
          <w:color w:val="000000"/>
          <w:sz w:val="20"/>
          <w:szCs w:val="20"/>
        </w:rPr>
        <w:t xml:space="preserve"> </w:t>
      </w:r>
      <w:r w:rsidR="009724A6" w:rsidRPr="00151671">
        <w:rPr>
          <w:color w:val="000000"/>
          <w:sz w:val="20"/>
          <w:szCs w:val="20"/>
        </w:rPr>
        <w:t>osoba ne smije biti kažnjavana.</w:t>
      </w:r>
    </w:p>
    <w:p w:rsidR="009724A6" w:rsidRPr="001B574E" w:rsidRDefault="009724A6" w:rsidP="001B574E">
      <w:pPr>
        <w:jc w:val="both"/>
        <w:rPr>
          <w:color w:val="000000"/>
          <w:sz w:val="20"/>
          <w:szCs w:val="20"/>
        </w:rPr>
      </w:pPr>
      <w:r>
        <w:rPr>
          <w:color w:val="000000"/>
          <w:sz w:val="20"/>
          <w:szCs w:val="20"/>
        </w:rPr>
        <w:t xml:space="preserve">Uz zamolbu i životopis potrebno je dostaviti: </w:t>
      </w:r>
      <w:r w:rsidR="00982579">
        <w:rPr>
          <w:color w:val="000000"/>
          <w:sz w:val="20"/>
          <w:szCs w:val="20"/>
        </w:rPr>
        <w:t>svjedodžbu završnog razreda i završnog rada</w:t>
      </w:r>
      <w:r>
        <w:rPr>
          <w:color w:val="000000"/>
          <w:sz w:val="20"/>
          <w:szCs w:val="20"/>
        </w:rPr>
        <w:t>, važeće odobrenje za samostalni rad, osobnu iskaznicu, uvjerenje o nekažnjavanju ( ne starije od 30 dana), domovnicu,</w:t>
      </w:r>
      <w:r w:rsidR="00657EF7">
        <w:rPr>
          <w:color w:val="000000"/>
          <w:sz w:val="20"/>
          <w:szCs w:val="20"/>
        </w:rPr>
        <w:t xml:space="preserve"> </w:t>
      </w:r>
      <w:r>
        <w:rPr>
          <w:color w:val="000000"/>
          <w:sz w:val="20"/>
          <w:szCs w:val="20"/>
        </w:rPr>
        <w:t xml:space="preserve"> potvrdu HZMO-a o radnom stažu.</w:t>
      </w:r>
    </w:p>
    <w:p w:rsidR="004E446D" w:rsidRP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E51390">
        <w:rPr>
          <w:color w:val="000000"/>
          <w:sz w:val="20"/>
          <w:szCs w:val="20"/>
        </w:rPr>
        <w:t>8</w:t>
      </w:r>
      <w:r w:rsidRPr="004E446D">
        <w:rPr>
          <w:color w:val="000000"/>
          <w:sz w:val="20"/>
          <w:szCs w:val="20"/>
        </w:rPr>
        <w:t xml:space="preserve"> dana od objave natječaja </w:t>
      </w:r>
      <w:r w:rsidR="00982579">
        <w:rPr>
          <w:color w:val="000000"/>
          <w:sz w:val="20"/>
          <w:szCs w:val="20"/>
        </w:rPr>
        <w:t>na mrežnim stranicama Doma zdravlja.</w:t>
      </w:r>
    </w:p>
    <w:p w:rsidR="004111E8" w:rsidRPr="004111E8" w:rsidRDefault="004111E8" w:rsidP="004111E8">
      <w:pPr>
        <w:jc w:val="both"/>
        <w:rPr>
          <w:color w:val="000000"/>
          <w:sz w:val="20"/>
          <w:szCs w:val="20"/>
        </w:rPr>
      </w:pPr>
      <w:r w:rsidRPr="004111E8">
        <w:rPr>
          <w:color w:val="000000"/>
          <w:sz w:val="20"/>
          <w:szCs w:val="20"/>
        </w:rPr>
        <w:t>Na natječaj se mogu javiti osobe obaju spolova. Izrazi koji se koriste u ovom javnom natječaju, a imaju rodno značenje, koriste se neutralno i odnose se jednako na muški i ženski rod.</w:t>
      </w:r>
    </w:p>
    <w:p w:rsidR="004111E8" w:rsidRPr="004111E8" w:rsidRDefault="004111E8" w:rsidP="004111E8">
      <w:pPr>
        <w:jc w:val="both"/>
        <w:rPr>
          <w:color w:val="000000"/>
          <w:sz w:val="20"/>
          <w:szCs w:val="20"/>
        </w:rPr>
      </w:pPr>
      <w:r w:rsidRPr="004111E8">
        <w:rPr>
          <w:color w:val="000000"/>
          <w:sz w:val="20"/>
          <w:szCs w:val="20"/>
        </w:rPr>
        <w:t>Isprave se prilažu u neovjerenom presliku, a prije sklapanja ugovora o radu, izabrani će kandidat na zahtjev Doma zdravlja predočiti izvornik dokumentacije.</w:t>
      </w:r>
    </w:p>
    <w:p w:rsidR="004111E8" w:rsidRPr="004111E8" w:rsidRDefault="004111E8" w:rsidP="004111E8">
      <w:pPr>
        <w:jc w:val="both"/>
        <w:rPr>
          <w:color w:val="000000"/>
          <w:sz w:val="20"/>
          <w:szCs w:val="20"/>
        </w:rPr>
      </w:pPr>
      <w:r w:rsidRPr="004111E8">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4111E8" w:rsidRPr="004111E8" w:rsidRDefault="004111E8" w:rsidP="004111E8">
      <w:pPr>
        <w:jc w:val="both"/>
        <w:rPr>
          <w:color w:val="000000"/>
          <w:sz w:val="20"/>
          <w:szCs w:val="20"/>
        </w:rPr>
      </w:pPr>
      <w:r w:rsidRPr="004111E8">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4111E8" w:rsidRPr="004111E8" w:rsidRDefault="004111E8" w:rsidP="004111E8">
      <w:pPr>
        <w:jc w:val="both"/>
        <w:rPr>
          <w:color w:val="000000"/>
          <w:sz w:val="20"/>
          <w:szCs w:val="20"/>
        </w:rPr>
      </w:pPr>
      <w:r w:rsidRPr="004111E8">
        <w:rPr>
          <w:color w:val="000000"/>
          <w:sz w:val="20"/>
          <w:szCs w:val="20"/>
        </w:rPr>
        <w:t xml:space="preserve">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w:t>
      </w:r>
      <w:r w:rsidR="00474D0E">
        <w:rPr>
          <w:color w:val="000000"/>
          <w:sz w:val="20"/>
          <w:szCs w:val="20"/>
        </w:rPr>
        <w:t>br</w:t>
      </w:r>
      <w:r w:rsidRPr="004111E8">
        <w:rPr>
          <w:color w:val="000000"/>
          <w:sz w:val="20"/>
          <w:szCs w:val="20"/>
        </w:rPr>
        <w:t>anitelja:https://branitelji.gov.hr/UserDocsImages//dokumenti/Nikola//popis%20dokaza%20za%20ostvarivanje%20prava%20prednosti%20pri%20zapo%C5%A1ljavanju-%20ZOHBDR%202021.pdf.</w:t>
      </w:r>
    </w:p>
    <w:p w:rsidR="004111E8" w:rsidRPr="004111E8" w:rsidRDefault="004111E8" w:rsidP="004111E8">
      <w:pPr>
        <w:jc w:val="both"/>
        <w:rPr>
          <w:color w:val="000000"/>
          <w:sz w:val="20"/>
          <w:szCs w:val="20"/>
        </w:rPr>
      </w:pPr>
      <w:r w:rsidRPr="004111E8">
        <w:rPr>
          <w:color w:val="000000"/>
          <w:sz w:val="20"/>
          <w:szCs w:val="20"/>
        </w:rPr>
        <w:t xml:space="preserve">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w:t>
      </w:r>
      <w:r w:rsidRPr="004111E8">
        <w:rPr>
          <w:color w:val="000000"/>
          <w:sz w:val="20"/>
          <w:szCs w:val="20"/>
        </w:rPr>
        <w:lastRenderedPageBreak/>
        <w:t>branitelja: https://branitelji.gov.hr/UserDocsImages/dokumenti/Nikola/popis%20dokaza%20za%20ostvarivanje%20prava%20prednosti%20pri%20zapo%C5%A1ljavanju-%20Zakon%20o%20civilnim%20stradalnicima%20iz%20DR.pdf</w:t>
      </w:r>
    </w:p>
    <w:p w:rsidR="004111E8" w:rsidRPr="004111E8" w:rsidRDefault="004111E8" w:rsidP="004111E8">
      <w:pPr>
        <w:jc w:val="both"/>
        <w:rPr>
          <w:color w:val="000000"/>
          <w:sz w:val="20"/>
          <w:szCs w:val="20"/>
        </w:rPr>
      </w:pPr>
      <w:r w:rsidRPr="004111E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4111E8" w:rsidRPr="004111E8" w:rsidRDefault="004111E8" w:rsidP="004111E8">
      <w:pPr>
        <w:jc w:val="both"/>
        <w:rPr>
          <w:color w:val="000000"/>
          <w:sz w:val="20"/>
          <w:szCs w:val="20"/>
        </w:rPr>
      </w:pPr>
      <w:r w:rsidRPr="004111E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4111E8" w:rsidRPr="004111E8" w:rsidRDefault="004111E8" w:rsidP="004111E8">
      <w:pPr>
        <w:jc w:val="both"/>
        <w:rPr>
          <w:color w:val="000000"/>
          <w:sz w:val="20"/>
          <w:szCs w:val="20"/>
        </w:rPr>
      </w:pPr>
      <w:r w:rsidRPr="004111E8">
        <w:rPr>
          <w:color w:val="000000"/>
          <w:sz w:val="20"/>
          <w:szCs w:val="20"/>
        </w:rPr>
        <w:t>Prijavom na natječaj kandidati daju svoju privolu za prikupljanje, obradu i objavljivanje podataka u svrhu odabira kandidata za zapošljavanje</w:t>
      </w:r>
      <w:r>
        <w:rPr>
          <w:color w:val="000000"/>
          <w:sz w:val="20"/>
          <w:szCs w:val="20"/>
        </w:rPr>
        <w:t>,</w:t>
      </w:r>
      <w:r w:rsidRPr="004111E8">
        <w:rPr>
          <w:color w:val="000000"/>
          <w:sz w:val="20"/>
          <w:szCs w:val="20"/>
        </w:rPr>
        <w:t xml:space="preserve"> te privolu da se s natječajnom dokumentacijom postupa sukladno Općoj uredbi o zaštiti osobnih podataka i drugim relevantnim propisima o zaštiti osobnih podataka.</w:t>
      </w:r>
    </w:p>
    <w:p w:rsidR="004111E8" w:rsidRPr="004111E8" w:rsidRDefault="004111E8" w:rsidP="004111E8">
      <w:pPr>
        <w:jc w:val="both"/>
        <w:rPr>
          <w:color w:val="000000"/>
          <w:sz w:val="20"/>
          <w:szCs w:val="20"/>
        </w:rPr>
      </w:pPr>
      <w:r w:rsidRPr="004111E8">
        <w:rPr>
          <w:color w:val="000000"/>
          <w:sz w:val="20"/>
          <w:szCs w:val="20"/>
        </w:rPr>
        <w:t>Kandidati koji se jave na natječaj imaju obvezu ispuniti Obrazac privole/ suglasnosti za obradu osobnih podataka koji se nalazi na službenoj stranici Doma zdravlja (</w:t>
      </w:r>
      <w:r w:rsidR="00474D0E" w:rsidRPr="00474D0E">
        <w:rPr>
          <w:color w:val="000000"/>
          <w:sz w:val="20"/>
          <w:szCs w:val="20"/>
        </w:rPr>
        <w:t>www.dz-pozega.hr</w:t>
      </w:r>
      <w:r w:rsidRPr="004111E8">
        <w:rPr>
          <w:color w:val="000000"/>
          <w:sz w:val="20"/>
          <w:szCs w:val="20"/>
        </w:rPr>
        <w:t>).</w:t>
      </w:r>
    </w:p>
    <w:p w:rsidR="004111E8" w:rsidRPr="004111E8" w:rsidRDefault="004111E8" w:rsidP="004111E8">
      <w:pPr>
        <w:jc w:val="both"/>
        <w:rPr>
          <w:color w:val="000000"/>
          <w:sz w:val="20"/>
          <w:szCs w:val="20"/>
        </w:rPr>
      </w:pPr>
      <w:r w:rsidRPr="004111E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4111E8" w:rsidRPr="004111E8" w:rsidRDefault="004111E8" w:rsidP="004111E8">
      <w:pPr>
        <w:jc w:val="both"/>
        <w:rPr>
          <w:color w:val="000000"/>
          <w:sz w:val="20"/>
          <w:szCs w:val="20"/>
        </w:rPr>
      </w:pPr>
      <w:r w:rsidRPr="004111E8">
        <w:rPr>
          <w:color w:val="000000"/>
          <w:sz w:val="20"/>
          <w:szCs w:val="20"/>
        </w:rPr>
        <w:t>Ako kandidat ne pristupi testiranju ili usmenom razgovoru, smatra se da je povukao svoju prijavu na natječaj te se ista neće razmatrati.</w:t>
      </w:r>
    </w:p>
    <w:p w:rsidR="004111E8" w:rsidRPr="004E446D" w:rsidRDefault="004111E8" w:rsidP="004111E8">
      <w:pPr>
        <w:jc w:val="both"/>
        <w:rPr>
          <w:color w:val="000000"/>
          <w:sz w:val="20"/>
          <w:szCs w:val="20"/>
        </w:rPr>
      </w:pPr>
      <w:r w:rsidRPr="004111E8">
        <w:rPr>
          <w:color w:val="000000"/>
          <w:sz w:val="20"/>
          <w:szCs w:val="20"/>
        </w:rPr>
        <w:t>Radnim iskustvom na odgovarajućim poslovima smatra se radno iskustvo ostvareno na poslovima odgovarajuće stručne spreme i struke ostvareno nakon stjecanja stručne spreme.</w:t>
      </w:r>
    </w:p>
    <w:p w:rsidR="004E446D" w:rsidRPr="004E446D" w:rsidRDefault="004E446D" w:rsidP="00A3232C">
      <w:pPr>
        <w:jc w:val="both"/>
        <w:rPr>
          <w:color w:val="000000"/>
          <w:sz w:val="20"/>
          <w:szCs w:val="20"/>
        </w:rPr>
      </w:pPr>
      <w:r w:rsidRPr="004E446D">
        <w:rPr>
          <w:color w:val="000000"/>
          <w:sz w:val="20"/>
          <w:szCs w:val="20"/>
        </w:rPr>
        <w:t xml:space="preserve">Datum: </w:t>
      </w:r>
      <w:r w:rsidR="00982579">
        <w:rPr>
          <w:color w:val="000000"/>
          <w:sz w:val="20"/>
          <w:szCs w:val="20"/>
        </w:rPr>
        <w:t>17. veljače</w:t>
      </w:r>
      <w:r w:rsidR="001123B2">
        <w:rPr>
          <w:color w:val="000000"/>
          <w:sz w:val="20"/>
          <w:szCs w:val="20"/>
        </w:rPr>
        <w:t xml:space="preserve"> </w:t>
      </w:r>
      <w:r w:rsidRPr="004E446D">
        <w:rPr>
          <w:color w:val="000000"/>
          <w:sz w:val="20"/>
          <w:szCs w:val="20"/>
        </w:rPr>
        <w:t>202</w:t>
      </w:r>
      <w:r w:rsidR="00982579">
        <w:rPr>
          <w:color w:val="000000"/>
          <w:sz w:val="20"/>
          <w:szCs w:val="20"/>
        </w:rPr>
        <w:t>5</w:t>
      </w:r>
      <w:r w:rsidRPr="004E446D">
        <w:rPr>
          <w:color w:val="000000"/>
          <w:sz w:val="20"/>
          <w:szCs w:val="20"/>
        </w:rPr>
        <w:t xml:space="preserve">. god.      </w:t>
      </w:r>
    </w:p>
    <w:p w:rsidR="00EA4AA1" w:rsidRPr="00EA4AA1" w:rsidRDefault="004E446D" w:rsidP="00EA4AA1">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982579">
        <w:rPr>
          <w:color w:val="000000"/>
          <w:sz w:val="20"/>
          <w:szCs w:val="20"/>
        </w:rPr>
        <w:t>5</w:t>
      </w:r>
      <w:r w:rsidRPr="004E446D">
        <w:rPr>
          <w:color w:val="000000"/>
          <w:sz w:val="20"/>
          <w:szCs w:val="20"/>
        </w:rPr>
        <w:t>-</w:t>
      </w:r>
      <w:r w:rsidR="00151671">
        <w:rPr>
          <w:color w:val="000000"/>
          <w:sz w:val="20"/>
          <w:szCs w:val="20"/>
        </w:rPr>
        <w:t>24</w:t>
      </w:r>
      <w:r w:rsidRPr="004E446D">
        <w:rPr>
          <w:color w:val="000000"/>
          <w:sz w:val="20"/>
          <w:szCs w:val="20"/>
        </w:rPr>
        <w:t xml:space="preserve">-06/02                     </w:t>
      </w:r>
      <w:r w:rsidR="00EA4AA1" w:rsidRPr="00EA4AA1">
        <w:rPr>
          <w:color w:val="000000"/>
          <w:sz w:val="20"/>
          <w:szCs w:val="20"/>
        </w:rPr>
        <w:t xml:space="preserve">                                                       </w:t>
      </w:r>
      <w:r w:rsidR="00EA4AA1">
        <w:rPr>
          <w:color w:val="000000"/>
          <w:sz w:val="20"/>
          <w:szCs w:val="20"/>
        </w:rPr>
        <w:tab/>
        <w:t xml:space="preserve">  </w:t>
      </w:r>
      <w:r w:rsidR="00EA4AA1" w:rsidRPr="00EA4AA1">
        <w:rPr>
          <w:color w:val="000000"/>
          <w:sz w:val="20"/>
          <w:szCs w:val="20"/>
        </w:rPr>
        <w:t>Ravnatelj</w:t>
      </w:r>
      <w:r w:rsidR="00EA4AA1">
        <w:rPr>
          <w:color w:val="000000"/>
          <w:sz w:val="20"/>
          <w:szCs w:val="20"/>
        </w:rPr>
        <w:t>:</w:t>
      </w:r>
    </w:p>
    <w:p w:rsidR="004E446D" w:rsidRPr="004E446D" w:rsidRDefault="00EA4AA1" w:rsidP="00EA4AA1">
      <w:pPr>
        <w:jc w:val="both"/>
        <w:rPr>
          <w:color w:val="000000"/>
          <w:sz w:val="20"/>
          <w:szCs w:val="20"/>
        </w:rPr>
      </w:pPr>
      <w:r w:rsidRPr="00EA4AA1">
        <w:rPr>
          <w:color w:val="000000"/>
          <w:sz w:val="20"/>
          <w:szCs w:val="20"/>
        </w:rPr>
        <w:t xml:space="preserve">                                                                                                                   Marijan Višaticki, dipl. </w:t>
      </w:r>
      <w:proofErr w:type="spellStart"/>
      <w:r w:rsidRPr="00EA4AA1">
        <w:rPr>
          <w:color w:val="000000"/>
          <w:sz w:val="20"/>
          <w:szCs w:val="20"/>
        </w:rPr>
        <w:t>iur</w:t>
      </w:r>
      <w:proofErr w:type="spellEnd"/>
      <w:r w:rsidRPr="00EA4AA1">
        <w:rPr>
          <w:color w:val="000000"/>
          <w:sz w:val="20"/>
          <w:szCs w:val="20"/>
        </w:rPr>
        <w:t>.</w:t>
      </w:r>
    </w:p>
    <w:sectPr w:rsidR="004E446D" w:rsidRP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5EF4705C"/>
    <w:multiLevelType w:val="hybridMultilevel"/>
    <w:tmpl w:val="4702714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8"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7"/>
  </w:num>
  <w:num w:numId="3">
    <w:abstractNumId w:val="19"/>
  </w:num>
  <w:num w:numId="4">
    <w:abstractNumId w:val="9"/>
  </w:num>
  <w:num w:numId="5">
    <w:abstractNumId w:val="13"/>
  </w:num>
  <w:num w:numId="6">
    <w:abstractNumId w:val="15"/>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2"/>
  </w:num>
  <w:num w:numId="15">
    <w:abstractNumId w:val="11"/>
  </w:num>
  <w:num w:numId="16">
    <w:abstractNumId w:val="6"/>
  </w:num>
  <w:num w:numId="17">
    <w:abstractNumId w:val="7"/>
  </w:num>
  <w:num w:numId="18">
    <w:abstractNumId w:val="20"/>
  </w:num>
  <w:num w:numId="19">
    <w:abstractNumId w:val="21"/>
  </w:num>
  <w:num w:numId="20">
    <w:abstractNumId w:val="18"/>
  </w:num>
  <w:num w:numId="21">
    <w:abstractNumId w:val="16"/>
  </w:num>
  <w:num w:numId="22">
    <w:abstractNumId w:val="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814BF"/>
    <w:rsid w:val="000A6E2C"/>
    <w:rsid w:val="000C4976"/>
    <w:rsid w:val="000F7007"/>
    <w:rsid w:val="001123B2"/>
    <w:rsid w:val="001252EF"/>
    <w:rsid w:val="00151671"/>
    <w:rsid w:val="00162AC3"/>
    <w:rsid w:val="00187E03"/>
    <w:rsid w:val="00195D58"/>
    <w:rsid w:val="001B574E"/>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B0F06"/>
    <w:rsid w:val="003E09C3"/>
    <w:rsid w:val="003E47BF"/>
    <w:rsid w:val="004008E6"/>
    <w:rsid w:val="004111E8"/>
    <w:rsid w:val="00411789"/>
    <w:rsid w:val="0042764B"/>
    <w:rsid w:val="00433FD4"/>
    <w:rsid w:val="0045320F"/>
    <w:rsid w:val="00460A43"/>
    <w:rsid w:val="00474D0E"/>
    <w:rsid w:val="004A459A"/>
    <w:rsid w:val="004B193B"/>
    <w:rsid w:val="004E446D"/>
    <w:rsid w:val="00525E4E"/>
    <w:rsid w:val="00543768"/>
    <w:rsid w:val="0054524C"/>
    <w:rsid w:val="005727B6"/>
    <w:rsid w:val="00573DBB"/>
    <w:rsid w:val="0058020D"/>
    <w:rsid w:val="00594B7C"/>
    <w:rsid w:val="005A197F"/>
    <w:rsid w:val="005C2F14"/>
    <w:rsid w:val="005C5432"/>
    <w:rsid w:val="005D5FED"/>
    <w:rsid w:val="005F111D"/>
    <w:rsid w:val="005F158B"/>
    <w:rsid w:val="005F50F1"/>
    <w:rsid w:val="0060385D"/>
    <w:rsid w:val="00615DBF"/>
    <w:rsid w:val="00633401"/>
    <w:rsid w:val="00633B45"/>
    <w:rsid w:val="0065762B"/>
    <w:rsid w:val="00657EF7"/>
    <w:rsid w:val="00661E36"/>
    <w:rsid w:val="00663E59"/>
    <w:rsid w:val="00673A33"/>
    <w:rsid w:val="006A65CA"/>
    <w:rsid w:val="006F44C0"/>
    <w:rsid w:val="006F580C"/>
    <w:rsid w:val="00703E96"/>
    <w:rsid w:val="007073EB"/>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80EA0"/>
    <w:rsid w:val="00885A10"/>
    <w:rsid w:val="008945FF"/>
    <w:rsid w:val="008A62EF"/>
    <w:rsid w:val="008B1953"/>
    <w:rsid w:val="008C1AAB"/>
    <w:rsid w:val="008D5445"/>
    <w:rsid w:val="008E444A"/>
    <w:rsid w:val="008F0ABF"/>
    <w:rsid w:val="009074C0"/>
    <w:rsid w:val="009119C2"/>
    <w:rsid w:val="00915FCA"/>
    <w:rsid w:val="0095418F"/>
    <w:rsid w:val="00962AC2"/>
    <w:rsid w:val="00965B6B"/>
    <w:rsid w:val="009724A6"/>
    <w:rsid w:val="009729B6"/>
    <w:rsid w:val="00982579"/>
    <w:rsid w:val="00984BB9"/>
    <w:rsid w:val="00995D56"/>
    <w:rsid w:val="009A579C"/>
    <w:rsid w:val="009D526C"/>
    <w:rsid w:val="009E14C4"/>
    <w:rsid w:val="00A05F75"/>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3320B"/>
    <w:rsid w:val="00B471BD"/>
    <w:rsid w:val="00B6320C"/>
    <w:rsid w:val="00B63D76"/>
    <w:rsid w:val="00B67B15"/>
    <w:rsid w:val="00B702A9"/>
    <w:rsid w:val="00B8109D"/>
    <w:rsid w:val="00B94EE6"/>
    <w:rsid w:val="00BA55D6"/>
    <w:rsid w:val="00BC7077"/>
    <w:rsid w:val="00BD2B23"/>
    <w:rsid w:val="00BE21DC"/>
    <w:rsid w:val="00BE7444"/>
    <w:rsid w:val="00C10E54"/>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51390"/>
    <w:rsid w:val="00E60B96"/>
    <w:rsid w:val="00E62208"/>
    <w:rsid w:val="00E66C89"/>
    <w:rsid w:val="00E77434"/>
    <w:rsid w:val="00EA1E6A"/>
    <w:rsid w:val="00EA3A23"/>
    <w:rsid w:val="00EA4AA1"/>
    <w:rsid w:val="00EC3107"/>
    <w:rsid w:val="00ED46B0"/>
    <w:rsid w:val="00ED6637"/>
    <w:rsid w:val="00EF1859"/>
    <w:rsid w:val="00F01485"/>
    <w:rsid w:val="00F059A0"/>
    <w:rsid w:val="00F13FA9"/>
    <w:rsid w:val="00F164C9"/>
    <w:rsid w:val="00F336DB"/>
    <w:rsid w:val="00F419EC"/>
    <w:rsid w:val="00F4282D"/>
    <w:rsid w:val="00F42F13"/>
    <w:rsid w:val="00F4390F"/>
    <w:rsid w:val="00F4666D"/>
    <w:rsid w:val="00F47049"/>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08687"/>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908BB4-B6AB-495B-9725-FEC84EA4A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5</TotalTime>
  <Pages>2</Pages>
  <Words>897</Words>
  <Characters>5118</Characters>
  <Application>Microsoft Office Word</Application>
  <DocSecurity>0</DocSecurity>
  <Lines>42</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2</cp:revision>
  <cp:lastPrinted>2018-03-20T06:43:00Z</cp:lastPrinted>
  <dcterms:created xsi:type="dcterms:W3CDTF">2025-02-17T10:03:00Z</dcterms:created>
  <dcterms:modified xsi:type="dcterms:W3CDTF">2025-02-17T10:03:00Z</dcterms:modified>
</cp:coreProperties>
</file>