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68F6" w14:textId="0A473E27" w:rsidR="00AB3714" w:rsidRDefault="00FC0862" w:rsidP="00F4390F">
      <w:pPr>
        <w:ind w:left="1416"/>
        <w:jc w:val="center"/>
        <w:rPr>
          <w:color w:val="000000"/>
          <w:sz w:val="20"/>
          <w:szCs w:val="20"/>
        </w:rPr>
      </w:pPr>
      <w:r w:rsidRPr="009156B7">
        <w:rPr>
          <w:noProof/>
          <w:sz w:val="10"/>
          <w:szCs w:val="10"/>
          <w:lang w:eastAsia="hr-HR"/>
        </w:rPr>
        <w:drawing>
          <wp:anchor distT="0" distB="0" distL="114300" distR="114300" simplePos="0" relativeHeight="251659264" behindDoc="0" locked="0" layoutInCell="1" allowOverlap="1" wp14:anchorId="7AC15B62" wp14:editId="069804BD">
            <wp:simplePos x="0" y="0"/>
            <wp:positionH relativeFrom="column">
              <wp:posOffset>173149</wp:posOffset>
            </wp:positionH>
            <wp:positionV relativeFrom="paragraph">
              <wp:posOffset>-59055</wp:posOffset>
            </wp:positionV>
            <wp:extent cx="922656" cy="925830"/>
            <wp:effectExtent l="0" t="0" r="0" b="7620"/>
            <wp:wrapNone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memorandu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656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D29">
        <w:rPr>
          <w:b/>
          <w:sz w:val="36"/>
          <w:szCs w:val="36"/>
        </w:rPr>
        <w:t>DOM ZDRAVLJA POŽEŠKO-SLAVONSKE ŽUPANIJE</w:t>
      </w:r>
      <w:r w:rsidRPr="00820D29">
        <w:rPr>
          <w:b/>
          <w:sz w:val="32"/>
          <w:szCs w:val="32"/>
        </w:rPr>
        <w:br/>
      </w:r>
      <w:r w:rsidRPr="00820D29">
        <w:rPr>
          <w:b/>
          <w:sz w:val="26"/>
          <w:szCs w:val="26"/>
        </w:rPr>
        <w:t xml:space="preserve">MATIJE GUPCA 10, </w:t>
      </w:r>
      <w:r>
        <w:rPr>
          <w:b/>
          <w:sz w:val="26"/>
          <w:szCs w:val="26"/>
        </w:rPr>
        <w:t xml:space="preserve">34000 </w:t>
      </w:r>
      <w:r w:rsidRPr="00820D29">
        <w:rPr>
          <w:b/>
          <w:sz w:val="26"/>
          <w:szCs w:val="26"/>
        </w:rPr>
        <w:t>POŽEGA</w:t>
      </w:r>
      <w:r>
        <w:rPr>
          <w:b/>
          <w:sz w:val="26"/>
          <w:szCs w:val="26"/>
        </w:rPr>
        <w:br/>
      </w:r>
      <w:r w:rsidRPr="000F79BA">
        <w:rPr>
          <w:color w:val="000000"/>
          <w:sz w:val="20"/>
          <w:szCs w:val="20"/>
        </w:rPr>
        <w:t>tel</w:t>
      </w:r>
      <w:r>
        <w:rPr>
          <w:color w:val="000000"/>
          <w:sz w:val="20"/>
          <w:szCs w:val="20"/>
        </w:rPr>
        <w:t xml:space="preserve">: </w:t>
      </w:r>
      <w:r w:rsidRPr="000F79BA">
        <w:rPr>
          <w:color w:val="000000"/>
          <w:sz w:val="20"/>
          <w:szCs w:val="20"/>
        </w:rPr>
        <w:t>++385 34 311 900</w:t>
      </w:r>
      <w:r>
        <w:rPr>
          <w:color w:val="000000"/>
          <w:sz w:val="20"/>
          <w:szCs w:val="20"/>
        </w:rPr>
        <w:t xml:space="preserve">, </w:t>
      </w:r>
      <w:r w:rsidRPr="000F79BA">
        <w:rPr>
          <w:color w:val="000000"/>
          <w:sz w:val="20"/>
          <w:szCs w:val="20"/>
        </w:rPr>
        <w:t>fax</w:t>
      </w:r>
      <w:r>
        <w:rPr>
          <w:color w:val="000000"/>
          <w:sz w:val="20"/>
          <w:szCs w:val="20"/>
        </w:rPr>
        <w:t xml:space="preserve">: </w:t>
      </w:r>
      <w:r w:rsidRPr="000F79BA">
        <w:rPr>
          <w:color w:val="000000"/>
          <w:sz w:val="20"/>
          <w:szCs w:val="20"/>
        </w:rPr>
        <w:t>++385 34 311 933</w:t>
      </w:r>
      <w:r>
        <w:rPr>
          <w:color w:val="000000"/>
          <w:sz w:val="20"/>
          <w:szCs w:val="20"/>
        </w:rPr>
        <w:t>, info@dz-pozega.hr www.dz-pozega.hr</w:t>
      </w:r>
      <w:r>
        <w:rPr>
          <w:color w:val="000000"/>
          <w:sz w:val="20"/>
          <w:szCs w:val="20"/>
        </w:rPr>
        <w:br/>
      </w:r>
      <w:r w:rsidR="00F95DB0" w:rsidRPr="000F79BA">
        <w:rPr>
          <w:color w:val="000000"/>
          <w:sz w:val="20"/>
          <w:szCs w:val="20"/>
        </w:rPr>
        <w:t>OIB: 81205466903</w:t>
      </w:r>
      <w:r w:rsidR="00F95DB0">
        <w:rPr>
          <w:color w:val="000000"/>
          <w:sz w:val="20"/>
          <w:szCs w:val="20"/>
        </w:rPr>
        <w:t xml:space="preserve">, </w:t>
      </w:r>
      <w:r w:rsidR="00F95DB0" w:rsidRPr="000F79BA">
        <w:rPr>
          <w:color w:val="000000"/>
          <w:sz w:val="20"/>
          <w:szCs w:val="20"/>
        </w:rPr>
        <w:t xml:space="preserve">IBAN: </w:t>
      </w:r>
      <w:r w:rsidR="00F95DB0" w:rsidRPr="007D5369">
        <w:rPr>
          <w:rFonts w:eastAsia="Times New Roman" w:cstheme="minorHAnsi"/>
          <w:color w:val="000000"/>
          <w:sz w:val="18"/>
          <w:szCs w:val="18"/>
          <w:lang w:eastAsia="hr-HR"/>
        </w:rPr>
        <w:t>HR54</w:t>
      </w:r>
      <w:r w:rsidR="00F95DB0">
        <w:rPr>
          <w:rFonts w:eastAsia="Times New Roman" w:cstheme="minorHAnsi"/>
          <w:color w:val="000000"/>
          <w:sz w:val="18"/>
          <w:szCs w:val="18"/>
          <w:lang w:eastAsia="hr-HR"/>
        </w:rPr>
        <w:t xml:space="preserve"> </w:t>
      </w:r>
      <w:r w:rsidR="00F95DB0" w:rsidRPr="007D5369">
        <w:rPr>
          <w:rFonts w:eastAsia="Times New Roman" w:cstheme="minorHAnsi"/>
          <w:color w:val="000000"/>
          <w:sz w:val="18"/>
          <w:szCs w:val="18"/>
          <w:lang w:eastAsia="hr-HR"/>
        </w:rPr>
        <w:t>2340</w:t>
      </w:r>
      <w:r w:rsidR="00F95DB0">
        <w:rPr>
          <w:rFonts w:eastAsia="Times New Roman" w:cstheme="minorHAnsi"/>
          <w:color w:val="000000"/>
          <w:sz w:val="18"/>
          <w:szCs w:val="18"/>
          <w:lang w:eastAsia="hr-HR"/>
        </w:rPr>
        <w:t xml:space="preserve"> </w:t>
      </w:r>
      <w:r w:rsidR="00F95DB0" w:rsidRPr="007D5369">
        <w:rPr>
          <w:rFonts w:eastAsia="Times New Roman" w:cstheme="minorHAnsi"/>
          <w:color w:val="000000"/>
          <w:sz w:val="18"/>
          <w:szCs w:val="18"/>
          <w:lang w:eastAsia="hr-HR"/>
        </w:rPr>
        <w:t>0091</w:t>
      </w:r>
      <w:r w:rsidR="00F95DB0">
        <w:rPr>
          <w:rFonts w:eastAsia="Times New Roman" w:cstheme="minorHAnsi"/>
          <w:color w:val="000000"/>
          <w:sz w:val="18"/>
          <w:szCs w:val="18"/>
          <w:lang w:eastAsia="hr-HR"/>
        </w:rPr>
        <w:t xml:space="preserve"> </w:t>
      </w:r>
      <w:r w:rsidR="00F95DB0" w:rsidRPr="007D5369">
        <w:rPr>
          <w:rFonts w:eastAsia="Times New Roman" w:cstheme="minorHAnsi"/>
          <w:color w:val="000000"/>
          <w:sz w:val="18"/>
          <w:szCs w:val="18"/>
          <w:lang w:eastAsia="hr-HR"/>
        </w:rPr>
        <w:t>5113</w:t>
      </w:r>
      <w:r w:rsidR="00F95DB0">
        <w:rPr>
          <w:rFonts w:eastAsia="Times New Roman" w:cstheme="minorHAnsi"/>
          <w:color w:val="000000"/>
          <w:sz w:val="18"/>
          <w:szCs w:val="18"/>
          <w:lang w:eastAsia="hr-HR"/>
        </w:rPr>
        <w:t xml:space="preserve"> </w:t>
      </w:r>
      <w:r w:rsidR="00F95DB0" w:rsidRPr="007D5369">
        <w:rPr>
          <w:rFonts w:eastAsia="Times New Roman" w:cstheme="minorHAnsi"/>
          <w:color w:val="000000"/>
          <w:sz w:val="18"/>
          <w:szCs w:val="18"/>
          <w:lang w:eastAsia="hr-HR"/>
        </w:rPr>
        <w:t>6013</w:t>
      </w:r>
      <w:r w:rsidR="00F95DB0">
        <w:rPr>
          <w:rFonts w:eastAsia="Times New Roman" w:cstheme="minorHAnsi"/>
          <w:color w:val="000000"/>
          <w:sz w:val="18"/>
          <w:szCs w:val="18"/>
          <w:lang w:eastAsia="hr-HR"/>
        </w:rPr>
        <w:t xml:space="preserve"> </w:t>
      </w:r>
      <w:r w:rsidR="00F95DB0" w:rsidRPr="007D5369">
        <w:rPr>
          <w:rFonts w:eastAsia="Times New Roman" w:cstheme="minorHAnsi"/>
          <w:color w:val="000000"/>
          <w:sz w:val="18"/>
          <w:szCs w:val="18"/>
          <w:lang w:eastAsia="hr-HR"/>
        </w:rPr>
        <w:t>7</w:t>
      </w:r>
      <w:r w:rsidR="00F95DB0">
        <w:rPr>
          <w:color w:val="000000"/>
          <w:sz w:val="20"/>
          <w:szCs w:val="20"/>
        </w:rPr>
        <w:t xml:space="preserve">, </w:t>
      </w:r>
      <w:r w:rsidR="00F95DB0" w:rsidRPr="000F79BA">
        <w:rPr>
          <w:color w:val="000000"/>
          <w:sz w:val="20"/>
          <w:szCs w:val="20"/>
        </w:rPr>
        <w:t xml:space="preserve">SWIFT: </w:t>
      </w:r>
      <w:r w:rsidR="00F95DB0">
        <w:rPr>
          <w:color w:val="000000"/>
          <w:sz w:val="20"/>
          <w:szCs w:val="20"/>
        </w:rPr>
        <w:t>PBZGHR2X</w:t>
      </w:r>
      <w:r w:rsidR="00F95DB0" w:rsidRPr="000F79BA">
        <w:rPr>
          <w:color w:val="000000"/>
          <w:sz w:val="20"/>
          <w:szCs w:val="20"/>
        </w:rPr>
        <w:t xml:space="preserve"> </w:t>
      </w:r>
      <w:r w:rsidR="00F95DB0">
        <w:rPr>
          <w:color w:val="000000"/>
          <w:sz w:val="20"/>
          <w:szCs w:val="20"/>
        </w:rPr>
        <w:t>Privredna banka</w:t>
      </w:r>
      <w:r w:rsidR="00F95DB0" w:rsidRPr="000F79BA">
        <w:rPr>
          <w:color w:val="000000"/>
          <w:sz w:val="20"/>
          <w:szCs w:val="20"/>
        </w:rPr>
        <w:t xml:space="preserve"> d.d.</w:t>
      </w:r>
      <w:r w:rsidR="00F95DB0">
        <w:rPr>
          <w:color w:val="000000"/>
          <w:sz w:val="20"/>
          <w:szCs w:val="20"/>
        </w:rPr>
        <w:t xml:space="preserve"> Zagreb</w:t>
      </w:r>
    </w:p>
    <w:p w14:paraId="0AEF5B8B" w14:textId="77777777" w:rsidR="00BA29D6" w:rsidRDefault="00BA29D6" w:rsidP="00BA29D6">
      <w:pPr>
        <w:rPr>
          <w:sz w:val="20"/>
          <w:szCs w:val="20"/>
        </w:rPr>
      </w:pPr>
    </w:p>
    <w:p w14:paraId="3E661CEF" w14:textId="65B08383" w:rsidR="00F65120" w:rsidRDefault="00507B72" w:rsidP="00BA29D6">
      <w:pPr>
        <w:rPr>
          <w:sz w:val="24"/>
          <w:szCs w:val="20"/>
        </w:rPr>
      </w:pPr>
      <w:r w:rsidRPr="006907C4">
        <w:rPr>
          <w:sz w:val="24"/>
          <w:szCs w:val="20"/>
        </w:rPr>
        <w:t xml:space="preserve">POŽEGA, </w:t>
      </w:r>
      <w:r w:rsidR="009755F1">
        <w:rPr>
          <w:sz w:val="24"/>
          <w:szCs w:val="20"/>
        </w:rPr>
        <w:t>23</w:t>
      </w:r>
      <w:r w:rsidR="00727E14" w:rsidRPr="006907C4">
        <w:rPr>
          <w:sz w:val="24"/>
          <w:szCs w:val="20"/>
        </w:rPr>
        <w:t>.</w:t>
      </w:r>
      <w:r w:rsidRPr="006907C4">
        <w:rPr>
          <w:sz w:val="24"/>
          <w:szCs w:val="20"/>
        </w:rPr>
        <w:t xml:space="preserve"> </w:t>
      </w:r>
      <w:r w:rsidR="00010E29">
        <w:rPr>
          <w:sz w:val="24"/>
          <w:szCs w:val="20"/>
        </w:rPr>
        <w:t>rujna</w:t>
      </w:r>
      <w:r w:rsidR="009020DE" w:rsidRPr="006907C4">
        <w:rPr>
          <w:sz w:val="24"/>
          <w:szCs w:val="20"/>
        </w:rPr>
        <w:t xml:space="preserve"> 20</w:t>
      </w:r>
      <w:r w:rsidR="00727E14" w:rsidRPr="006907C4">
        <w:rPr>
          <w:sz w:val="24"/>
          <w:szCs w:val="20"/>
        </w:rPr>
        <w:t>2</w:t>
      </w:r>
      <w:r w:rsidR="0018054C">
        <w:rPr>
          <w:sz w:val="24"/>
          <w:szCs w:val="20"/>
        </w:rPr>
        <w:t>6</w:t>
      </w:r>
      <w:r w:rsidR="00727E14" w:rsidRPr="006907C4">
        <w:rPr>
          <w:sz w:val="24"/>
          <w:szCs w:val="20"/>
        </w:rPr>
        <w:t>.</w:t>
      </w:r>
      <w:r w:rsidR="0018054C">
        <w:rPr>
          <w:sz w:val="24"/>
          <w:szCs w:val="20"/>
        </w:rPr>
        <w:t xml:space="preserve"> </w:t>
      </w:r>
    </w:p>
    <w:p w14:paraId="1B97A37D" w14:textId="451737ED" w:rsidR="003A0008" w:rsidRDefault="00727E14" w:rsidP="00BA29D6">
      <w:pPr>
        <w:rPr>
          <w:sz w:val="24"/>
          <w:szCs w:val="20"/>
        </w:rPr>
      </w:pPr>
      <w:r w:rsidRPr="00103638">
        <w:rPr>
          <w:sz w:val="24"/>
          <w:szCs w:val="20"/>
        </w:rPr>
        <w:t xml:space="preserve">UR.BROJ: </w:t>
      </w:r>
      <w:r w:rsidR="00013DBD">
        <w:rPr>
          <w:sz w:val="24"/>
          <w:szCs w:val="20"/>
        </w:rPr>
        <w:t>02-26-83-01-1</w:t>
      </w:r>
    </w:p>
    <w:p w14:paraId="2367AA89" w14:textId="77777777" w:rsidR="00643340" w:rsidRPr="00F65120" w:rsidRDefault="00643340" w:rsidP="00BA29D6">
      <w:pPr>
        <w:rPr>
          <w:sz w:val="24"/>
          <w:szCs w:val="24"/>
        </w:rPr>
      </w:pPr>
    </w:p>
    <w:p w14:paraId="5B05FF1E" w14:textId="0E55149D" w:rsidR="00560E33" w:rsidRPr="001C2A6D" w:rsidRDefault="00560E33" w:rsidP="00560E33">
      <w:pPr>
        <w:jc w:val="both"/>
        <w:rPr>
          <w:sz w:val="24"/>
          <w:szCs w:val="24"/>
        </w:rPr>
      </w:pPr>
      <w:r w:rsidRPr="001C2A6D">
        <w:rPr>
          <w:sz w:val="24"/>
          <w:szCs w:val="24"/>
        </w:rPr>
        <w:t>Na osnovi članka  42.  Statuta Doma zdravlja Požeško-slavonske županije, Zapisnika i Prijedloga povjerenstva za zapošljavanje na javni Natječaj za zapošljavanje</w:t>
      </w:r>
      <w:r w:rsidR="00F65120" w:rsidRPr="001C2A6D">
        <w:rPr>
          <w:sz w:val="24"/>
          <w:szCs w:val="24"/>
        </w:rPr>
        <w:t xml:space="preserve"> </w:t>
      </w:r>
      <w:r w:rsidR="009755F1" w:rsidRPr="009755F1">
        <w:rPr>
          <w:rFonts w:cstheme="minorHAnsi"/>
        </w:rPr>
        <w:t>UR.BROJ: 02-26-88-06/02</w:t>
      </w:r>
      <w:r w:rsidR="001C2A6D" w:rsidRPr="001C2A6D">
        <w:rPr>
          <w:rFonts w:cstheme="minorHAnsi"/>
          <w:sz w:val="24"/>
          <w:szCs w:val="24"/>
        </w:rPr>
        <w:t xml:space="preserve">, </w:t>
      </w:r>
      <w:r w:rsidR="00010E29" w:rsidRPr="00A47923">
        <w:rPr>
          <w:rFonts w:cstheme="minorHAnsi"/>
        </w:rPr>
        <w:t xml:space="preserve">objavljenom dana </w:t>
      </w:r>
      <w:r w:rsidR="009755F1">
        <w:rPr>
          <w:rFonts w:cstheme="minorHAnsi"/>
        </w:rPr>
        <w:t>13</w:t>
      </w:r>
      <w:r w:rsidR="00010E29" w:rsidRPr="00A47923">
        <w:rPr>
          <w:rFonts w:cstheme="minorHAnsi"/>
        </w:rPr>
        <w:t>.</w:t>
      </w:r>
      <w:r w:rsidR="00010E29">
        <w:rPr>
          <w:rFonts w:cstheme="minorHAnsi"/>
        </w:rPr>
        <w:t xml:space="preserve"> </w:t>
      </w:r>
      <w:r w:rsidR="009755F1">
        <w:rPr>
          <w:rFonts w:cstheme="minorHAnsi"/>
        </w:rPr>
        <w:t>kolovoza</w:t>
      </w:r>
      <w:r w:rsidR="00010E29" w:rsidRPr="00A47923">
        <w:rPr>
          <w:rFonts w:cstheme="minorHAnsi"/>
        </w:rPr>
        <w:t xml:space="preserve"> 202</w:t>
      </w:r>
      <w:r w:rsidR="00010E29">
        <w:rPr>
          <w:rFonts w:cstheme="minorHAnsi"/>
        </w:rPr>
        <w:t>6</w:t>
      </w:r>
      <w:r w:rsidR="00010E29" w:rsidRPr="00A47923">
        <w:rPr>
          <w:rFonts w:cstheme="minorHAnsi"/>
        </w:rPr>
        <w:t>. godine</w:t>
      </w:r>
      <w:r w:rsidR="003518BA" w:rsidRPr="001C2A6D">
        <w:rPr>
          <w:sz w:val="24"/>
          <w:szCs w:val="24"/>
        </w:rPr>
        <w:t>,</w:t>
      </w:r>
      <w:r w:rsidRPr="001C2A6D">
        <w:rPr>
          <w:sz w:val="24"/>
          <w:szCs w:val="24"/>
        </w:rPr>
        <w:t xml:space="preserve"> a prema ispunjenim uvjetima natječaja i rezultata </w:t>
      </w:r>
      <w:r w:rsidR="00C82671" w:rsidRPr="001C2A6D">
        <w:rPr>
          <w:sz w:val="24"/>
          <w:szCs w:val="24"/>
        </w:rPr>
        <w:t xml:space="preserve">pismenog i </w:t>
      </w:r>
      <w:r w:rsidRPr="001C2A6D">
        <w:rPr>
          <w:sz w:val="24"/>
          <w:szCs w:val="24"/>
        </w:rPr>
        <w:t>usmenog testiranja za zapošljavanje, ravnatelj Doma zdravlja Požeško-slavonske županije Marijan Višaticki, dipl.iur.</w:t>
      </w:r>
      <w:r w:rsidR="0018054C" w:rsidRPr="001C2A6D">
        <w:rPr>
          <w:sz w:val="24"/>
          <w:szCs w:val="24"/>
        </w:rPr>
        <w:t>spec.iur.</w:t>
      </w:r>
      <w:r w:rsidRPr="001C2A6D">
        <w:rPr>
          <w:sz w:val="24"/>
          <w:szCs w:val="24"/>
        </w:rPr>
        <w:t xml:space="preserve"> donio je</w:t>
      </w:r>
    </w:p>
    <w:p w14:paraId="10190854" w14:textId="77777777" w:rsidR="00560E33" w:rsidRPr="00507B72" w:rsidRDefault="00560E33" w:rsidP="00010E29">
      <w:pPr>
        <w:jc w:val="center"/>
        <w:rPr>
          <w:sz w:val="24"/>
          <w:szCs w:val="20"/>
        </w:rPr>
      </w:pPr>
    </w:p>
    <w:p w14:paraId="2B613D9B" w14:textId="77777777" w:rsidR="00560E33" w:rsidRPr="0063169B" w:rsidRDefault="00560E33" w:rsidP="00010E29">
      <w:pPr>
        <w:jc w:val="center"/>
        <w:rPr>
          <w:b/>
          <w:sz w:val="24"/>
          <w:szCs w:val="24"/>
        </w:rPr>
      </w:pPr>
      <w:r w:rsidRPr="0063169B">
        <w:rPr>
          <w:b/>
          <w:sz w:val="24"/>
          <w:szCs w:val="24"/>
        </w:rPr>
        <w:t>O D L U K U</w:t>
      </w:r>
    </w:p>
    <w:p w14:paraId="4C853AE6" w14:textId="3F0C0408" w:rsidR="00560E33" w:rsidRPr="00181A28" w:rsidRDefault="00560E33" w:rsidP="00010E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</w:t>
      </w:r>
      <w:r w:rsidRPr="00181A28">
        <w:rPr>
          <w:b/>
          <w:sz w:val="24"/>
          <w:szCs w:val="24"/>
        </w:rPr>
        <w:t>ZAPOŠLJAVANJU NA</w:t>
      </w:r>
      <w:r w:rsidR="001C2A6D">
        <w:rPr>
          <w:b/>
          <w:sz w:val="24"/>
          <w:szCs w:val="24"/>
        </w:rPr>
        <w:t xml:space="preserve"> </w:t>
      </w:r>
      <w:r w:rsidR="009755F1">
        <w:rPr>
          <w:b/>
          <w:sz w:val="24"/>
          <w:szCs w:val="24"/>
        </w:rPr>
        <w:t>NE</w:t>
      </w:r>
      <w:r w:rsidRPr="00181A28">
        <w:rPr>
          <w:b/>
          <w:sz w:val="24"/>
          <w:szCs w:val="24"/>
        </w:rPr>
        <w:t>ODREĐENO VRIJEME</w:t>
      </w:r>
    </w:p>
    <w:p w14:paraId="78794E36" w14:textId="1174A7B2" w:rsidR="00F65120" w:rsidRDefault="009755F1" w:rsidP="00F65120">
      <w:pPr>
        <w:spacing w:line="240" w:lineRule="auto"/>
        <w:jc w:val="center"/>
        <w:rPr>
          <w:sz w:val="24"/>
          <w:szCs w:val="24"/>
        </w:rPr>
      </w:pPr>
      <w:r w:rsidRPr="009755F1">
        <w:rPr>
          <w:color w:val="000000"/>
        </w:rPr>
        <w:t>doktor/doktorica dentalne medicine,  služba dentalne medicine</w:t>
      </w:r>
    </w:p>
    <w:p w14:paraId="15311655" w14:textId="77777777" w:rsidR="00010E29" w:rsidRPr="00326492" w:rsidRDefault="00010E29" w:rsidP="00F65120">
      <w:pPr>
        <w:spacing w:line="240" w:lineRule="auto"/>
        <w:jc w:val="center"/>
        <w:rPr>
          <w:sz w:val="24"/>
          <w:szCs w:val="24"/>
        </w:rPr>
      </w:pPr>
    </w:p>
    <w:p w14:paraId="1E92888E" w14:textId="47BD4246" w:rsidR="00010E29" w:rsidRPr="00010E29" w:rsidRDefault="00010E29" w:rsidP="00010E29">
      <w:pPr>
        <w:ind w:left="720"/>
        <w:jc w:val="both"/>
        <w:rPr>
          <w:b/>
          <w:bCs/>
          <w:sz w:val="32"/>
          <w:szCs w:val="32"/>
        </w:rPr>
      </w:pPr>
      <w:r w:rsidRPr="00010E29">
        <w:rPr>
          <w:b/>
          <w:bCs/>
          <w:color w:val="000000"/>
          <w:sz w:val="24"/>
          <w:szCs w:val="24"/>
        </w:rPr>
        <w:t xml:space="preserve">     </w:t>
      </w:r>
      <w:r w:rsidR="009755F1">
        <w:rPr>
          <w:b/>
          <w:bCs/>
          <w:color w:val="000000"/>
          <w:sz w:val="24"/>
          <w:szCs w:val="24"/>
        </w:rPr>
        <w:t>K</w:t>
      </w:r>
      <w:r w:rsidRPr="00010E29">
        <w:rPr>
          <w:b/>
          <w:bCs/>
          <w:color w:val="000000"/>
          <w:sz w:val="24"/>
          <w:szCs w:val="24"/>
        </w:rPr>
        <w:t>.</w:t>
      </w:r>
      <w:r w:rsidR="009755F1">
        <w:rPr>
          <w:b/>
          <w:bCs/>
          <w:color w:val="000000"/>
          <w:sz w:val="24"/>
          <w:szCs w:val="24"/>
        </w:rPr>
        <w:t>K</w:t>
      </w:r>
      <w:r w:rsidRPr="00010E29">
        <w:rPr>
          <w:b/>
          <w:bCs/>
          <w:color w:val="000000"/>
          <w:sz w:val="24"/>
          <w:szCs w:val="24"/>
        </w:rPr>
        <w:t xml:space="preserve">., </w:t>
      </w:r>
      <w:r w:rsidR="009755F1">
        <w:rPr>
          <w:b/>
          <w:bCs/>
          <w:color w:val="000000"/>
          <w:sz w:val="24"/>
          <w:szCs w:val="24"/>
        </w:rPr>
        <w:t>Izvorska ulica 20, Vinkovci</w:t>
      </w:r>
    </w:p>
    <w:p w14:paraId="08106495" w14:textId="77777777" w:rsidR="00010E29" w:rsidRDefault="00010E29" w:rsidP="00010E29">
      <w:pPr>
        <w:pStyle w:val="Odlomakpopisa"/>
        <w:jc w:val="both"/>
        <w:rPr>
          <w:sz w:val="24"/>
          <w:szCs w:val="24"/>
        </w:rPr>
      </w:pPr>
    </w:p>
    <w:p w14:paraId="37EDB743" w14:textId="335E84D2" w:rsidR="00560E33" w:rsidRPr="00010E29" w:rsidRDefault="00560E33" w:rsidP="00010E29">
      <w:pPr>
        <w:pStyle w:val="Odlomakpopisa"/>
        <w:jc w:val="both"/>
        <w:rPr>
          <w:sz w:val="24"/>
          <w:szCs w:val="24"/>
        </w:rPr>
      </w:pPr>
      <w:r w:rsidRPr="00010E29">
        <w:rPr>
          <w:sz w:val="24"/>
          <w:szCs w:val="24"/>
        </w:rPr>
        <w:t>Imenovan</w:t>
      </w:r>
      <w:r w:rsidR="001C2A6D" w:rsidRPr="00010E29">
        <w:rPr>
          <w:sz w:val="24"/>
          <w:szCs w:val="24"/>
        </w:rPr>
        <w:t>a</w:t>
      </w:r>
      <w:r w:rsidRPr="00010E29">
        <w:rPr>
          <w:sz w:val="24"/>
          <w:szCs w:val="24"/>
        </w:rPr>
        <w:t xml:space="preserve"> se zapošljava </w:t>
      </w:r>
      <w:r w:rsidR="00010E29" w:rsidRPr="00472255">
        <w:rPr>
          <w:color w:val="000000"/>
        </w:rPr>
        <w:t>na neodređeno vrijeme</w:t>
      </w:r>
      <w:r w:rsidR="00010E29" w:rsidRPr="00010E29">
        <w:rPr>
          <w:sz w:val="24"/>
          <w:szCs w:val="24"/>
        </w:rPr>
        <w:t xml:space="preserve"> </w:t>
      </w:r>
      <w:r w:rsidRPr="00010E29">
        <w:rPr>
          <w:sz w:val="24"/>
          <w:szCs w:val="24"/>
        </w:rPr>
        <w:t xml:space="preserve">u </w:t>
      </w:r>
      <w:r w:rsidR="00D82C48">
        <w:rPr>
          <w:color w:val="000000"/>
        </w:rPr>
        <w:t>S</w:t>
      </w:r>
      <w:r w:rsidR="004C76D1" w:rsidRPr="004C76D1">
        <w:rPr>
          <w:color w:val="000000"/>
        </w:rPr>
        <w:t>lužb</w:t>
      </w:r>
      <w:r w:rsidR="004C76D1">
        <w:rPr>
          <w:color w:val="000000"/>
        </w:rPr>
        <w:t>i</w:t>
      </w:r>
      <w:r w:rsidR="004C76D1" w:rsidRPr="004C76D1">
        <w:rPr>
          <w:color w:val="000000"/>
        </w:rPr>
        <w:t xml:space="preserve"> dentalne medicine</w:t>
      </w:r>
      <w:r w:rsidRPr="00010E29">
        <w:rPr>
          <w:sz w:val="24"/>
          <w:szCs w:val="24"/>
        </w:rPr>
        <w:t>, mjesto rada</w:t>
      </w:r>
      <w:r w:rsidR="00F65120" w:rsidRPr="00010E29">
        <w:rPr>
          <w:sz w:val="24"/>
          <w:szCs w:val="24"/>
        </w:rPr>
        <w:t xml:space="preserve"> </w:t>
      </w:r>
      <w:r w:rsidR="00583146">
        <w:rPr>
          <w:sz w:val="24"/>
          <w:szCs w:val="24"/>
        </w:rPr>
        <w:t>ordinacija</w:t>
      </w:r>
      <w:r w:rsidR="001C2A6D" w:rsidRPr="00010E29">
        <w:rPr>
          <w:sz w:val="24"/>
          <w:szCs w:val="24"/>
        </w:rPr>
        <w:t xml:space="preserve"> </w:t>
      </w:r>
      <w:r w:rsidR="00010E29">
        <w:rPr>
          <w:sz w:val="24"/>
          <w:szCs w:val="24"/>
        </w:rPr>
        <w:t>PAKRAC, Doma zdr</w:t>
      </w:r>
      <w:r w:rsidR="001C2A6D" w:rsidRPr="00010E29">
        <w:rPr>
          <w:sz w:val="24"/>
          <w:szCs w:val="24"/>
        </w:rPr>
        <w:t>avlja Požeško-slavonske županije</w:t>
      </w:r>
      <w:r w:rsidRPr="00010E29">
        <w:rPr>
          <w:sz w:val="24"/>
          <w:szCs w:val="24"/>
        </w:rPr>
        <w:t>,  na radno</w:t>
      </w:r>
      <w:r w:rsidR="00D82C48">
        <w:rPr>
          <w:sz w:val="24"/>
          <w:szCs w:val="24"/>
        </w:rPr>
        <w:t xml:space="preserve"> mjesto, </w:t>
      </w:r>
      <w:r w:rsidR="004C76D1" w:rsidRPr="004C76D1">
        <w:rPr>
          <w:sz w:val="24"/>
          <w:szCs w:val="24"/>
        </w:rPr>
        <w:t>doktor/doktorica dentalne medicine</w:t>
      </w:r>
      <w:r w:rsidR="00010E29">
        <w:rPr>
          <w:sz w:val="24"/>
          <w:szCs w:val="24"/>
        </w:rPr>
        <w:t>.</w:t>
      </w:r>
      <w:r w:rsidRPr="00010E29">
        <w:rPr>
          <w:sz w:val="24"/>
          <w:szCs w:val="24"/>
        </w:rPr>
        <w:t xml:space="preserve"> </w:t>
      </w:r>
    </w:p>
    <w:p w14:paraId="359C47A7" w14:textId="77777777" w:rsidR="0018054C" w:rsidRDefault="0018054C" w:rsidP="00643340">
      <w:pPr>
        <w:spacing w:after="0" w:line="360" w:lineRule="auto"/>
        <w:ind w:left="4956" w:firstLine="708"/>
        <w:jc w:val="both"/>
        <w:rPr>
          <w:sz w:val="24"/>
          <w:szCs w:val="24"/>
        </w:rPr>
      </w:pPr>
    </w:p>
    <w:p w14:paraId="4775A1FE" w14:textId="77777777" w:rsidR="0018054C" w:rsidRDefault="0018054C" w:rsidP="00643340">
      <w:pPr>
        <w:spacing w:after="0" w:line="360" w:lineRule="auto"/>
        <w:ind w:left="4956" w:firstLine="708"/>
        <w:jc w:val="both"/>
        <w:rPr>
          <w:sz w:val="24"/>
          <w:szCs w:val="24"/>
        </w:rPr>
      </w:pPr>
    </w:p>
    <w:p w14:paraId="06D45C54" w14:textId="77777777" w:rsidR="00560E33" w:rsidRDefault="00560E33" w:rsidP="00643340">
      <w:pPr>
        <w:spacing w:after="0" w:line="360" w:lineRule="auto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Ravnatelj:</w:t>
      </w:r>
    </w:p>
    <w:p w14:paraId="1BE6A7D5" w14:textId="1B079952" w:rsidR="00726624" w:rsidRDefault="00DA7985" w:rsidP="00560E33">
      <w:pPr>
        <w:spacing w:after="0" w:line="360" w:lineRule="auto"/>
        <w:ind w:left="4956" w:firstLine="708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v.r. </w:t>
      </w:r>
      <w:r w:rsidR="00560E33">
        <w:rPr>
          <w:sz w:val="24"/>
          <w:szCs w:val="24"/>
        </w:rPr>
        <w:t>Marijan Višaticki dip</w:t>
      </w:r>
      <w:r w:rsidR="00F65120">
        <w:rPr>
          <w:sz w:val="24"/>
          <w:szCs w:val="24"/>
        </w:rPr>
        <w:t>l</w:t>
      </w:r>
      <w:r w:rsidR="00560E33">
        <w:rPr>
          <w:sz w:val="24"/>
          <w:szCs w:val="24"/>
        </w:rPr>
        <w:t>.iur.</w:t>
      </w:r>
      <w:r w:rsidR="0018054C">
        <w:rPr>
          <w:sz w:val="24"/>
          <w:szCs w:val="24"/>
        </w:rPr>
        <w:t>spec.iur.</w:t>
      </w:r>
    </w:p>
    <w:sectPr w:rsidR="00726624" w:rsidSect="00FC0862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7FF1E" w14:textId="77777777" w:rsidR="00E05C1D" w:rsidRDefault="00E05C1D" w:rsidP="000251CB">
      <w:pPr>
        <w:spacing w:after="0" w:line="240" w:lineRule="auto"/>
      </w:pPr>
      <w:r>
        <w:separator/>
      </w:r>
    </w:p>
  </w:endnote>
  <w:endnote w:type="continuationSeparator" w:id="0">
    <w:p w14:paraId="3D112CE2" w14:textId="77777777" w:rsidR="00E05C1D" w:rsidRDefault="00E05C1D" w:rsidP="00025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AB45C9" w14:paraId="0511A862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6E49224C" w14:textId="77777777" w:rsidR="00AB45C9" w:rsidRDefault="00AB45C9">
          <w:pPr>
            <w:pStyle w:val="Zaglavlje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06B5BC9E" w14:textId="77777777" w:rsidR="00AB45C9" w:rsidRDefault="00AB45C9">
          <w:pPr>
            <w:pStyle w:val="Zaglavlje"/>
            <w:jc w:val="right"/>
            <w:rPr>
              <w:caps/>
              <w:sz w:val="18"/>
            </w:rPr>
          </w:pPr>
        </w:p>
      </w:tc>
    </w:tr>
    <w:tr w:rsidR="00AB45C9" w14:paraId="7551CFCE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FDC108D155BC4BC2A99960A211373F52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117566CF" w14:textId="77777777" w:rsidR="00AB45C9" w:rsidRDefault="00643340" w:rsidP="006907C4">
              <w:pPr>
                <w:pStyle w:val="Podnoje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odluk</w:t>
              </w:r>
              <w:r w:rsidR="006907C4">
                <w:rPr>
                  <w:caps/>
                  <w:color w:val="808080" w:themeColor="background1" w:themeShade="80"/>
                  <w:sz w:val="18"/>
                  <w:szCs w:val="18"/>
                </w:rPr>
                <w:t>a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o odabiru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FF5D74F" w14:textId="77777777" w:rsidR="00AB45C9" w:rsidRDefault="00AB45C9">
          <w:pPr>
            <w:pStyle w:val="Podnoje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18054C">
            <w:rPr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E9E176E" w14:textId="77777777" w:rsidR="00AB45C9" w:rsidRDefault="00AB45C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5CF5E" w14:textId="77777777" w:rsidR="00E05C1D" w:rsidRDefault="00E05C1D" w:rsidP="000251CB">
      <w:pPr>
        <w:spacing w:after="0" w:line="240" w:lineRule="auto"/>
      </w:pPr>
      <w:r>
        <w:separator/>
      </w:r>
    </w:p>
  </w:footnote>
  <w:footnote w:type="continuationSeparator" w:id="0">
    <w:p w14:paraId="77FDF66D" w14:textId="77777777" w:rsidR="00E05C1D" w:rsidRDefault="00E05C1D" w:rsidP="00025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7B40"/>
    <w:multiLevelType w:val="hybridMultilevel"/>
    <w:tmpl w:val="95F685E2"/>
    <w:lvl w:ilvl="0" w:tplc="860AD546">
      <w:start w:val="5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1442EFA"/>
    <w:multiLevelType w:val="hybridMultilevel"/>
    <w:tmpl w:val="53DECDEC"/>
    <w:lvl w:ilvl="0" w:tplc="F1968ACC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67445"/>
    <w:multiLevelType w:val="hybridMultilevel"/>
    <w:tmpl w:val="300C9F32"/>
    <w:lvl w:ilvl="0" w:tplc="E716DE2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19C0126D"/>
    <w:multiLevelType w:val="hybridMultilevel"/>
    <w:tmpl w:val="A2260B18"/>
    <w:lvl w:ilvl="0" w:tplc="3F203E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C5D45F8"/>
    <w:multiLevelType w:val="hybridMultilevel"/>
    <w:tmpl w:val="AB6E2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5570BB"/>
    <w:multiLevelType w:val="hybridMultilevel"/>
    <w:tmpl w:val="288AAD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A0FE6"/>
    <w:multiLevelType w:val="hybridMultilevel"/>
    <w:tmpl w:val="1B04C6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45533"/>
    <w:multiLevelType w:val="hybridMultilevel"/>
    <w:tmpl w:val="768C7DEC"/>
    <w:lvl w:ilvl="0" w:tplc="BEC049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77FD7"/>
    <w:multiLevelType w:val="hybridMultilevel"/>
    <w:tmpl w:val="2FAAD788"/>
    <w:lvl w:ilvl="0" w:tplc="EBD8643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13E86"/>
    <w:multiLevelType w:val="hybridMultilevel"/>
    <w:tmpl w:val="89BC8F1E"/>
    <w:lvl w:ilvl="0" w:tplc="041A000F">
      <w:start w:val="1"/>
      <w:numFmt w:val="decimal"/>
      <w:lvlText w:val="%1."/>
      <w:lvlJc w:val="left"/>
      <w:pPr>
        <w:ind w:left="928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B66DF"/>
    <w:multiLevelType w:val="hybridMultilevel"/>
    <w:tmpl w:val="89BC8F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0815E5"/>
    <w:multiLevelType w:val="hybridMultilevel"/>
    <w:tmpl w:val="F74E2E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B35D7"/>
    <w:multiLevelType w:val="hybridMultilevel"/>
    <w:tmpl w:val="8C645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55538"/>
    <w:multiLevelType w:val="hybridMultilevel"/>
    <w:tmpl w:val="8F648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0B4336"/>
    <w:multiLevelType w:val="hybridMultilevel"/>
    <w:tmpl w:val="BABA0F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95B6F"/>
    <w:multiLevelType w:val="hybridMultilevel"/>
    <w:tmpl w:val="F74E2E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04ACB"/>
    <w:multiLevelType w:val="hybridMultilevel"/>
    <w:tmpl w:val="2D8CC98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5470A"/>
    <w:multiLevelType w:val="multilevel"/>
    <w:tmpl w:val="F7E6E986"/>
    <w:lvl w:ilvl="0">
      <w:start w:val="1"/>
      <w:numFmt w:val="decimal"/>
      <w:pStyle w:val="Naslov3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94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794"/>
      </w:pPr>
      <w:rPr>
        <w:rFonts w:ascii="Arial" w:hAnsi="Arial" w:hint="default"/>
        <w:sz w:val="22"/>
        <w:szCs w:val="22"/>
      </w:rPr>
    </w:lvl>
    <w:lvl w:ilvl="4">
      <w:start w:val="1"/>
      <w:numFmt w:val="lowerRoman"/>
      <w:lvlText w:val="(%5)"/>
      <w:lvlJc w:val="left"/>
      <w:pPr>
        <w:tabs>
          <w:tab w:val="num" w:pos="2041"/>
        </w:tabs>
        <w:ind w:left="2041" w:hanging="737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54700428"/>
    <w:multiLevelType w:val="hybridMultilevel"/>
    <w:tmpl w:val="2D8CC98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92BCD"/>
    <w:multiLevelType w:val="hybridMultilevel"/>
    <w:tmpl w:val="E84AF8D0"/>
    <w:lvl w:ilvl="0" w:tplc="9EF45E66">
      <w:start w:val="5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58AA4A37"/>
    <w:multiLevelType w:val="hybridMultilevel"/>
    <w:tmpl w:val="2D8CC98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FA5053"/>
    <w:multiLevelType w:val="hybridMultilevel"/>
    <w:tmpl w:val="F60A70C4"/>
    <w:lvl w:ilvl="0" w:tplc="ACAE2F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914CB0"/>
    <w:multiLevelType w:val="hybridMultilevel"/>
    <w:tmpl w:val="2D8CC98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20"/>
  </w:num>
  <w:num w:numId="4">
    <w:abstractNumId w:val="18"/>
  </w:num>
  <w:num w:numId="5">
    <w:abstractNumId w:val="22"/>
  </w:num>
  <w:num w:numId="6">
    <w:abstractNumId w:val="15"/>
  </w:num>
  <w:num w:numId="7">
    <w:abstractNumId w:val="9"/>
  </w:num>
  <w:num w:numId="8">
    <w:abstractNumId w:val="14"/>
  </w:num>
  <w:num w:numId="9">
    <w:abstractNumId w:val="10"/>
  </w:num>
  <w:num w:numId="10">
    <w:abstractNumId w:val="12"/>
  </w:num>
  <w:num w:numId="11">
    <w:abstractNumId w:val="17"/>
  </w:num>
  <w:num w:numId="12">
    <w:abstractNumId w:val="4"/>
  </w:num>
  <w:num w:numId="13">
    <w:abstractNumId w:val="11"/>
  </w:num>
  <w:num w:numId="14">
    <w:abstractNumId w:val="21"/>
  </w:num>
  <w:num w:numId="15">
    <w:abstractNumId w:val="2"/>
  </w:num>
  <w:num w:numId="16">
    <w:abstractNumId w:val="19"/>
  </w:num>
  <w:num w:numId="17">
    <w:abstractNumId w:val="0"/>
  </w:num>
  <w:num w:numId="18">
    <w:abstractNumId w:val="13"/>
  </w:num>
  <w:num w:numId="19">
    <w:abstractNumId w:val="3"/>
  </w:num>
  <w:num w:numId="20">
    <w:abstractNumId w:val="5"/>
  </w:num>
  <w:num w:numId="21">
    <w:abstractNumId w:val="7"/>
  </w:num>
  <w:num w:numId="22">
    <w:abstractNumId w:val="8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714"/>
    <w:rsid w:val="00010E29"/>
    <w:rsid w:val="00013DBD"/>
    <w:rsid w:val="0001483D"/>
    <w:rsid w:val="00022575"/>
    <w:rsid w:val="000251CB"/>
    <w:rsid w:val="00031AE6"/>
    <w:rsid w:val="0007261D"/>
    <w:rsid w:val="00092446"/>
    <w:rsid w:val="000A74D6"/>
    <w:rsid w:val="000C4976"/>
    <w:rsid w:val="000E38C1"/>
    <w:rsid w:val="000F07B9"/>
    <w:rsid w:val="00103638"/>
    <w:rsid w:val="001057D4"/>
    <w:rsid w:val="00130594"/>
    <w:rsid w:val="00170098"/>
    <w:rsid w:val="001736F2"/>
    <w:rsid w:val="0018054C"/>
    <w:rsid w:val="001C0F25"/>
    <w:rsid w:val="001C2A6D"/>
    <w:rsid w:val="001F3C60"/>
    <w:rsid w:val="002338AF"/>
    <w:rsid w:val="002A2821"/>
    <w:rsid w:val="002A70F1"/>
    <w:rsid w:val="002A7EDC"/>
    <w:rsid w:val="002D4A62"/>
    <w:rsid w:val="002E1473"/>
    <w:rsid w:val="002E1AEA"/>
    <w:rsid w:val="0030626B"/>
    <w:rsid w:val="00347F61"/>
    <w:rsid w:val="003518BA"/>
    <w:rsid w:val="00370617"/>
    <w:rsid w:val="003826C1"/>
    <w:rsid w:val="003A0008"/>
    <w:rsid w:val="003B0612"/>
    <w:rsid w:val="003C2FFE"/>
    <w:rsid w:val="003D2F4E"/>
    <w:rsid w:val="00411789"/>
    <w:rsid w:val="00435EB0"/>
    <w:rsid w:val="00462165"/>
    <w:rsid w:val="00495F05"/>
    <w:rsid w:val="004A459A"/>
    <w:rsid w:val="004A5F3A"/>
    <w:rsid w:val="004C76D1"/>
    <w:rsid w:val="004E2F4B"/>
    <w:rsid w:val="00507B72"/>
    <w:rsid w:val="00514DF0"/>
    <w:rsid w:val="00525E4E"/>
    <w:rsid w:val="00544928"/>
    <w:rsid w:val="00560E33"/>
    <w:rsid w:val="00583146"/>
    <w:rsid w:val="005A149C"/>
    <w:rsid w:val="005A4C96"/>
    <w:rsid w:val="005C5432"/>
    <w:rsid w:val="005D0B91"/>
    <w:rsid w:val="005F158B"/>
    <w:rsid w:val="00643340"/>
    <w:rsid w:val="006779D2"/>
    <w:rsid w:val="00685EC1"/>
    <w:rsid w:val="006907C4"/>
    <w:rsid w:val="00697812"/>
    <w:rsid w:val="00720282"/>
    <w:rsid w:val="00726624"/>
    <w:rsid w:val="00727E14"/>
    <w:rsid w:val="007438AE"/>
    <w:rsid w:val="007462EA"/>
    <w:rsid w:val="00776F96"/>
    <w:rsid w:val="0077712C"/>
    <w:rsid w:val="007B1B23"/>
    <w:rsid w:val="007F54E1"/>
    <w:rsid w:val="00807BB4"/>
    <w:rsid w:val="00866939"/>
    <w:rsid w:val="00874E42"/>
    <w:rsid w:val="00882377"/>
    <w:rsid w:val="008A038C"/>
    <w:rsid w:val="008D724B"/>
    <w:rsid w:val="009020DE"/>
    <w:rsid w:val="0090256E"/>
    <w:rsid w:val="0094746B"/>
    <w:rsid w:val="009755F1"/>
    <w:rsid w:val="009C080A"/>
    <w:rsid w:val="009D1DA8"/>
    <w:rsid w:val="009E77AD"/>
    <w:rsid w:val="00A414F3"/>
    <w:rsid w:val="00A54E13"/>
    <w:rsid w:val="00A7612F"/>
    <w:rsid w:val="00A86EA1"/>
    <w:rsid w:val="00AB3714"/>
    <w:rsid w:val="00AB45C9"/>
    <w:rsid w:val="00AE14CA"/>
    <w:rsid w:val="00B038AA"/>
    <w:rsid w:val="00B37B94"/>
    <w:rsid w:val="00B41247"/>
    <w:rsid w:val="00B73C0C"/>
    <w:rsid w:val="00B926E1"/>
    <w:rsid w:val="00BA29D6"/>
    <w:rsid w:val="00BC5157"/>
    <w:rsid w:val="00BE21DC"/>
    <w:rsid w:val="00BF7D39"/>
    <w:rsid w:val="00C11B34"/>
    <w:rsid w:val="00C23429"/>
    <w:rsid w:val="00C500D6"/>
    <w:rsid w:val="00C73842"/>
    <w:rsid w:val="00C82671"/>
    <w:rsid w:val="00CE43F3"/>
    <w:rsid w:val="00D15AF1"/>
    <w:rsid w:val="00D43EA3"/>
    <w:rsid w:val="00D54528"/>
    <w:rsid w:val="00D579CF"/>
    <w:rsid w:val="00D72900"/>
    <w:rsid w:val="00D82C48"/>
    <w:rsid w:val="00DA7985"/>
    <w:rsid w:val="00DB1284"/>
    <w:rsid w:val="00DC6FA5"/>
    <w:rsid w:val="00DD12F7"/>
    <w:rsid w:val="00DF3EFD"/>
    <w:rsid w:val="00E01403"/>
    <w:rsid w:val="00E05C1D"/>
    <w:rsid w:val="00E17340"/>
    <w:rsid w:val="00E2341E"/>
    <w:rsid w:val="00E32B02"/>
    <w:rsid w:val="00E4255E"/>
    <w:rsid w:val="00E66C89"/>
    <w:rsid w:val="00E77941"/>
    <w:rsid w:val="00EF44ED"/>
    <w:rsid w:val="00F00C8A"/>
    <w:rsid w:val="00F30694"/>
    <w:rsid w:val="00F3072A"/>
    <w:rsid w:val="00F35DB6"/>
    <w:rsid w:val="00F41702"/>
    <w:rsid w:val="00F4390F"/>
    <w:rsid w:val="00F65120"/>
    <w:rsid w:val="00F834A7"/>
    <w:rsid w:val="00F83E28"/>
    <w:rsid w:val="00F86C36"/>
    <w:rsid w:val="00F95DB0"/>
    <w:rsid w:val="00FC0862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B174"/>
  <w15:docId w15:val="{CDE69B08-6F16-4DC6-99F1-EA354372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862"/>
  </w:style>
  <w:style w:type="paragraph" w:styleId="Naslov3">
    <w:name w:val="heading 3"/>
    <w:basedOn w:val="Normal"/>
    <w:next w:val="Normal"/>
    <w:link w:val="Naslov3Char"/>
    <w:qFormat/>
    <w:rsid w:val="00031AE6"/>
    <w:pPr>
      <w:keepNext/>
      <w:numPr>
        <w:numId w:val="11"/>
      </w:numPr>
      <w:tabs>
        <w:tab w:val="left" w:pos="709"/>
      </w:tabs>
      <w:spacing w:before="120" w:after="120" w:line="240" w:lineRule="auto"/>
      <w:jc w:val="both"/>
      <w:outlineLvl w:val="2"/>
    </w:pPr>
    <w:rPr>
      <w:rFonts w:ascii="Arial" w:eastAsia="Times New Roman" w:hAnsi="Arial" w:cs="Times New Roman"/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43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390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F4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D12F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5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51CB"/>
  </w:style>
  <w:style w:type="paragraph" w:styleId="Podnoje">
    <w:name w:val="footer"/>
    <w:basedOn w:val="Normal"/>
    <w:link w:val="PodnojeChar"/>
    <w:uiPriority w:val="99"/>
    <w:unhideWhenUsed/>
    <w:rsid w:val="00025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51CB"/>
  </w:style>
  <w:style w:type="character" w:customStyle="1" w:styleId="Naslov3Char">
    <w:name w:val="Naslov 3 Char"/>
    <w:basedOn w:val="Zadanifontodlomka"/>
    <w:link w:val="Naslov3"/>
    <w:rsid w:val="00031AE6"/>
    <w:rPr>
      <w:rFonts w:ascii="Arial" w:eastAsia="Times New Roman" w:hAnsi="Arial" w:cs="Times New Roman"/>
      <w:b/>
      <w:sz w:val="20"/>
      <w:szCs w:val="20"/>
    </w:rPr>
  </w:style>
  <w:style w:type="paragraph" w:styleId="Tijeloteksta">
    <w:name w:val="Body Text"/>
    <w:aliases w:val="Body Text Indent 3,uvlaka 3,Body Text Indent 31,Body Text Indent 311,Body Text Indent 3111"/>
    <w:basedOn w:val="Normal"/>
    <w:link w:val="TijelotekstaChar"/>
    <w:semiHidden/>
    <w:rsid w:val="00031AE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ijelotekstaChar">
    <w:name w:val="Tijelo teksta Char"/>
    <w:aliases w:val="Body Text Indent 3 Char,uvlaka 3 Char,Body Text Indent 31 Char,Body Text Indent 311 Char,Body Text Indent 3111 Char"/>
    <w:basedOn w:val="Zadanifontodlomka"/>
    <w:link w:val="Tijeloteksta"/>
    <w:semiHidden/>
    <w:rsid w:val="00031AE6"/>
    <w:rPr>
      <w:rFonts w:ascii="Arial" w:eastAsia="Times New Roman" w:hAnsi="Arial" w:cs="Times New Roman"/>
      <w:sz w:val="20"/>
      <w:szCs w:val="20"/>
    </w:rPr>
  </w:style>
  <w:style w:type="paragraph" w:styleId="Bezproreda">
    <w:name w:val="No Spacing"/>
    <w:uiPriority w:val="1"/>
    <w:qFormat/>
    <w:rsid w:val="003A00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Memorandum%20novi%20do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C108D155BC4BC2A99960A211373F5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7F0B070-3563-4647-AA73-6E1AA7D82312}"/>
      </w:docPartPr>
      <w:docPartBody>
        <w:p w:rsidR="00C16A66" w:rsidRDefault="00A96A16" w:rsidP="00A96A16">
          <w:pPr>
            <w:pStyle w:val="FDC108D155BC4BC2A99960A211373F52"/>
          </w:pPr>
          <w:r>
            <w:rPr>
              <w:rStyle w:val="Tekstrezerviranogmjesta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A16"/>
    <w:rsid w:val="00175EAF"/>
    <w:rsid w:val="001833AD"/>
    <w:rsid w:val="002E32B3"/>
    <w:rsid w:val="00331968"/>
    <w:rsid w:val="00381085"/>
    <w:rsid w:val="003A3E70"/>
    <w:rsid w:val="00435130"/>
    <w:rsid w:val="00441BE6"/>
    <w:rsid w:val="005265E7"/>
    <w:rsid w:val="005A20B0"/>
    <w:rsid w:val="005C641D"/>
    <w:rsid w:val="006276BF"/>
    <w:rsid w:val="007830F9"/>
    <w:rsid w:val="00785AF8"/>
    <w:rsid w:val="00814628"/>
    <w:rsid w:val="00983768"/>
    <w:rsid w:val="00A96A16"/>
    <w:rsid w:val="00C16A66"/>
    <w:rsid w:val="00C83AF6"/>
    <w:rsid w:val="00C9140B"/>
    <w:rsid w:val="00D434AB"/>
    <w:rsid w:val="00E468F0"/>
    <w:rsid w:val="00EB2F6D"/>
    <w:rsid w:val="00EE15ED"/>
    <w:rsid w:val="00F211A1"/>
    <w:rsid w:val="00F25D16"/>
    <w:rsid w:val="00F4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A96A16"/>
    <w:rPr>
      <w:color w:val="808080"/>
    </w:rPr>
  </w:style>
  <w:style w:type="paragraph" w:customStyle="1" w:styleId="FDC108D155BC4BC2A99960A211373F52">
    <w:name w:val="FDC108D155BC4BC2A99960A211373F52"/>
    <w:rsid w:val="00A96A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FBCA3-9FA6-4FD9-83D4-7A23250D6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novi dot.dotx</Template>
  <TotalTime>55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odluka o odabiru</dc:creator>
  <cp:lastModifiedBy>Korisnik</cp:lastModifiedBy>
  <cp:revision>7</cp:revision>
  <cp:lastPrinted>2026-09-23T05:37:00Z</cp:lastPrinted>
  <dcterms:created xsi:type="dcterms:W3CDTF">2026-09-22T12:59:00Z</dcterms:created>
  <dcterms:modified xsi:type="dcterms:W3CDTF">2026-09-23T06:25:00Z</dcterms:modified>
</cp:coreProperties>
</file>