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Pr="00F4165C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F4165C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margin">
              <wp:align>left</wp:align>
            </wp:positionH>
            <wp:positionV relativeFrom="paragraph">
              <wp:posOffset>-97155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65C">
        <w:rPr>
          <w:b/>
          <w:sz w:val="36"/>
          <w:szCs w:val="36"/>
        </w:rPr>
        <w:t>DOM ZDRAVLJA POŽEŠKO-SLAVONSKE ŽUPANIJE</w:t>
      </w:r>
      <w:r w:rsidRPr="00F4165C">
        <w:rPr>
          <w:b/>
          <w:sz w:val="32"/>
          <w:szCs w:val="32"/>
        </w:rPr>
        <w:br/>
      </w:r>
      <w:r w:rsidRPr="00F4165C">
        <w:rPr>
          <w:b/>
          <w:sz w:val="26"/>
          <w:szCs w:val="26"/>
        </w:rPr>
        <w:t>MATIJE GUPCA 10, 34000 POŽEGA</w:t>
      </w:r>
      <w:r w:rsidRPr="00F4165C">
        <w:rPr>
          <w:b/>
          <w:sz w:val="26"/>
          <w:szCs w:val="26"/>
        </w:rPr>
        <w:br/>
      </w:r>
      <w:r w:rsidRPr="00F4165C">
        <w:rPr>
          <w:color w:val="000000"/>
          <w:sz w:val="20"/>
          <w:szCs w:val="20"/>
        </w:rPr>
        <w:t>tel: ++385 34 311 900, fax: ++385 34 311 933, info@dz-pozega.hr www.dz-pozega.hr</w:t>
      </w:r>
      <w:r w:rsidRPr="00F4165C">
        <w:rPr>
          <w:color w:val="000000"/>
          <w:sz w:val="20"/>
          <w:szCs w:val="20"/>
        </w:rPr>
        <w:br/>
        <w:t>OIB: 81205466903, IBAN: HR26 2500 0091 1021 8731 2, SWIFT: HAABHR22 Addiko Bank d.d.</w:t>
      </w:r>
    </w:p>
    <w:p w:rsidR="00131887" w:rsidRDefault="00131887" w:rsidP="00131887">
      <w:pPr>
        <w:spacing w:after="0" w:line="360" w:lineRule="auto"/>
        <w:jc w:val="both"/>
        <w:rPr>
          <w:rFonts w:cstheme="minorHAnsi"/>
        </w:rPr>
      </w:pPr>
    </w:p>
    <w:p w:rsidR="00131887" w:rsidRPr="00A47923" w:rsidRDefault="00131887" w:rsidP="00131887">
      <w:pPr>
        <w:spacing w:after="0" w:line="360" w:lineRule="auto"/>
        <w:jc w:val="both"/>
        <w:rPr>
          <w:rFonts w:cstheme="minorHAnsi"/>
        </w:rPr>
      </w:pPr>
      <w:r w:rsidRPr="00A47923">
        <w:rPr>
          <w:rFonts w:cstheme="minorHAnsi"/>
        </w:rPr>
        <w:t xml:space="preserve">Datum: </w:t>
      </w:r>
      <w:r>
        <w:rPr>
          <w:rFonts w:cstheme="minorHAnsi"/>
        </w:rPr>
        <w:t>1</w:t>
      </w:r>
      <w:r>
        <w:rPr>
          <w:rFonts w:cstheme="minorHAnsi"/>
        </w:rPr>
        <w:t>8</w:t>
      </w:r>
      <w:r w:rsidRPr="00A47923">
        <w:rPr>
          <w:rFonts w:cstheme="minorHAnsi"/>
        </w:rPr>
        <w:t xml:space="preserve">. </w:t>
      </w:r>
      <w:r>
        <w:rPr>
          <w:rFonts w:cstheme="minorHAnsi"/>
        </w:rPr>
        <w:t>prosinca</w:t>
      </w:r>
      <w:r w:rsidRPr="00A47923">
        <w:rPr>
          <w:rFonts w:cstheme="minorHAnsi"/>
        </w:rPr>
        <w:t xml:space="preserve"> 2024.</w:t>
      </w:r>
      <w:r>
        <w:rPr>
          <w:rFonts w:cstheme="minorHAnsi"/>
        </w:rPr>
        <w:t xml:space="preserve"> </w:t>
      </w:r>
      <w:r w:rsidRPr="00A47923">
        <w:rPr>
          <w:rFonts w:cstheme="minorHAnsi"/>
        </w:rPr>
        <w:t>godine</w:t>
      </w:r>
    </w:p>
    <w:p w:rsidR="00131887" w:rsidRPr="00A47923" w:rsidRDefault="00131887" w:rsidP="00131887">
      <w:pPr>
        <w:spacing w:after="0" w:line="360" w:lineRule="auto"/>
        <w:jc w:val="both"/>
        <w:rPr>
          <w:rFonts w:cstheme="minorHAnsi"/>
        </w:rPr>
      </w:pPr>
      <w:proofErr w:type="spellStart"/>
      <w:r w:rsidRPr="00A47923">
        <w:rPr>
          <w:rFonts w:cstheme="minorHAnsi"/>
        </w:rPr>
        <w:t>Ur.broj</w:t>
      </w:r>
      <w:proofErr w:type="spellEnd"/>
      <w:r w:rsidRPr="00A47923">
        <w:rPr>
          <w:rFonts w:cstheme="minorHAnsi"/>
        </w:rPr>
        <w:t xml:space="preserve">: </w:t>
      </w:r>
      <w:r>
        <w:rPr>
          <w:rFonts w:cstheme="minorHAnsi"/>
        </w:rPr>
        <w:t>02-24-256-02-1</w:t>
      </w:r>
      <w:r>
        <w:rPr>
          <w:rFonts w:cstheme="minorHAnsi"/>
        </w:rPr>
        <w:t>/2</w:t>
      </w:r>
    </w:p>
    <w:p w:rsidR="008748DC" w:rsidRDefault="008748DC" w:rsidP="008748DC">
      <w:pPr>
        <w:rPr>
          <w:sz w:val="24"/>
          <w:szCs w:val="24"/>
        </w:rPr>
      </w:pP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>OBAVIJEST O  PROVEDBI USMENOG TESTIRANJA</w:t>
      </w: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KANDIDATKINJA/KANDIDATA </w:t>
      </w:r>
      <w:r w:rsidR="00854202">
        <w:rPr>
          <w:sz w:val="24"/>
          <w:szCs w:val="24"/>
        </w:rPr>
        <w:t>PO</w:t>
      </w:r>
      <w:r>
        <w:rPr>
          <w:sz w:val="24"/>
          <w:szCs w:val="24"/>
        </w:rPr>
        <w:t xml:space="preserve"> NATJEČAJ</w:t>
      </w:r>
      <w:r w:rsidR="00854202">
        <w:rPr>
          <w:sz w:val="24"/>
          <w:szCs w:val="24"/>
        </w:rPr>
        <w:t>U</w:t>
      </w:r>
      <w:r>
        <w:rPr>
          <w:sz w:val="24"/>
          <w:szCs w:val="24"/>
        </w:rPr>
        <w:t xml:space="preserve"> OD 06.05.2024.</w:t>
      </w:r>
    </w:p>
    <w:p w:rsidR="00854202" w:rsidRDefault="00131887" w:rsidP="00854202">
      <w:pPr>
        <w:spacing w:after="0" w:line="276" w:lineRule="auto"/>
        <w:ind w:firstLine="360"/>
        <w:jc w:val="both"/>
      </w:pPr>
      <w:r w:rsidRPr="0085090E">
        <w:rPr>
          <w:rFonts w:cstheme="minorHAnsi"/>
        </w:rPr>
        <w:t xml:space="preserve">Povjerenstvo Doma zdravlja Požeško-slavonske županije za prijem djelatnika po javnom Natječaju UR.BROJ: </w:t>
      </w:r>
      <w:r w:rsidRPr="0085090E">
        <w:rPr>
          <w:rFonts w:cstheme="minorHAnsi"/>
          <w:color w:val="000000"/>
        </w:rPr>
        <w:t>02-24-1</w:t>
      </w:r>
      <w:r>
        <w:rPr>
          <w:rFonts w:cstheme="minorHAnsi"/>
          <w:color w:val="000000"/>
        </w:rPr>
        <w:t>90</w:t>
      </w:r>
      <w:r w:rsidRPr="0085090E">
        <w:rPr>
          <w:rFonts w:cstheme="minorHAnsi"/>
          <w:color w:val="000000"/>
        </w:rPr>
        <w:t>-06/02</w:t>
      </w:r>
      <w:r w:rsidRPr="0085090E">
        <w:rPr>
          <w:rFonts w:cstheme="minorHAnsi"/>
        </w:rPr>
        <w:t xml:space="preserve">, objavljenom dana </w:t>
      </w:r>
      <w:r>
        <w:rPr>
          <w:rFonts w:cstheme="minorHAnsi"/>
        </w:rPr>
        <w:t>25</w:t>
      </w:r>
      <w:r w:rsidRPr="0085090E">
        <w:rPr>
          <w:rFonts w:cstheme="minorHAnsi"/>
        </w:rPr>
        <w:t xml:space="preserve">. </w:t>
      </w:r>
      <w:r>
        <w:rPr>
          <w:rFonts w:cstheme="minorHAnsi"/>
        </w:rPr>
        <w:t>studenog</w:t>
      </w:r>
      <w:r w:rsidRPr="0085090E">
        <w:rPr>
          <w:rFonts w:cstheme="minorHAnsi"/>
        </w:rPr>
        <w:t xml:space="preserve"> 2024. godine na službenim stranicama „Narodnih novina“, te mrežnim stranicama Doma zdravlja Požeško slavonske županije, oglasnoj ploči Ustanove, te Zavodu za zapošljavanje-područni ured u Požegi izvršilo je pregled</w:t>
      </w:r>
      <w:r>
        <w:rPr>
          <w:rFonts w:cstheme="minorHAnsi"/>
        </w:rPr>
        <w:t xml:space="preserve"> pismenog testiranje kandidata od 17.12.2024.</w:t>
      </w:r>
      <w:r w:rsidR="00854202">
        <w:t xml:space="preserve"> </w:t>
      </w:r>
      <w:r w:rsidR="008748DC" w:rsidRPr="00C53323">
        <w:t xml:space="preserve">Pisani dio testa je sadržavao </w:t>
      </w:r>
      <w:r w:rsidR="00C53323" w:rsidRPr="00C53323">
        <w:t>30</w:t>
      </w:r>
      <w:r w:rsidR="008748DC" w:rsidRPr="00C53323">
        <w:t xml:space="preserve"> pitanja i potrebno je</w:t>
      </w:r>
      <w:r w:rsidR="00854202">
        <w:t xml:space="preserve"> bilo</w:t>
      </w:r>
      <w:r w:rsidR="008748DC" w:rsidRPr="00C53323">
        <w:t xml:space="preserve"> ostvariti 50% točnih odgovora za pristupanje usmenom dijelu testiranja. </w:t>
      </w:r>
    </w:p>
    <w:p w:rsidR="00854202" w:rsidRDefault="00854202" w:rsidP="00854202">
      <w:pPr>
        <w:spacing w:after="0" w:line="276" w:lineRule="auto"/>
        <w:jc w:val="both"/>
      </w:pPr>
    </w:p>
    <w:p w:rsidR="008748DC" w:rsidRPr="00C53323" w:rsidRDefault="008748DC" w:rsidP="00854202">
      <w:pPr>
        <w:spacing w:after="120" w:line="276" w:lineRule="auto"/>
        <w:jc w:val="both"/>
      </w:pPr>
      <w:r w:rsidRPr="00C53323">
        <w:t>Prema broju ostvarenih točnih odgovora (50% i više) pozivaju se slijedeći kandidati na usmeni dio testiranja:</w:t>
      </w:r>
    </w:p>
    <w:p w:rsidR="00131887" w:rsidRDefault="00131887" w:rsidP="00131887">
      <w:pPr>
        <w:pStyle w:val="Odlomakpopisa"/>
        <w:numPr>
          <w:ilvl w:val="0"/>
          <w:numId w:val="26"/>
        </w:numPr>
        <w:jc w:val="both"/>
        <w:rPr>
          <w:color w:val="000000"/>
        </w:rPr>
      </w:pPr>
      <w:r>
        <w:rPr>
          <w:color w:val="000000"/>
        </w:rPr>
        <w:t>Medicinska sestra/tehničar opće njege (SSS)</w:t>
      </w:r>
      <w:r w:rsidRPr="0085090E">
        <w:rPr>
          <w:color w:val="000000"/>
        </w:rPr>
        <w:t xml:space="preserve">, na neodređeno puno radno vrijeme, u Službi </w:t>
      </w:r>
      <w:r>
        <w:rPr>
          <w:color w:val="000000"/>
        </w:rPr>
        <w:t>kućne njege</w:t>
      </w:r>
      <w:r w:rsidRPr="0085090E">
        <w:rPr>
          <w:color w:val="000000"/>
        </w:rPr>
        <w:t>, mjesto rada Požega - 1 izvršitelj/</w:t>
      </w:r>
      <w:proofErr w:type="spellStart"/>
      <w:r w:rsidRPr="0085090E">
        <w:rPr>
          <w:color w:val="000000"/>
        </w:rPr>
        <w:t>ice</w:t>
      </w:r>
      <w:proofErr w:type="spellEnd"/>
      <w:r w:rsidRPr="0085090E">
        <w:rPr>
          <w:color w:val="000000"/>
        </w:rPr>
        <w:t>,</w:t>
      </w:r>
      <w:r>
        <w:rPr>
          <w:color w:val="000000"/>
        </w:rPr>
        <w:t xml:space="preserve"> Jakšić - 1</w:t>
      </w:r>
      <w:r w:rsidRPr="0085090E">
        <w:rPr>
          <w:color w:val="000000"/>
        </w:rPr>
        <w:t xml:space="preserve"> izvršitelj/</w:t>
      </w:r>
      <w:proofErr w:type="spellStart"/>
      <w:r w:rsidRPr="0085090E">
        <w:rPr>
          <w:color w:val="000000"/>
        </w:rPr>
        <w:t>ice</w:t>
      </w:r>
      <w:proofErr w:type="spellEnd"/>
      <w:r w:rsidRPr="0085090E">
        <w:rPr>
          <w:color w:val="000000"/>
        </w:rPr>
        <w:t>,</w:t>
      </w:r>
      <w:r>
        <w:rPr>
          <w:color w:val="000000"/>
        </w:rPr>
        <w:t xml:space="preserve"> Pleternica – 1 izvršitelj/</w:t>
      </w:r>
      <w:proofErr w:type="spellStart"/>
      <w:r>
        <w:rPr>
          <w:color w:val="000000"/>
        </w:rPr>
        <w:t>ice</w:t>
      </w:r>
      <w:proofErr w:type="spellEnd"/>
      <w:r>
        <w:rPr>
          <w:color w:val="000000"/>
        </w:rPr>
        <w:t xml:space="preserve">. </w:t>
      </w:r>
    </w:p>
    <w:tbl>
      <w:tblPr>
        <w:tblStyle w:val="Reetkatablice"/>
        <w:tblW w:w="5807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819"/>
      </w:tblGrid>
      <w:tr w:rsidR="00131887" w:rsidRPr="003D523E" w:rsidTr="00131887">
        <w:trPr>
          <w:trHeight w:val="532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>
            <w:pPr>
              <w:jc w:val="center"/>
            </w:pPr>
            <w:r w:rsidRPr="00E5609D">
              <w:t>Redni broj</w:t>
            </w: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pPr>
              <w:jc w:val="center"/>
            </w:pPr>
            <w:r>
              <w:t>Kandidat</w:t>
            </w:r>
          </w:p>
        </w:tc>
      </w:tr>
      <w:tr w:rsidR="00131887" w:rsidTr="00131887">
        <w:trPr>
          <w:trHeight w:val="512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/>
        </w:tc>
        <w:tc>
          <w:tcPr>
            <w:tcW w:w="4819" w:type="dxa"/>
            <w:shd w:val="clear" w:color="auto" w:fill="FFF2CC" w:themeFill="accent4" w:themeFillTint="33"/>
            <w:vAlign w:val="center"/>
          </w:tcPr>
          <w:p w:rsidR="00131887" w:rsidRPr="00E5609D" w:rsidRDefault="00131887" w:rsidP="0046128B">
            <w:r w:rsidRPr="00E5609D">
              <w:t>Požega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7"/>
              </w:numPr>
              <w:ind w:left="360"/>
              <w:jc w:val="center"/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>J. N., Draga 58, Velika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6"/>
              </w:numPr>
              <w:ind w:left="360"/>
              <w:jc w:val="center"/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T. S., Novi </w:t>
            </w:r>
            <w:proofErr w:type="spellStart"/>
            <w:r>
              <w:t>Mihaljevci</w:t>
            </w:r>
            <w:proofErr w:type="spellEnd"/>
            <w:r>
              <w:t xml:space="preserve"> 54, Požega 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6"/>
              </w:numPr>
              <w:ind w:left="360"/>
              <w:jc w:val="center"/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K. J., </w:t>
            </w:r>
            <w:proofErr w:type="spellStart"/>
            <w:r>
              <w:t>Rajsavac</w:t>
            </w:r>
            <w:proofErr w:type="spellEnd"/>
            <w:r>
              <w:t xml:space="preserve"> 35, Jakšić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6"/>
              </w:numPr>
              <w:ind w:left="360"/>
              <w:jc w:val="center"/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E. P., </w:t>
            </w:r>
            <w:proofErr w:type="spellStart"/>
            <w:r>
              <w:t>Frankopanska</w:t>
            </w:r>
            <w:proofErr w:type="spellEnd"/>
            <w:r>
              <w:t xml:space="preserve"> 182, Požega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6"/>
              </w:numPr>
              <w:ind w:left="360"/>
              <w:jc w:val="center"/>
            </w:pPr>
          </w:p>
        </w:tc>
        <w:tc>
          <w:tcPr>
            <w:tcW w:w="4819" w:type="dxa"/>
            <w:vAlign w:val="center"/>
          </w:tcPr>
          <w:p w:rsidR="00131887" w:rsidRDefault="00131887" w:rsidP="0046128B">
            <w:r>
              <w:t>M. Š., Novo Zvečevo 10, Brestovac</w:t>
            </w:r>
          </w:p>
        </w:tc>
      </w:tr>
    </w:tbl>
    <w:p w:rsidR="00131887" w:rsidRPr="0007608C" w:rsidRDefault="00131887" w:rsidP="00131887">
      <w:pPr>
        <w:pStyle w:val="Odlomakpopisa"/>
        <w:jc w:val="both"/>
        <w:rPr>
          <w:color w:val="000000"/>
          <w:sz w:val="2"/>
        </w:rPr>
      </w:pPr>
    </w:p>
    <w:p w:rsidR="00131887" w:rsidRDefault="00131887" w:rsidP="00131887">
      <w:pPr>
        <w:pStyle w:val="Bezproreda"/>
        <w:ind w:left="360"/>
        <w:rPr>
          <w:rFonts w:cstheme="minorHAnsi"/>
          <w:b/>
          <w:u w:val="single"/>
        </w:rPr>
      </w:pPr>
    </w:p>
    <w:tbl>
      <w:tblPr>
        <w:tblStyle w:val="Reetkatablice"/>
        <w:tblW w:w="5807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819"/>
      </w:tblGrid>
      <w:tr w:rsidR="00131887" w:rsidRPr="003D523E" w:rsidTr="00131887">
        <w:trPr>
          <w:trHeight w:val="576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>
            <w:pPr>
              <w:jc w:val="center"/>
            </w:pPr>
            <w:r w:rsidRPr="00E5609D">
              <w:t>Redni broj</w:t>
            </w: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pPr>
              <w:jc w:val="center"/>
            </w:pPr>
            <w:r>
              <w:t>Kandidat</w:t>
            </w:r>
          </w:p>
        </w:tc>
      </w:tr>
      <w:tr w:rsidR="00131887" w:rsidTr="00131887">
        <w:trPr>
          <w:trHeight w:val="389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/>
        </w:tc>
        <w:tc>
          <w:tcPr>
            <w:tcW w:w="4819" w:type="dxa"/>
            <w:shd w:val="clear" w:color="auto" w:fill="FFF2CC" w:themeFill="accent4" w:themeFillTint="33"/>
            <w:vAlign w:val="center"/>
          </w:tcPr>
          <w:p w:rsidR="00131887" w:rsidRPr="00E5609D" w:rsidRDefault="00131887" w:rsidP="0046128B">
            <w:r>
              <w:t>Jakšić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8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K. J., </w:t>
            </w:r>
            <w:proofErr w:type="spellStart"/>
            <w:r>
              <w:t>Rajsavac</w:t>
            </w:r>
            <w:proofErr w:type="spellEnd"/>
            <w:r>
              <w:t xml:space="preserve"> 35, Jakšić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8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M.P., Hrvatske Bratske Zajednice 10, </w:t>
            </w:r>
            <w:proofErr w:type="spellStart"/>
            <w:r>
              <w:t>Drškovci</w:t>
            </w:r>
            <w:proofErr w:type="spellEnd"/>
            <w:r>
              <w:t>, Požega</w:t>
            </w:r>
          </w:p>
        </w:tc>
      </w:tr>
    </w:tbl>
    <w:p w:rsidR="00131887" w:rsidRDefault="00131887" w:rsidP="00131887">
      <w:pPr>
        <w:pStyle w:val="Bezproreda"/>
        <w:ind w:left="360"/>
        <w:rPr>
          <w:rFonts w:cstheme="minorHAnsi"/>
          <w:b/>
          <w:u w:val="single"/>
        </w:rPr>
      </w:pPr>
    </w:p>
    <w:p w:rsidR="00131887" w:rsidRDefault="00131887" w:rsidP="00131887">
      <w:pPr>
        <w:pStyle w:val="Bezproreda"/>
        <w:ind w:left="360"/>
        <w:rPr>
          <w:rFonts w:cstheme="minorHAnsi"/>
          <w:b/>
          <w:u w:val="single"/>
        </w:rPr>
      </w:pPr>
    </w:p>
    <w:p w:rsidR="00131887" w:rsidRDefault="00131887" w:rsidP="00131887">
      <w:pPr>
        <w:pStyle w:val="Bezproreda"/>
        <w:ind w:left="360"/>
        <w:rPr>
          <w:rFonts w:cstheme="minorHAnsi"/>
          <w:b/>
          <w:u w:val="single"/>
        </w:rPr>
      </w:pPr>
    </w:p>
    <w:p w:rsidR="00131887" w:rsidRDefault="00131887" w:rsidP="00131887">
      <w:pPr>
        <w:pStyle w:val="Bezproreda"/>
        <w:ind w:left="360"/>
        <w:rPr>
          <w:rFonts w:cstheme="minorHAnsi"/>
          <w:b/>
          <w:u w:val="single"/>
        </w:rPr>
      </w:pPr>
    </w:p>
    <w:tbl>
      <w:tblPr>
        <w:tblStyle w:val="Reetkatablice"/>
        <w:tblW w:w="5807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819"/>
      </w:tblGrid>
      <w:tr w:rsidR="00131887" w:rsidRPr="003D523E" w:rsidTr="00131887">
        <w:trPr>
          <w:trHeight w:val="576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>
            <w:pPr>
              <w:jc w:val="center"/>
            </w:pPr>
            <w:r w:rsidRPr="00E5609D">
              <w:t>Redni broj</w:t>
            </w: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pPr>
              <w:jc w:val="center"/>
            </w:pPr>
            <w:r>
              <w:t>Kandidat</w:t>
            </w:r>
          </w:p>
        </w:tc>
      </w:tr>
      <w:tr w:rsidR="00131887" w:rsidTr="00131887">
        <w:trPr>
          <w:trHeight w:val="415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46128B"/>
        </w:tc>
        <w:tc>
          <w:tcPr>
            <w:tcW w:w="4819" w:type="dxa"/>
            <w:shd w:val="clear" w:color="auto" w:fill="FFF2CC" w:themeFill="accent4" w:themeFillTint="33"/>
            <w:vAlign w:val="center"/>
          </w:tcPr>
          <w:p w:rsidR="00131887" w:rsidRPr="00E5609D" w:rsidRDefault="00131887" w:rsidP="0046128B">
            <w:r>
              <w:t>Pleternica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9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>J. N., Draga 58, Velika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9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T. S., Novi </w:t>
            </w:r>
            <w:proofErr w:type="spellStart"/>
            <w:r>
              <w:t>Mihaljevci</w:t>
            </w:r>
            <w:proofErr w:type="spellEnd"/>
            <w:r>
              <w:t xml:space="preserve"> 54, Požega 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9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 xml:space="preserve">K. J., </w:t>
            </w:r>
            <w:proofErr w:type="spellStart"/>
            <w:r>
              <w:t>Rajsavac</w:t>
            </w:r>
            <w:proofErr w:type="spellEnd"/>
            <w:r>
              <w:t xml:space="preserve"> 35, Jakšić</w:t>
            </w:r>
          </w:p>
        </w:tc>
      </w:tr>
      <w:tr w:rsidR="00131887" w:rsidTr="00131887">
        <w:trPr>
          <w:trHeight w:val="397"/>
          <w:jc w:val="center"/>
        </w:trPr>
        <w:tc>
          <w:tcPr>
            <w:tcW w:w="988" w:type="dxa"/>
            <w:vAlign w:val="center"/>
          </w:tcPr>
          <w:p w:rsidR="00131887" w:rsidRPr="00E5609D" w:rsidRDefault="00131887" w:rsidP="00131887">
            <w:pPr>
              <w:pStyle w:val="Odlomakpopisa"/>
              <w:numPr>
                <w:ilvl w:val="0"/>
                <w:numId w:val="29"/>
              </w:numPr>
            </w:pPr>
          </w:p>
        </w:tc>
        <w:tc>
          <w:tcPr>
            <w:tcW w:w="4819" w:type="dxa"/>
            <w:vAlign w:val="center"/>
          </w:tcPr>
          <w:p w:rsidR="00131887" w:rsidRPr="00E5609D" w:rsidRDefault="00131887" w:rsidP="0046128B">
            <w:r>
              <w:t>A. M. Kralja Zvonimira 75, Pleternica</w:t>
            </w:r>
          </w:p>
        </w:tc>
      </w:tr>
    </w:tbl>
    <w:p w:rsidR="00131887" w:rsidRDefault="00131887" w:rsidP="00854202">
      <w:pPr>
        <w:spacing w:line="276" w:lineRule="auto"/>
        <w:jc w:val="both"/>
        <w:rPr>
          <w:sz w:val="24"/>
          <w:szCs w:val="24"/>
        </w:rPr>
      </w:pPr>
    </w:p>
    <w:p w:rsidR="00131887" w:rsidRDefault="00131887" w:rsidP="00854202">
      <w:pPr>
        <w:spacing w:line="276" w:lineRule="auto"/>
        <w:jc w:val="both"/>
        <w:rPr>
          <w:sz w:val="24"/>
          <w:szCs w:val="24"/>
        </w:rPr>
      </w:pP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Navedeni kandidati pozivaju se na usmeno testiranje </w:t>
      </w:r>
      <w:r w:rsidR="00131887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. </w:t>
      </w:r>
      <w:r w:rsidR="00131887">
        <w:rPr>
          <w:b/>
          <w:sz w:val="24"/>
          <w:szCs w:val="24"/>
        </w:rPr>
        <w:t>prosinca</w:t>
      </w:r>
      <w:r>
        <w:rPr>
          <w:b/>
          <w:sz w:val="24"/>
          <w:szCs w:val="24"/>
        </w:rPr>
        <w:t xml:space="preserve"> 202</w:t>
      </w:r>
      <w:r w:rsidR="00854202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godine u Dom zdravlja Požeško-slavonske županije, P</w:t>
      </w:r>
      <w:r w:rsidR="00854202">
        <w:rPr>
          <w:sz w:val="24"/>
          <w:szCs w:val="24"/>
        </w:rPr>
        <w:t>ožega</w:t>
      </w:r>
      <w:r>
        <w:rPr>
          <w:sz w:val="24"/>
          <w:szCs w:val="24"/>
        </w:rPr>
        <w:t xml:space="preserve">, </w:t>
      </w:r>
      <w:r w:rsidR="00854202">
        <w:rPr>
          <w:sz w:val="24"/>
          <w:szCs w:val="24"/>
        </w:rPr>
        <w:t>Matije Gupca 10</w:t>
      </w:r>
      <w:r>
        <w:rPr>
          <w:sz w:val="24"/>
          <w:szCs w:val="24"/>
        </w:rPr>
        <w:t>,</w:t>
      </w:r>
      <w:r w:rsidR="00854202">
        <w:rPr>
          <w:sz w:val="24"/>
          <w:szCs w:val="24"/>
        </w:rPr>
        <w:t xml:space="preserve"> III. kat</w:t>
      </w:r>
      <w:r>
        <w:rPr>
          <w:sz w:val="24"/>
          <w:szCs w:val="24"/>
        </w:rPr>
        <w:t xml:space="preserve"> s početkom u </w:t>
      </w:r>
      <w:r w:rsidR="00854202" w:rsidRPr="00854202">
        <w:rPr>
          <w:b/>
          <w:sz w:val="24"/>
          <w:szCs w:val="24"/>
        </w:rPr>
        <w:t>8</w:t>
      </w:r>
      <w:r w:rsidRPr="00854202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00</w:t>
      </w:r>
      <w:r>
        <w:rPr>
          <w:sz w:val="24"/>
          <w:szCs w:val="24"/>
        </w:rPr>
        <w:t xml:space="preserve"> h. 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Potrebno je obvezno imati osobnu iskaznicu ili drugi identifikacijski dokument.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</w:p>
    <w:p w:rsidR="008748DC" w:rsidRDefault="008748DC" w:rsidP="00854202">
      <w:pPr>
        <w:spacing w:line="276" w:lineRule="auto"/>
        <w:rPr>
          <w:sz w:val="24"/>
          <w:szCs w:val="24"/>
        </w:rPr>
      </w:pPr>
    </w:p>
    <w:p w:rsidR="003F6C0C" w:rsidRPr="004942AF" w:rsidRDefault="003F6C0C" w:rsidP="004942AF">
      <w:pPr>
        <w:spacing w:after="0" w:line="360" w:lineRule="auto"/>
        <w:ind w:left="360"/>
        <w:rPr>
          <w:sz w:val="24"/>
          <w:szCs w:val="24"/>
        </w:rPr>
      </w:pPr>
    </w:p>
    <w:p w:rsidR="003F6C0C" w:rsidRPr="00F4165C" w:rsidRDefault="003F6C0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POVJERENSTVO</w:t>
      </w:r>
      <w:r w:rsidR="004E60CC" w:rsidRPr="00F4165C">
        <w:rPr>
          <w:sz w:val="24"/>
          <w:szCs w:val="24"/>
        </w:rPr>
        <w:t xml:space="preserve"> </w:t>
      </w:r>
    </w:p>
    <w:p w:rsidR="003F6C0C" w:rsidRPr="00F4165C" w:rsidRDefault="004E60C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Doma zdravlja Požeško-slavonske županije</w:t>
      </w:r>
    </w:p>
    <w:sectPr w:rsidR="003F6C0C" w:rsidRPr="00F4165C" w:rsidSect="00854202">
      <w:footerReference w:type="default" r:id="rId9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510" w:rsidRDefault="00994510" w:rsidP="004E60CC">
      <w:pPr>
        <w:spacing w:after="0" w:line="240" w:lineRule="auto"/>
      </w:pPr>
      <w:r>
        <w:separator/>
      </w:r>
    </w:p>
  </w:endnote>
  <w:endnote w:type="continuationSeparator" w:id="0">
    <w:p w:rsidR="00994510" w:rsidRDefault="00994510" w:rsidP="004E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3601252"/>
      <w:docPartObj>
        <w:docPartGallery w:val="Page Numbers (Bottom of Page)"/>
        <w:docPartUnique/>
      </w:docPartObj>
    </w:sdtPr>
    <w:sdtEndPr/>
    <w:sdtContent>
      <w:p w:rsidR="00F4165C" w:rsidRDefault="00F4165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1887">
          <w:rPr>
            <w:noProof/>
          </w:rPr>
          <w:t>1</w:t>
        </w:r>
        <w:r>
          <w:fldChar w:fldCharType="end"/>
        </w:r>
      </w:p>
    </w:sdtContent>
  </w:sdt>
  <w:p w:rsidR="00F4165C" w:rsidRDefault="00F4165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510" w:rsidRDefault="00994510" w:rsidP="004E60CC">
      <w:pPr>
        <w:spacing w:after="0" w:line="240" w:lineRule="auto"/>
      </w:pPr>
      <w:r>
        <w:separator/>
      </w:r>
    </w:p>
  </w:footnote>
  <w:footnote w:type="continuationSeparator" w:id="0">
    <w:p w:rsidR="00994510" w:rsidRDefault="00994510" w:rsidP="004E6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D4E"/>
    <w:multiLevelType w:val="hybridMultilevel"/>
    <w:tmpl w:val="6A6880F6"/>
    <w:lvl w:ilvl="0" w:tplc="17905BC0">
      <w:start w:val="1"/>
      <w:numFmt w:val="bullet"/>
      <w:lvlText w:val=""/>
      <w:lvlJc w:val="left"/>
      <w:pPr>
        <w:ind w:left="330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1" w15:restartNumberingAfterBreak="0">
    <w:nsid w:val="02DF495E"/>
    <w:multiLevelType w:val="hybridMultilevel"/>
    <w:tmpl w:val="F1CEED3E"/>
    <w:lvl w:ilvl="0" w:tplc="557A99E2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00BBF"/>
    <w:multiLevelType w:val="hybridMultilevel"/>
    <w:tmpl w:val="5308D6CE"/>
    <w:lvl w:ilvl="0" w:tplc="75828D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E46B2"/>
    <w:multiLevelType w:val="hybridMultilevel"/>
    <w:tmpl w:val="7B98DC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67445"/>
    <w:multiLevelType w:val="hybridMultilevel"/>
    <w:tmpl w:val="300C9F32"/>
    <w:lvl w:ilvl="0" w:tplc="E716DE2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15A33D5D"/>
    <w:multiLevelType w:val="hybridMultilevel"/>
    <w:tmpl w:val="C54ED824"/>
    <w:lvl w:ilvl="0" w:tplc="452C2D68">
      <w:start w:val="1"/>
      <w:numFmt w:val="decimal"/>
      <w:lvlText w:val="%1."/>
      <w:lvlJc w:val="left"/>
      <w:pPr>
        <w:ind w:left="177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8B0D6F"/>
    <w:multiLevelType w:val="hybridMultilevel"/>
    <w:tmpl w:val="975636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734F3"/>
    <w:multiLevelType w:val="hybridMultilevel"/>
    <w:tmpl w:val="F7DA052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16F31"/>
    <w:multiLevelType w:val="hybridMultilevel"/>
    <w:tmpl w:val="832E1FFC"/>
    <w:lvl w:ilvl="0" w:tplc="0E5C1DB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A49E5"/>
    <w:multiLevelType w:val="hybridMultilevel"/>
    <w:tmpl w:val="12EC2F22"/>
    <w:lvl w:ilvl="0" w:tplc="041A0001">
      <w:start w:val="1"/>
      <w:numFmt w:val="bullet"/>
      <w:lvlText w:val=""/>
      <w:lvlJc w:val="left"/>
      <w:pPr>
        <w:ind w:left="1770" w:hanging="69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7D8461A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F0B7A"/>
    <w:multiLevelType w:val="hybridMultilevel"/>
    <w:tmpl w:val="2B1E7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339C2"/>
    <w:multiLevelType w:val="hybridMultilevel"/>
    <w:tmpl w:val="2F588992"/>
    <w:lvl w:ilvl="0" w:tplc="87344A70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 w:hint="default"/>
        <w:b/>
        <w:sz w:val="22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8861FA5"/>
    <w:multiLevelType w:val="hybridMultilevel"/>
    <w:tmpl w:val="8EA4A7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7466C8"/>
    <w:multiLevelType w:val="hybridMultilevel"/>
    <w:tmpl w:val="96F85206"/>
    <w:lvl w:ilvl="0" w:tplc="35986288">
      <w:start w:val="1"/>
      <w:numFmt w:val="decimal"/>
      <w:lvlText w:val="%1."/>
      <w:lvlJc w:val="left"/>
      <w:pPr>
        <w:ind w:left="1410" w:hanging="69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04F65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4F1ACD"/>
    <w:multiLevelType w:val="hybridMultilevel"/>
    <w:tmpl w:val="B082F34A"/>
    <w:lvl w:ilvl="0" w:tplc="3D54367C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54440770"/>
    <w:multiLevelType w:val="hybridMultilevel"/>
    <w:tmpl w:val="33223132"/>
    <w:lvl w:ilvl="0" w:tplc="3468DC4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0A1E09"/>
    <w:multiLevelType w:val="hybridMultilevel"/>
    <w:tmpl w:val="B31A8534"/>
    <w:lvl w:ilvl="0" w:tplc="ABCC5844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1A162D"/>
    <w:multiLevelType w:val="hybridMultilevel"/>
    <w:tmpl w:val="05FE36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9620C"/>
    <w:multiLevelType w:val="hybridMultilevel"/>
    <w:tmpl w:val="F0E087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E22702"/>
    <w:multiLevelType w:val="hybridMultilevel"/>
    <w:tmpl w:val="D67036A2"/>
    <w:lvl w:ilvl="0" w:tplc="89E82F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F121C3"/>
    <w:multiLevelType w:val="hybridMultilevel"/>
    <w:tmpl w:val="DBEC8FCA"/>
    <w:lvl w:ilvl="0" w:tplc="0E5C1D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BDF165F"/>
    <w:multiLevelType w:val="hybridMultilevel"/>
    <w:tmpl w:val="1AEE8A20"/>
    <w:lvl w:ilvl="0" w:tplc="A2B8E0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26A276F"/>
    <w:multiLevelType w:val="hybridMultilevel"/>
    <w:tmpl w:val="E0A00E4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AA3C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7937D9"/>
    <w:multiLevelType w:val="hybridMultilevel"/>
    <w:tmpl w:val="5AA86F4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2"/>
  </w:num>
  <w:num w:numId="3">
    <w:abstractNumId w:val="6"/>
  </w:num>
  <w:num w:numId="4">
    <w:abstractNumId w:val="26"/>
  </w:num>
  <w:num w:numId="5">
    <w:abstractNumId w:val="10"/>
  </w:num>
  <w:num w:numId="6">
    <w:abstractNumId w:val="15"/>
  </w:num>
  <w:num w:numId="7">
    <w:abstractNumId w:val="11"/>
  </w:num>
  <w:num w:numId="8">
    <w:abstractNumId w:val="12"/>
  </w:num>
  <w:num w:numId="9">
    <w:abstractNumId w:val="2"/>
  </w:num>
  <w:num w:numId="10">
    <w:abstractNumId w:val="1"/>
  </w:num>
  <w:num w:numId="11">
    <w:abstractNumId w:val="18"/>
  </w:num>
  <w:num w:numId="12">
    <w:abstractNumId w:val="14"/>
  </w:num>
  <w:num w:numId="13">
    <w:abstractNumId w:val="17"/>
  </w:num>
  <w:num w:numId="14">
    <w:abstractNumId w:val="25"/>
  </w:num>
  <w:num w:numId="15">
    <w:abstractNumId w:val="7"/>
  </w:num>
  <w:num w:numId="16">
    <w:abstractNumId w:val="8"/>
  </w:num>
  <w:num w:numId="17">
    <w:abstractNumId w:val="23"/>
  </w:num>
  <w:num w:numId="18">
    <w:abstractNumId w:val="5"/>
  </w:num>
  <w:num w:numId="19">
    <w:abstractNumId w:val="9"/>
  </w:num>
  <w:num w:numId="20">
    <w:abstractNumId w:val="21"/>
  </w:num>
  <w:num w:numId="21">
    <w:abstractNumId w:val="16"/>
  </w:num>
  <w:num w:numId="22">
    <w:abstractNumId w:val="4"/>
  </w:num>
  <w:num w:numId="23">
    <w:abstractNumId w:val="22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4"/>
  </w:num>
  <w:num w:numId="28">
    <w:abstractNumId w:val="27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50A4"/>
    <w:rsid w:val="000365DD"/>
    <w:rsid w:val="000462C9"/>
    <w:rsid w:val="00054186"/>
    <w:rsid w:val="00057890"/>
    <w:rsid w:val="000C3CE9"/>
    <w:rsid w:val="000C4976"/>
    <w:rsid w:val="000D03CD"/>
    <w:rsid w:val="000E244E"/>
    <w:rsid w:val="000F6C13"/>
    <w:rsid w:val="0011658E"/>
    <w:rsid w:val="001252EF"/>
    <w:rsid w:val="00131887"/>
    <w:rsid w:val="001324BE"/>
    <w:rsid w:val="0015553B"/>
    <w:rsid w:val="00156703"/>
    <w:rsid w:val="00165E2A"/>
    <w:rsid w:val="00182F59"/>
    <w:rsid w:val="001A6E45"/>
    <w:rsid w:val="001C0F25"/>
    <w:rsid w:val="001D2D0E"/>
    <w:rsid w:val="002338AF"/>
    <w:rsid w:val="00284158"/>
    <w:rsid w:val="002C7EEF"/>
    <w:rsid w:val="002D3E7E"/>
    <w:rsid w:val="002E52E0"/>
    <w:rsid w:val="00346162"/>
    <w:rsid w:val="003B4BF8"/>
    <w:rsid w:val="003D7051"/>
    <w:rsid w:val="003D7293"/>
    <w:rsid w:val="003F2A8B"/>
    <w:rsid w:val="003F33FF"/>
    <w:rsid w:val="003F6C0C"/>
    <w:rsid w:val="0040262C"/>
    <w:rsid w:val="0040344B"/>
    <w:rsid w:val="00411789"/>
    <w:rsid w:val="004203FE"/>
    <w:rsid w:val="00423BAA"/>
    <w:rsid w:val="00433FD4"/>
    <w:rsid w:val="004530C8"/>
    <w:rsid w:val="0048051F"/>
    <w:rsid w:val="004942AF"/>
    <w:rsid w:val="004A459A"/>
    <w:rsid w:val="004E60CC"/>
    <w:rsid w:val="00525E4E"/>
    <w:rsid w:val="0056745C"/>
    <w:rsid w:val="005C5432"/>
    <w:rsid w:val="005F158B"/>
    <w:rsid w:val="00654629"/>
    <w:rsid w:val="006A3670"/>
    <w:rsid w:val="006B4492"/>
    <w:rsid w:val="006E44EA"/>
    <w:rsid w:val="006F1512"/>
    <w:rsid w:val="00700132"/>
    <w:rsid w:val="00701CD8"/>
    <w:rsid w:val="00707BC7"/>
    <w:rsid w:val="00776F96"/>
    <w:rsid w:val="0077712C"/>
    <w:rsid w:val="00780BB7"/>
    <w:rsid w:val="007C476E"/>
    <w:rsid w:val="007F7668"/>
    <w:rsid w:val="00831D2F"/>
    <w:rsid w:val="008431A3"/>
    <w:rsid w:val="00854202"/>
    <w:rsid w:val="00854BCD"/>
    <w:rsid w:val="00871EAE"/>
    <w:rsid w:val="00874349"/>
    <w:rsid w:val="008748DC"/>
    <w:rsid w:val="008A28DB"/>
    <w:rsid w:val="008C3E9F"/>
    <w:rsid w:val="008E4A7D"/>
    <w:rsid w:val="00936BD1"/>
    <w:rsid w:val="00957B37"/>
    <w:rsid w:val="009824D3"/>
    <w:rsid w:val="00985DED"/>
    <w:rsid w:val="00994510"/>
    <w:rsid w:val="009B5DB1"/>
    <w:rsid w:val="009D4E25"/>
    <w:rsid w:val="00A34552"/>
    <w:rsid w:val="00A54E13"/>
    <w:rsid w:val="00A72EFE"/>
    <w:rsid w:val="00AA0E4D"/>
    <w:rsid w:val="00AB0DCE"/>
    <w:rsid w:val="00AB3714"/>
    <w:rsid w:val="00AB4E8F"/>
    <w:rsid w:val="00AB58D8"/>
    <w:rsid w:val="00AD4794"/>
    <w:rsid w:val="00AE049C"/>
    <w:rsid w:val="00AE14CA"/>
    <w:rsid w:val="00B038AA"/>
    <w:rsid w:val="00B65E2B"/>
    <w:rsid w:val="00B715C1"/>
    <w:rsid w:val="00B81943"/>
    <w:rsid w:val="00B918BD"/>
    <w:rsid w:val="00BB3AAB"/>
    <w:rsid w:val="00BB490F"/>
    <w:rsid w:val="00BD2B23"/>
    <w:rsid w:val="00BE21DC"/>
    <w:rsid w:val="00BE68D7"/>
    <w:rsid w:val="00BF6AF0"/>
    <w:rsid w:val="00C25631"/>
    <w:rsid w:val="00C26D60"/>
    <w:rsid w:val="00C322CD"/>
    <w:rsid w:val="00C4183C"/>
    <w:rsid w:val="00C4355D"/>
    <w:rsid w:val="00C4505C"/>
    <w:rsid w:val="00C500D6"/>
    <w:rsid w:val="00C53323"/>
    <w:rsid w:val="00C66602"/>
    <w:rsid w:val="00C80B5D"/>
    <w:rsid w:val="00CA172F"/>
    <w:rsid w:val="00CA6A19"/>
    <w:rsid w:val="00CB5D36"/>
    <w:rsid w:val="00CD28B5"/>
    <w:rsid w:val="00CD4A07"/>
    <w:rsid w:val="00CD65FA"/>
    <w:rsid w:val="00CF5884"/>
    <w:rsid w:val="00D171A3"/>
    <w:rsid w:val="00D37CA2"/>
    <w:rsid w:val="00D42E80"/>
    <w:rsid w:val="00D44A15"/>
    <w:rsid w:val="00D455D6"/>
    <w:rsid w:val="00D579CF"/>
    <w:rsid w:val="00D65D15"/>
    <w:rsid w:val="00D66F04"/>
    <w:rsid w:val="00D72900"/>
    <w:rsid w:val="00DF052F"/>
    <w:rsid w:val="00DF3EFD"/>
    <w:rsid w:val="00DF54D8"/>
    <w:rsid w:val="00E17340"/>
    <w:rsid w:val="00E22E86"/>
    <w:rsid w:val="00E34D1F"/>
    <w:rsid w:val="00E4737B"/>
    <w:rsid w:val="00E62381"/>
    <w:rsid w:val="00E66C89"/>
    <w:rsid w:val="00E777F6"/>
    <w:rsid w:val="00E94C7D"/>
    <w:rsid w:val="00ED34B2"/>
    <w:rsid w:val="00EE41F2"/>
    <w:rsid w:val="00F25D05"/>
    <w:rsid w:val="00F4165C"/>
    <w:rsid w:val="00F4390F"/>
    <w:rsid w:val="00F44107"/>
    <w:rsid w:val="00F60BBC"/>
    <w:rsid w:val="00FC0862"/>
    <w:rsid w:val="00F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EAE56"/>
  <w15:docId w15:val="{099074C5-7EC1-4325-82B2-787F0DD3A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2">
    <w:name w:val="heading 2"/>
    <w:basedOn w:val="Normal"/>
    <w:link w:val="Naslov2Char"/>
    <w:uiPriority w:val="9"/>
    <w:qFormat/>
    <w:rsid w:val="0049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8A28D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E60CC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E60CC"/>
  </w:style>
  <w:style w:type="paragraph" w:styleId="Podnoje">
    <w:name w:val="footer"/>
    <w:basedOn w:val="Normal"/>
    <w:link w:val="Podno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E60CC"/>
  </w:style>
  <w:style w:type="character" w:styleId="SlijeenaHiperveza">
    <w:name w:val="FollowedHyperlink"/>
    <w:basedOn w:val="Zadanifontodlomka"/>
    <w:uiPriority w:val="99"/>
    <w:semiHidden/>
    <w:unhideWhenUsed/>
    <w:rsid w:val="004942AF"/>
    <w:rPr>
      <w:color w:val="954F72" w:themeColor="followed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4942AF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ezproreda">
    <w:name w:val="No Spacing"/>
    <w:uiPriority w:val="1"/>
    <w:qFormat/>
    <w:rsid w:val="00936BD1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131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E649B-2329-44FB-A9BD-3CBE79551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11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3</cp:revision>
  <cp:lastPrinted>2024-06-13T07:51:00Z</cp:lastPrinted>
  <dcterms:created xsi:type="dcterms:W3CDTF">2024-06-13T07:56:00Z</dcterms:created>
  <dcterms:modified xsi:type="dcterms:W3CDTF">2024-12-18T12:55:00Z</dcterms:modified>
</cp:coreProperties>
</file>