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14" w:rsidRDefault="007D5369" w:rsidP="00F4390F">
      <w:pPr>
        <w:ind w:left="1416"/>
        <w:jc w:val="center"/>
        <w:rPr>
          <w:color w:val="000000"/>
          <w:sz w:val="20"/>
          <w:szCs w:val="20"/>
        </w:rPr>
      </w:pPr>
      <w:r>
        <w:rPr>
          <w:noProof/>
          <w:lang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-59055</wp:posOffset>
            </wp:positionV>
            <wp:extent cx="922655" cy="925830"/>
            <wp:effectExtent l="0" t="0" r="0" b="0"/>
            <wp:wrapNone/>
            <wp:docPr id="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862" w:rsidRPr="00820D29">
        <w:rPr>
          <w:b/>
          <w:sz w:val="36"/>
          <w:szCs w:val="36"/>
        </w:rPr>
        <w:t>DOM ZDRAVLJA POŽEŠKO-SLAVONSKE ŽUPANIJE</w:t>
      </w:r>
      <w:r w:rsidR="00FC0862" w:rsidRPr="00820D29">
        <w:rPr>
          <w:b/>
          <w:sz w:val="32"/>
          <w:szCs w:val="32"/>
        </w:rPr>
        <w:br/>
      </w:r>
      <w:r w:rsidR="00FC0862" w:rsidRPr="00820D29">
        <w:rPr>
          <w:b/>
          <w:sz w:val="26"/>
          <w:szCs w:val="26"/>
        </w:rPr>
        <w:t xml:space="preserve">MATIJE GUPCA 10, </w:t>
      </w:r>
      <w:r w:rsidR="00FC0862">
        <w:rPr>
          <w:b/>
          <w:sz w:val="26"/>
          <w:szCs w:val="26"/>
        </w:rPr>
        <w:t xml:space="preserve">34000 </w:t>
      </w:r>
      <w:r w:rsidR="00FC0862" w:rsidRPr="00820D29">
        <w:rPr>
          <w:b/>
          <w:sz w:val="26"/>
          <w:szCs w:val="26"/>
        </w:rPr>
        <w:t>POŽEGA</w:t>
      </w:r>
      <w:r w:rsidR="00FC0862">
        <w:rPr>
          <w:b/>
          <w:sz w:val="26"/>
          <w:szCs w:val="26"/>
        </w:rPr>
        <w:br/>
      </w:r>
      <w:r w:rsidR="00FC0862" w:rsidRPr="000F79BA">
        <w:rPr>
          <w:color w:val="000000"/>
          <w:sz w:val="20"/>
          <w:szCs w:val="20"/>
        </w:rPr>
        <w:t>tel</w:t>
      </w:r>
      <w:r w:rsidR="00FC0862">
        <w:rPr>
          <w:color w:val="000000"/>
          <w:sz w:val="20"/>
          <w:szCs w:val="20"/>
        </w:rPr>
        <w:t xml:space="preserve">: </w:t>
      </w:r>
      <w:r w:rsidR="00FC0862" w:rsidRPr="000F79BA">
        <w:rPr>
          <w:color w:val="000000"/>
          <w:sz w:val="20"/>
          <w:szCs w:val="20"/>
        </w:rPr>
        <w:t>++385 34 311 900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>fax</w:t>
      </w:r>
      <w:r w:rsidR="00FC0862">
        <w:rPr>
          <w:color w:val="000000"/>
          <w:sz w:val="20"/>
          <w:szCs w:val="20"/>
        </w:rPr>
        <w:t xml:space="preserve">: </w:t>
      </w:r>
      <w:r w:rsidR="00FC0862" w:rsidRPr="000F79BA">
        <w:rPr>
          <w:color w:val="000000"/>
          <w:sz w:val="20"/>
          <w:szCs w:val="20"/>
        </w:rPr>
        <w:t>++385 34 311 933</w:t>
      </w:r>
      <w:r w:rsidR="00FC0862">
        <w:rPr>
          <w:color w:val="000000"/>
          <w:sz w:val="20"/>
          <w:szCs w:val="20"/>
        </w:rPr>
        <w:t>, info@dz-pozega.hr www.dz-pozega.hr</w:t>
      </w:r>
      <w:r w:rsidR="00FC0862">
        <w:rPr>
          <w:color w:val="000000"/>
          <w:sz w:val="20"/>
          <w:szCs w:val="20"/>
        </w:rPr>
        <w:br/>
      </w:r>
      <w:r w:rsidR="00FC0862" w:rsidRPr="000F79BA">
        <w:rPr>
          <w:color w:val="000000"/>
          <w:sz w:val="20"/>
          <w:szCs w:val="20"/>
        </w:rPr>
        <w:t>OIB: 81205466903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 xml:space="preserve">IBAN: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HR54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2340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0091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5113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6013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7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 xml:space="preserve">SWIFT: </w:t>
      </w:r>
      <w:r>
        <w:rPr>
          <w:color w:val="000000"/>
          <w:sz w:val="20"/>
          <w:szCs w:val="20"/>
        </w:rPr>
        <w:t>PBZGHR2X</w:t>
      </w:r>
      <w:r w:rsidR="00FC0862" w:rsidRPr="000F79B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Privredna banka</w:t>
      </w:r>
      <w:r w:rsidR="00FC0862" w:rsidRPr="000F79BA">
        <w:rPr>
          <w:color w:val="000000"/>
          <w:sz w:val="20"/>
          <w:szCs w:val="20"/>
        </w:rPr>
        <w:t xml:space="preserve"> d.d.</w:t>
      </w:r>
      <w:r w:rsidR="00BB607C">
        <w:rPr>
          <w:color w:val="000000"/>
          <w:sz w:val="20"/>
          <w:szCs w:val="20"/>
        </w:rPr>
        <w:t xml:space="preserve"> Zagreb</w:t>
      </w:r>
    </w:p>
    <w:p w:rsidR="001C0F25" w:rsidRDefault="001C0F25" w:rsidP="001C0F25">
      <w:pPr>
        <w:rPr>
          <w:color w:val="000000"/>
          <w:sz w:val="20"/>
          <w:szCs w:val="20"/>
        </w:rPr>
      </w:pPr>
    </w:p>
    <w:p w:rsidR="00EE6ED2" w:rsidRDefault="00EE6ED2" w:rsidP="001C0F25">
      <w:pPr>
        <w:rPr>
          <w:color w:val="000000"/>
          <w:sz w:val="20"/>
          <w:szCs w:val="20"/>
        </w:rPr>
      </w:pP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Datum: 2</w:t>
      </w:r>
      <w:r w:rsidR="00EB2703">
        <w:rPr>
          <w:color w:val="000000"/>
          <w:sz w:val="24"/>
          <w:szCs w:val="24"/>
        </w:rPr>
        <w:t>5</w:t>
      </w:r>
      <w:r w:rsidRPr="00EE6ED2">
        <w:rPr>
          <w:color w:val="000000"/>
          <w:sz w:val="24"/>
          <w:szCs w:val="24"/>
        </w:rPr>
        <w:t>.</w:t>
      </w:r>
      <w:r w:rsidR="00A53AE7">
        <w:rPr>
          <w:color w:val="000000"/>
          <w:sz w:val="24"/>
          <w:szCs w:val="24"/>
        </w:rPr>
        <w:t xml:space="preserve"> </w:t>
      </w:r>
      <w:r w:rsidR="00EB2703">
        <w:rPr>
          <w:color w:val="000000"/>
          <w:sz w:val="24"/>
          <w:szCs w:val="24"/>
        </w:rPr>
        <w:t>kolovoza</w:t>
      </w:r>
      <w:r w:rsidRPr="00EE6ED2">
        <w:rPr>
          <w:color w:val="000000"/>
          <w:sz w:val="24"/>
          <w:szCs w:val="24"/>
        </w:rPr>
        <w:t xml:space="preserve"> 2026. godine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Ur.br.: 01-26-</w:t>
      </w:r>
      <w:r w:rsidR="00B31BF6">
        <w:rPr>
          <w:color w:val="000000"/>
          <w:sz w:val="24"/>
          <w:szCs w:val="24"/>
        </w:rPr>
        <w:t>5</w:t>
      </w:r>
      <w:r w:rsidR="00EB2703">
        <w:rPr>
          <w:color w:val="000000"/>
          <w:sz w:val="24"/>
          <w:szCs w:val="24"/>
        </w:rPr>
        <w:t>7</w:t>
      </w:r>
      <w:r w:rsidRPr="00EE6ED2">
        <w:rPr>
          <w:color w:val="000000"/>
          <w:sz w:val="24"/>
          <w:szCs w:val="24"/>
        </w:rPr>
        <w:t>-03/02</w:t>
      </w:r>
    </w:p>
    <w:p w:rsidR="00EE6ED2" w:rsidRPr="00EE6ED2" w:rsidRDefault="00D71C1B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</w:t>
      </w:r>
      <w:r w:rsidR="0070616F">
        <w:rPr>
          <w:color w:val="000000"/>
          <w:sz w:val="24"/>
          <w:szCs w:val="24"/>
        </w:rPr>
        <w:tab/>
        <w:t xml:space="preserve">         SAŽETAK </w:t>
      </w:r>
      <w:r w:rsidR="00EE6ED2" w:rsidRPr="00EE6ED2">
        <w:rPr>
          <w:color w:val="000000"/>
          <w:sz w:val="24"/>
          <w:szCs w:val="24"/>
        </w:rPr>
        <w:t>ZAPISNIK</w:t>
      </w:r>
      <w:r w:rsidR="0070616F">
        <w:rPr>
          <w:color w:val="000000"/>
          <w:sz w:val="24"/>
          <w:szCs w:val="24"/>
        </w:rPr>
        <w:t>A</w:t>
      </w:r>
      <w:r w:rsidR="00EE6ED2" w:rsidRPr="00EE6ED2">
        <w:rPr>
          <w:color w:val="000000"/>
          <w:sz w:val="24"/>
          <w:szCs w:val="24"/>
        </w:rPr>
        <w:t xml:space="preserve"> SA</w:t>
      </w:r>
      <w:r w:rsidR="008E5EEB">
        <w:rPr>
          <w:color w:val="000000"/>
          <w:sz w:val="24"/>
          <w:szCs w:val="24"/>
        </w:rPr>
        <w:t xml:space="preserve"> 3</w:t>
      </w:r>
      <w:r w:rsidR="00133B12">
        <w:rPr>
          <w:color w:val="000000"/>
          <w:sz w:val="24"/>
          <w:szCs w:val="24"/>
        </w:rPr>
        <w:t>5</w:t>
      </w:r>
      <w:r w:rsidR="00EE6ED2" w:rsidRPr="00EE6ED2">
        <w:rPr>
          <w:color w:val="000000"/>
          <w:sz w:val="24"/>
          <w:szCs w:val="24"/>
        </w:rPr>
        <w:t>. SJEDNICE UPRAVNOG VIJEĆA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ab/>
        <w:t xml:space="preserve">                   </w:t>
      </w:r>
      <w:r w:rsidR="00D71C1B">
        <w:rPr>
          <w:color w:val="000000"/>
          <w:sz w:val="24"/>
          <w:szCs w:val="24"/>
        </w:rPr>
        <w:tab/>
      </w:r>
      <w:r w:rsidR="00D71C1B">
        <w:rPr>
          <w:color w:val="000000"/>
          <w:sz w:val="24"/>
          <w:szCs w:val="24"/>
        </w:rPr>
        <w:tab/>
      </w:r>
      <w:r w:rsidRPr="00EE6ED2">
        <w:rPr>
          <w:color w:val="000000"/>
          <w:sz w:val="24"/>
          <w:szCs w:val="24"/>
        </w:rPr>
        <w:t xml:space="preserve"> DOMA ZDRAVLJA POŽEŠKO-SLAVONSKE  ŽUPANIJE </w:t>
      </w:r>
    </w:p>
    <w:p w:rsidR="00EE6ED2" w:rsidRPr="00EE6ED2" w:rsidRDefault="008E5EEB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EB2703">
        <w:rPr>
          <w:color w:val="000000"/>
          <w:sz w:val="24"/>
          <w:szCs w:val="24"/>
        </w:rPr>
        <w:t>5</w:t>
      </w:r>
      <w:r w:rsidR="00EE6ED2" w:rsidRPr="00EE6ED2">
        <w:rPr>
          <w:color w:val="000000"/>
          <w:sz w:val="24"/>
          <w:szCs w:val="24"/>
        </w:rPr>
        <w:t>. sjednica Upravnog vijeća Doma zdravlja Požeško-slavonske županije održana je 2</w:t>
      </w:r>
      <w:r w:rsidR="00EB2703">
        <w:rPr>
          <w:color w:val="000000"/>
          <w:sz w:val="24"/>
          <w:szCs w:val="24"/>
        </w:rPr>
        <w:t>5. kolovoza</w:t>
      </w:r>
      <w:r w:rsidR="0099227E">
        <w:rPr>
          <w:color w:val="000000"/>
          <w:sz w:val="24"/>
          <w:szCs w:val="24"/>
        </w:rPr>
        <w:t xml:space="preserve"> </w:t>
      </w:r>
      <w:r w:rsidR="00EE6ED2" w:rsidRPr="00EE6ED2">
        <w:rPr>
          <w:color w:val="000000"/>
          <w:sz w:val="24"/>
          <w:szCs w:val="24"/>
        </w:rPr>
        <w:t xml:space="preserve"> 2026. godine (srijed</w:t>
      </w:r>
      <w:r w:rsidR="0070616F">
        <w:rPr>
          <w:color w:val="000000"/>
          <w:sz w:val="24"/>
          <w:szCs w:val="24"/>
        </w:rPr>
        <w:t xml:space="preserve">a) u prostorijama ravnateljstva 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Članovi Upravnog vijeća</w:t>
      </w:r>
      <w:r w:rsidR="00383392">
        <w:rPr>
          <w:color w:val="000000"/>
          <w:sz w:val="24"/>
          <w:szCs w:val="24"/>
        </w:rPr>
        <w:t xml:space="preserve"> koji su </w:t>
      </w:r>
      <w:proofErr w:type="spellStart"/>
      <w:r w:rsidR="00383392">
        <w:rPr>
          <w:color w:val="000000"/>
          <w:sz w:val="24"/>
          <w:szCs w:val="24"/>
        </w:rPr>
        <w:t>nazočili</w:t>
      </w:r>
      <w:proofErr w:type="spellEnd"/>
      <w:r w:rsidR="00383392">
        <w:rPr>
          <w:color w:val="000000"/>
          <w:sz w:val="24"/>
          <w:szCs w:val="24"/>
        </w:rPr>
        <w:t xml:space="preserve"> sjednici</w:t>
      </w:r>
      <w:r w:rsidRPr="00EE6ED2">
        <w:rPr>
          <w:color w:val="000000"/>
          <w:sz w:val="24"/>
          <w:szCs w:val="24"/>
        </w:rPr>
        <w:t>: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 xml:space="preserve">- </w:t>
      </w:r>
      <w:r w:rsidRPr="00EE6ED2">
        <w:rPr>
          <w:color w:val="000000"/>
          <w:sz w:val="24"/>
          <w:szCs w:val="24"/>
        </w:rPr>
        <w:tab/>
        <w:t xml:space="preserve">Mato Matijević, dr. med. </w:t>
      </w:r>
      <w:proofErr w:type="spellStart"/>
      <w:r w:rsidRPr="00EE6ED2">
        <w:rPr>
          <w:color w:val="000000"/>
          <w:sz w:val="24"/>
          <w:szCs w:val="24"/>
        </w:rPr>
        <w:t>vet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univ.mag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teriogenologije</w:t>
      </w:r>
      <w:proofErr w:type="spellEnd"/>
      <w:r w:rsidRPr="00EE6ED2">
        <w:rPr>
          <w:color w:val="000000"/>
          <w:sz w:val="24"/>
          <w:szCs w:val="24"/>
        </w:rPr>
        <w:t>- predsjednik Upravnog vijeća,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>Ivica Turuk, dr. med. spec. - član,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Ivana Ognjenčić, </w:t>
      </w:r>
      <w:proofErr w:type="spellStart"/>
      <w:r w:rsidRPr="00EE6ED2">
        <w:rPr>
          <w:color w:val="000000"/>
          <w:sz w:val="24"/>
          <w:szCs w:val="24"/>
        </w:rPr>
        <w:t>univ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mag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oec</w:t>
      </w:r>
      <w:proofErr w:type="spellEnd"/>
      <w:r w:rsidRPr="00EE6ED2">
        <w:rPr>
          <w:color w:val="000000"/>
          <w:sz w:val="24"/>
          <w:szCs w:val="24"/>
        </w:rPr>
        <w:t>. -  član,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Marko Martinčić, </w:t>
      </w:r>
      <w:proofErr w:type="spellStart"/>
      <w:r w:rsidRPr="00EE6ED2">
        <w:rPr>
          <w:color w:val="000000"/>
          <w:sz w:val="24"/>
          <w:szCs w:val="24"/>
        </w:rPr>
        <w:t>mag</w:t>
      </w:r>
      <w:proofErr w:type="spellEnd"/>
      <w:r w:rsidRPr="00EE6ED2">
        <w:rPr>
          <w:color w:val="000000"/>
          <w:sz w:val="24"/>
          <w:szCs w:val="24"/>
        </w:rPr>
        <w:t>. Ing. el. – član.</w:t>
      </w:r>
    </w:p>
    <w:p w:rsidR="00091EE1" w:rsidRDefault="0099227E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8E5EEB">
        <w:rPr>
          <w:color w:val="000000"/>
          <w:sz w:val="24"/>
          <w:szCs w:val="24"/>
        </w:rPr>
        <w:tab/>
      </w:r>
      <w:r w:rsidR="00B2246F">
        <w:rPr>
          <w:color w:val="000000"/>
          <w:sz w:val="24"/>
          <w:szCs w:val="24"/>
        </w:rPr>
        <w:t xml:space="preserve">Dejan </w:t>
      </w:r>
      <w:proofErr w:type="spellStart"/>
      <w:r w:rsidR="00B2246F">
        <w:rPr>
          <w:color w:val="000000"/>
          <w:sz w:val="24"/>
          <w:szCs w:val="24"/>
        </w:rPr>
        <w:t>Iličić,dipl</w:t>
      </w:r>
      <w:proofErr w:type="spellEnd"/>
      <w:r w:rsidR="00B2246F">
        <w:rPr>
          <w:color w:val="000000"/>
          <w:sz w:val="24"/>
          <w:szCs w:val="24"/>
        </w:rPr>
        <w:t xml:space="preserve">. </w:t>
      </w:r>
      <w:proofErr w:type="spellStart"/>
      <w:r w:rsidR="00B2246F">
        <w:rPr>
          <w:color w:val="000000"/>
          <w:sz w:val="24"/>
          <w:szCs w:val="24"/>
        </w:rPr>
        <w:t>ing</w:t>
      </w:r>
      <w:proofErr w:type="spellEnd"/>
      <w:r w:rsidR="00B2246F">
        <w:rPr>
          <w:color w:val="000000"/>
          <w:sz w:val="24"/>
          <w:szCs w:val="24"/>
        </w:rPr>
        <w:t xml:space="preserve"> – član, 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Predstavnici Uprave Doma zdravlja: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Marijan Višaticki, dipl. iur., </w:t>
      </w:r>
      <w:proofErr w:type="spellStart"/>
      <w:r w:rsidRPr="00EE6ED2">
        <w:rPr>
          <w:color w:val="000000"/>
          <w:sz w:val="24"/>
          <w:szCs w:val="24"/>
        </w:rPr>
        <w:t>univ</w:t>
      </w:r>
      <w:proofErr w:type="spellEnd"/>
      <w:r w:rsidRPr="00EE6ED2">
        <w:rPr>
          <w:color w:val="000000"/>
          <w:sz w:val="24"/>
          <w:szCs w:val="24"/>
        </w:rPr>
        <w:t>. spec. iur.-ravnatelj Doma zdravlja,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Martina Križanović, dipl. </w:t>
      </w:r>
      <w:proofErr w:type="spellStart"/>
      <w:r w:rsidRPr="00EE6ED2">
        <w:rPr>
          <w:color w:val="000000"/>
          <w:sz w:val="24"/>
          <w:szCs w:val="24"/>
        </w:rPr>
        <w:t>oec</w:t>
      </w:r>
      <w:proofErr w:type="spellEnd"/>
      <w:r w:rsidRPr="00EE6ED2">
        <w:rPr>
          <w:color w:val="000000"/>
          <w:sz w:val="24"/>
          <w:szCs w:val="24"/>
        </w:rPr>
        <w:t>.- v.d. rukovoditeljica službe,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</w:r>
      <w:r w:rsidR="00FD4DFF">
        <w:rPr>
          <w:color w:val="000000"/>
          <w:sz w:val="24"/>
          <w:szCs w:val="24"/>
        </w:rPr>
        <w:t xml:space="preserve">Ana Nemet Samarđić, </w:t>
      </w:r>
      <w:proofErr w:type="spellStart"/>
      <w:r w:rsidR="00FD4DFF">
        <w:rPr>
          <w:color w:val="000000"/>
          <w:sz w:val="24"/>
          <w:szCs w:val="24"/>
        </w:rPr>
        <w:t>dipl</w:t>
      </w:r>
      <w:proofErr w:type="spellEnd"/>
      <w:r w:rsidR="00FD4DFF">
        <w:rPr>
          <w:color w:val="000000"/>
          <w:sz w:val="24"/>
          <w:szCs w:val="24"/>
        </w:rPr>
        <w:t xml:space="preserve"> .iur.</w:t>
      </w:r>
      <w:r w:rsidRPr="00EE6ED2">
        <w:rPr>
          <w:color w:val="000000"/>
          <w:sz w:val="24"/>
          <w:szCs w:val="24"/>
        </w:rPr>
        <w:t xml:space="preserve"> –</w:t>
      </w:r>
      <w:r w:rsidR="00FD4DFF">
        <w:rPr>
          <w:color w:val="000000"/>
          <w:sz w:val="24"/>
          <w:szCs w:val="24"/>
        </w:rPr>
        <w:t>rukovoditeljica službe</w:t>
      </w:r>
    </w:p>
    <w:p w:rsidR="00FD4DFF" w:rsidRDefault="00FD4DFF" w:rsidP="00EE6ED2">
      <w:pPr>
        <w:rPr>
          <w:color w:val="000000"/>
          <w:sz w:val="24"/>
          <w:szCs w:val="24"/>
        </w:rPr>
      </w:pPr>
    </w:p>
    <w:p w:rsidR="0070616F" w:rsidRPr="0070616F" w:rsidRDefault="0070616F" w:rsidP="0070616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ODLUKE I ZAKLJUČCI  SA 35</w:t>
      </w:r>
      <w:r w:rsidRPr="0070616F">
        <w:rPr>
          <w:color w:val="000000"/>
          <w:sz w:val="24"/>
          <w:szCs w:val="24"/>
        </w:rPr>
        <w:t xml:space="preserve">. SJEDNICE UPRAVNOG VIJEĆA </w:t>
      </w:r>
    </w:p>
    <w:p w:rsidR="00B90DB0" w:rsidRDefault="0070616F" w:rsidP="0070616F">
      <w:pPr>
        <w:rPr>
          <w:color w:val="000000"/>
          <w:sz w:val="24"/>
          <w:szCs w:val="24"/>
        </w:rPr>
      </w:pPr>
      <w:r w:rsidRPr="0070616F">
        <w:rPr>
          <w:color w:val="000000"/>
          <w:sz w:val="24"/>
          <w:szCs w:val="24"/>
        </w:rPr>
        <w:t xml:space="preserve">               </w:t>
      </w:r>
      <w:r w:rsidRPr="0070616F">
        <w:rPr>
          <w:color w:val="000000"/>
          <w:sz w:val="24"/>
          <w:szCs w:val="24"/>
        </w:rPr>
        <w:tab/>
        <w:t xml:space="preserve">  </w:t>
      </w:r>
      <w:r w:rsidRPr="0070616F">
        <w:rPr>
          <w:color w:val="000000"/>
          <w:sz w:val="24"/>
          <w:szCs w:val="24"/>
        </w:rPr>
        <w:tab/>
        <w:t xml:space="preserve">  </w:t>
      </w:r>
      <w:r>
        <w:rPr>
          <w:color w:val="000000"/>
          <w:sz w:val="24"/>
          <w:szCs w:val="24"/>
        </w:rPr>
        <w:t xml:space="preserve">   </w:t>
      </w:r>
      <w:r w:rsidRPr="0070616F">
        <w:rPr>
          <w:color w:val="000000"/>
          <w:sz w:val="24"/>
          <w:szCs w:val="24"/>
        </w:rPr>
        <w:t>DOMA ZDRAVLJA POŽEŠKO-SLAVONSKE ŽUPANIJE</w:t>
      </w:r>
    </w:p>
    <w:p w:rsidR="00B90DB0" w:rsidRPr="00B90DB0" w:rsidRDefault="00EE6ED2" w:rsidP="00B90DB0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1.</w:t>
      </w:r>
      <w:r w:rsidRPr="00EE6ED2">
        <w:rPr>
          <w:color w:val="000000"/>
          <w:sz w:val="24"/>
          <w:szCs w:val="24"/>
        </w:rPr>
        <w:tab/>
      </w:r>
      <w:r w:rsidR="00B90DB0" w:rsidRPr="00B90DB0">
        <w:rPr>
          <w:color w:val="000000"/>
          <w:sz w:val="24"/>
          <w:szCs w:val="24"/>
        </w:rPr>
        <w:t>prihvaćanje zapisnika s prethodne sjednice,</w:t>
      </w:r>
    </w:p>
    <w:p w:rsidR="00B90DB0" w:rsidRPr="00B90DB0" w:rsidRDefault="00B90DB0" w:rsidP="00B90DB0">
      <w:pPr>
        <w:rPr>
          <w:color w:val="000000"/>
          <w:sz w:val="24"/>
          <w:szCs w:val="24"/>
        </w:rPr>
      </w:pPr>
      <w:r w:rsidRPr="00B90DB0">
        <w:rPr>
          <w:color w:val="000000"/>
          <w:sz w:val="24"/>
          <w:szCs w:val="24"/>
        </w:rPr>
        <w:t>2.</w:t>
      </w:r>
      <w:r w:rsidRPr="00B90DB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Odluka o prihvaćanju </w:t>
      </w:r>
      <w:r w:rsidR="002C5783">
        <w:rPr>
          <w:color w:val="000000"/>
          <w:sz w:val="24"/>
          <w:szCs w:val="24"/>
        </w:rPr>
        <w:t>f</w:t>
      </w:r>
      <w:bookmarkStart w:id="0" w:name="_GoBack"/>
      <w:bookmarkEnd w:id="0"/>
      <w:r w:rsidRPr="00B90DB0">
        <w:rPr>
          <w:color w:val="000000"/>
          <w:sz w:val="24"/>
          <w:szCs w:val="24"/>
        </w:rPr>
        <w:t>inancijsko</w:t>
      </w:r>
      <w:r>
        <w:rPr>
          <w:color w:val="000000"/>
          <w:sz w:val="24"/>
          <w:szCs w:val="24"/>
        </w:rPr>
        <w:t>g</w:t>
      </w:r>
      <w:r w:rsidRPr="00B90DB0">
        <w:rPr>
          <w:color w:val="000000"/>
          <w:sz w:val="24"/>
          <w:szCs w:val="24"/>
        </w:rPr>
        <w:t xml:space="preserve"> izvješć</w:t>
      </w:r>
      <w:r>
        <w:rPr>
          <w:color w:val="000000"/>
          <w:sz w:val="24"/>
          <w:szCs w:val="24"/>
        </w:rPr>
        <w:t>a</w:t>
      </w:r>
      <w:r w:rsidRPr="00B90DB0">
        <w:rPr>
          <w:color w:val="000000"/>
          <w:sz w:val="24"/>
          <w:szCs w:val="24"/>
        </w:rPr>
        <w:t xml:space="preserve"> Doma zdravlja za mjesec </w:t>
      </w:r>
      <w:r>
        <w:rPr>
          <w:color w:val="000000"/>
          <w:sz w:val="24"/>
          <w:szCs w:val="24"/>
        </w:rPr>
        <w:t>s</w:t>
      </w:r>
      <w:r w:rsidRPr="00B90DB0">
        <w:rPr>
          <w:color w:val="000000"/>
          <w:sz w:val="24"/>
          <w:szCs w:val="24"/>
        </w:rPr>
        <w:t>rpanj  2026. godine,</w:t>
      </w:r>
    </w:p>
    <w:p w:rsidR="00B90DB0" w:rsidRPr="00B90DB0" w:rsidRDefault="00B90DB0" w:rsidP="00B90DB0">
      <w:pPr>
        <w:rPr>
          <w:color w:val="000000"/>
          <w:sz w:val="24"/>
          <w:szCs w:val="24"/>
        </w:rPr>
      </w:pPr>
      <w:r w:rsidRPr="00B90DB0">
        <w:rPr>
          <w:color w:val="000000"/>
          <w:sz w:val="24"/>
          <w:szCs w:val="24"/>
        </w:rPr>
        <w:t>3.</w:t>
      </w:r>
      <w:r w:rsidRPr="00B90DB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Odluka o prihvaćanju </w:t>
      </w:r>
      <w:r w:rsidRPr="00B90DB0">
        <w:rPr>
          <w:color w:val="000000"/>
          <w:sz w:val="24"/>
          <w:szCs w:val="24"/>
        </w:rPr>
        <w:t>I izmjen</w:t>
      </w:r>
      <w:r>
        <w:rPr>
          <w:color w:val="000000"/>
          <w:sz w:val="24"/>
          <w:szCs w:val="24"/>
        </w:rPr>
        <w:t>e</w:t>
      </w:r>
      <w:r w:rsidRPr="00B90DB0">
        <w:rPr>
          <w:color w:val="000000"/>
          <w:sz w:val="24"/>
          <w:szCs w:val="24"/>
        </w:rPr>
        <w:t xml:space="preserve"> i dopun</w:t>
      </w:r>
      <w:r>
        <w:rPr>
          <w:color w:val="000000"/>
          <w:sz w:val="24"/>
          <w:szCs w:val="24"/>
        </w:rPr>
        <w:t xml:space="preserve">e  </w:t>
      </w:r>
      <w:r w:rsidRPr="00B90DB0">
        <w:rPr>
          <w:color w:val="000000"/>
          <w:sz w:val="24"/>
          <w:szCs w:val="24"/>
        </w:rPr>
        <w:t>Plana DEC-a za 2026. godinu,</w:t>
      </w:r>
    </w:p>
    <w:p w:rsidR="00B90DB0" w:rsidRPr="00B90DB0" w:rsidRDefault="00B90DB0" w:rsidP="00B90DB0">
      <w:pPr>
        <w:ind w:left="705" w:hanging="705"/>
        <w:rPr>
          <w:color w:val="000000"/>
          <w:sz w:val="24"/>
          <w:szCs w:val="24"/>
        </w:rPr>
      </w:pPr>
      <w:r w:rsidRPr="00B90DB0">
        <w:rPr>
          <w:color w:val="000000"/>
          <w:sz w:val="24"/>
          <w:szCs w:val="24"/>
        </w:rPr>
        <w:t>4.</w:t>
      </w:r>
      <w:r w:rsidRPr="00B90DB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Odluka o </w:t>
      </w:r>
      <w:r w:rsidRPr="00B90DB0">
        <w:rPr>
          <w:color w:val="000000"/>
          <w:sz w:val="24"/>
          <w:szCs w:val="24"/>
        </w:rPr>
        <w:t>donošenj</w:t>
      </w:r>
      <w:r>
        <w:rPr>
          <w:color w:val="000000"/>
          <w:sz w:val="24"/>
          <w:szCs w:val="24"/>
        </w:rPr>
        <w:t>u</w:t>
      </w:r>
      <w:r w:rsidRPr="00B90DB0">
        <w:rPr>
          <w:color w:val="000000"/>
          <w:sz w:val="24"/>
          <w:szCs w:val="24"/>
        </w:rPr>
        <w:t xml:space="preserve"> Pravilnika o plaćama, naknadama plaće  te ostalim pravima radnika Doma zdravlja</w:t>
      </w:r>
      <w:r w:rsidR="0070616F">
        <w:rPr>
          <w:color w:val="000000"/>
          <w:sz w:val="24"/>
          <w:szCs w:val="24"/>
        </w:rPr>
        <w:t xml:space="preserve"> Požeško-slavonske županije</w:t>
      </w:r>
      <w:r w:rsidRPr="00B90DB0">
        <w:rPr>
          <w:color w:val="000000"/>
          <w:sz w:val="24"/>
          <w:szCs w:val="24"/>
        </w:rPr>
        <w:t>,</w:t>
      </w:r>
    </w:p>
    <w:p w:rsidR="00B90DB0" w:rsidRPr="00B90DB0" w:rsidRDefault="00B90DB0" w:rsidP="00B90DB0">
      <w:pPr>
        <w:ind w:left="705" w:hanging="705"/>
        <w:rPr>
          <w:color w:val="000000"/>
          <w:sz w:val="24"/>
          <w:szCs w:val="24"/>
        </w:rPr>
      </w:pPr>
      <w:r w:rsidRPr="00B90DB0">
        <w:rPr>
          <w:color w:val="000000"/>
          <w:sz w:val="24"/>
          <w:szCs w:val="24"/>
        </w:rPr>
        <w:t>5.</w:t>
      </w:r>
      <w:r w:rsidRPr="00B90DB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Odluka o opunomoćenju ravnatelja za </w:t>
      </w:r>
      <w:r w:rsidRPr="00B90DB0">
        <w:rPr>
          <w:color w:val="000000"/>
          <w:sz w:val="24"/>
          <w:szCs w:val="24"/>
        </w:rPr>
        <w:t>pokretanj</w:t>
      </w:r>
      <w:r>
        <w:rPr>
          <w:color w:val="000000"/>
          <w:sz w:val="24"/>
          <w:szCs w:val="24"/>
        </w:rPr>
        <w:t>em</w:t>
      </w:r>
      <w:r w:rsidRPr="00B90DB0">
        <w:rPr>
          <w:color w:val="000000"/>
          <w:sz w:val="24"/>
          <w:szCs w:val="24"/>
        </w:rPr>
        <w:t xml:space="preserve"> postupka zapošljavanja doktora/</w:t>
      </w:r>
      <w:proofErr w:type="spellStart"/>
      <w:r w:rsidRPr="00B90DB0">
        <w:rPr>
          <w:color w:val="000000"/>
          <w:sz w:val="24"/>
          <w:szCs w:val="24"/>
        </w:rPr>
        <w:t>ice</w:t>
      </w:r>
      <w:proofErr w:type="spellEnd"/>
      <w:r w:rsidRPr="00B90DB0">
        <w:rPr>
          <w:color w:val="000000"/>
          <w:sz w:val="24"/>
          <w:szCs w:val="24"/>
        </w:rPr>
        <w:t xml:space="preserve"> medicine u obiteljskoj medicini, Pakrac, Bolnička 80 na neodređeno puno radno vrijeme,</w:t>
      </w:r>
    </w:p>
    <w:p w:rsidR="00B90DB0" w:rsidRPr="00B90DB0" w:rsidRDefault="00B90DB0" w:rsidP="00B90DB0">
      <w:pPr>
        <w:ind w:left="705" w:hanging="705"/>
        <w:rPr>
          <w:color w:val="000000"/>
          <w:sz w:val="24"/>
          <w:szCs w:val="24"/>
        </w:rPr>
      </w:pPr>
      <w:r w:rsidRPr="00B90DB0">
        <w:rPr>
          <w:color w:val="000000"/>
          <w:sz w:val="24"/>
          <w:szCs w:val="24"/>
        </w:rPr>
        <w:t>6.</w:t>
      </w:r>
      <w:r w:rsidRPr="00B90DB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Odluka o opunomoćenju ravnatelja za </w:t>
      </w:r>
      <w:r w:rsidRPr="00B90DB0">
        <w:rPr>
          <w:color w:val="000000"/>
          <w:sz w:val="24"/>
          <w:szCs w:val="24"/>
        </w:rPr>
        <w:t>pokretanj</w:t>
      </w:r>
      <w:r>
        <w:rPr>
          <w:color w:val="000000"/>
          <w:sz w:val="24"/>
          <w:szCs w:val="24"/>
        </w:rPr>
        <w:t>em</w:t>
      </w:r>
      <w:r w:rsidRPr="00B90DB0">
        <w:rPr>
          <w:color w:val="000000"/>
          <w:sz w:val="24"/>
          <w:szCs w:val="24"/>
        </w:rPr>
        <w:t xml:space="preserve"> postupka zapošljavanja medicinske sestre/dentalnog asistenta u dentalnoj medicini, Poljana, Gajeva  41a,</w:t>
      </w:r>
    </w:p>
    <w:p w:rsidR="00B90DB0" w:rsidRPr="00B90DB0" w:rsidRDefault="00B90DB0" w:rsidP="00B90DB0">
      <w:pPr>
        <w:ind w:left="705" w:hanging="705"/>
        <w:rPr>
          <w:color w:val="000000"/>
          <w:sz w:val="24"/>
          <w:szCs w:val="24"/>
        </w:rPr>
      </w:pPr>
      <w:r w:rsidRPr="00B90DB0">
        <w:rPr>
          <w:color w:val="000000"/>
          <w:sz w:val="24"/>
          <w:szCs w:val="24"/>
        </w:rPr>
        <w:lastRenderedPageBreak/>
        <w:t>7.</w:t>
      </w:r>
      <w:r w:rsidRPr="00B90DB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Odluka za </w:t>
      </w:r>
      <w:r w:rsidRPr="00B90DB0">
        <w:rPr>
          <w:color w:val="000000"/>
          <w:sz w:val="24"/>
          <w:szCs w:val="24"/>
        </w:rPr>
        <w:t>davanje</w:t>
      </w:r>
      <w:r>
        <w:rPr>
          <w:color w:val="000000"/>
          <w:sz w:val="24"/>
          <w:szCs w:val="24"/>
        </w:rPr>
        <w:t>m</w:t>
      </w:r>
      <w:r w:rsidRPr="00B90DB0">
        <w:rPr>
          <w:color w:val="000000"/>
          <w:sz w:val="24"/>
          <w:szCs w:val="24"/>
        </w:rPr>
        <w:t xml:space="preserve"> suglasnosti na </w:t>
      </w:r>
      <w:r w:rsidR="0070616F">
        <w:rPr>
          <w:color w:val="000000"/>
          <w:sz w:val="24"/>
          <w:szCs w:val="24"/>
        </w:rPr>
        <w:t>U</w:t>
      </w:r>
      <w:r w:rsidRPr="00B90DB0">
        <w:rPr>
          <w:color w:val="000000"/>
          <w:sz w:val="24"/>
          <w:szCs w:val="24"/>
        </w:rPr>
        <w:t>govor o zakupu opreme i namještaja za ordinaciju obiteljske medicine u Lipiku Slavonska 51,</w:t>
      </w:r>
    </w:p>
    <w:p w:rsidR="00734349" w:rsidRDefault="00B90DB0" w:rsidP="0070616F">
      <w:pPr>
        <w:ind w:left="705" w:hanging="705"/>
        <w:rPr>
          <w:color w:val="000000"/>
          <w:sz w:val="24"/>
          <w:szCs w:val="24"/>
        </w:rPr>
      </w:pPr>
      <w:r w:rsidRPr="00B90DB0">
        <w:rPr>
          <w:color w:val="000000"/>
          <w:sz w:val="24"/>
          <w:szCs w:val="24"/>
        </w:rPr>
        <w:t>8.</w:t>
      </w:r>
      <w:r w:rsidRPr="00B90DB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Zaključak o prihvaćanju </w:t>
      </w:r>
      <w:r w:rsidRPr="00B90DB0">
        <w:rPr>
          <w:color w:val="000000"/>
          <w:sz w:val="24"/>
          <w:szCs w:val="24"/>
        </w:rPr>
        <w:t>mjesečno</w:t>
      </w:r>
      <w:r>
        <w:rPr>
          <w:color w:val="000000"/>
          <w:sz w:val="24"/>
          <w:szCs w:val="24"/>
        </w:rPr>
        <w:t>g</w:t>
      </w:r>
      <w:r w:rsidRPr="00B90DB0">
        <w:rPr>
          <w:color w:val="000000"/>
          <w:sz w:val="24"/>
          <w:szCs w:val="24"/>
        </w:rPr>
        <w:t xml:space="preserve"> izvješć</w:t>
      </w:r>
      <w:r>
        <w:rPr>
          <w:color w:val="000000"/>
          <w:sz w:val="24"/>
          <w:szCs w:val="24"/>
        </w:rPr>
        <w:t>a ravnatelja</w:t>
      </w:r>
      <w:r w:rsidR="0070616F">
        <w:rPr>
          <w:color w:val="000000"/>
          <w:sz w:val="24"/>
          <w:szCs w:val="24"/>
        </w:rPr>
        <w:t xml:space="preserve"> o radu Doma zdravlja Požeško-slavonske županije</w:t>
      </w:r>
      <w:r>
        <w:rPr>
          <w:color w:val="000000"/>
          <w:sz w:val="24"/>
          <w:szCs w:val="24"/>
        </w:rPr>
        <w:t>.</w:t>
      </w:r>
    </w:p>
    <w:p w:rsidR="00C630A4" w:rsidRPr="00C630A4" w:rsidRDefault="00C630A4" w:rsidP="0099227E">
      <w:pPr>
        <w:rPr>
          <w:color w:val="000000"/>
          <w:sz w:val="24"/>
          <w:szCs w:val="24"/>
        </w:rPr>
      </w:pPr>
    </w:p>
    <w:sectPr w:rsidR="00C630A4" w:rsidRPr="00C630A4" w:rsidSect="00FC0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69"/>
    <w:rsid w:val="0001275A"/>
    <w:rsid w:val="00072F1F"/>
    <w:rsid w:val="00091EE1"/>
    <w:rsid w:val="000B0E04"/>
    <w:rsid w:val="000C2682"/>
    <w:rsid w:val="000C3BA5"/>
    <w:rsid w:val="000C6F67"/>
    <w:rsid w:val="000E46B9"/>
    <w:rsid w:val="000F060A"/>
    <w:rsid w:val="00103799"/>
    <w:rsid w:val="001210D1"/>
    <w:rsid w:val="00122C37"/>
    <w:rsid w:val="00133B12"/>
    <w:rsid w:val="0015208B"/>
    <w:rsid w:val="00154DF8"/>
    <w:rsid w:val="00175C49"/>
    <w:rsid w:val="00177598"/>
    <w:rsid w:val="00182D21"/>
    <w:rsid w:val="001C0F25"/>
    <w:rsid w:val="001C54C7"/>
    <w:rsid w:val="001D1AA1"/>
    <w:rsid w:val="001D7CFA"/>
    <w:rsid w:val="001E4898"/>
    <w:rsid w:val="001F667C"/>
    <w:rsid w:val="00211CDD"/>
    <w:rsid w:val="0024268F"/>
    <w:rsid w:val="002470C5"/>
    <w:rsid w:val="00262931"/>
    <w:rsid w:val="00277791"/>
    <w:rsid w:val="00282AB1"/>
    <w:rsid w:val="00294AE6"/>
    <w:rsid w:val="002A38DD"/>
    <w:rsid w:val="002B57ED"/>
    <w:rsid w:val="002C5783"/>
    <w:rsid w:val="002E42CE"/>
    <w:rsid w:val="002F50F7"/>
    <w:rsid w:val="00302128"/>
    <w:rsid w:val="00310A50"/>
    <w:rsid w:val="003200C6"/>
    <w:rsid w:val="00333D12"/>
    <w:rsid w:val="003412D4"/>
    <w:rsid w:val="003515DE"/>
    <w:rsid w:val="00353E22"/>
    <w:rsid w:val="00383392"/>
    <w:rsid w:val="003905CF"/>
    <w:rsid w:val="003A0187"/>
    <w:rsid w:val="003A3CD1"/>
    <w:rsid w:val="003B5230"/>
    <w:rsid w:val="003B7D44"/>
    <w:rsid w:val="004049F4"/>
    <w:rsid w:val="00417EA8"/>
    <w:rsid w:val="00436D87"/>
    <w:rsid w:val="0045375F"/>
    <w:rsid w:val="004746ED"/>
    <w:rsid w:val="00482576"/>
    <w:rsid w:val="004C2FB0"/>
    <w:rsid w:val="004C5F86"/>
    <w:rsid w:val="004E6E07"/>
    <w:rsid w:val="00514CB2"/>
    <w:rsid w:val="005229ED"/>
    <w:rsid w:val="00524FF5"/>
    <w:rsid w:val="005435C2"/>
    <w:rsid w:val="005442B0"/>
    <w:rsid w:val="005463B3"/>
    <w:rsid w:val="0055431A"/>
    <w:rsid w:val="005725DE"/>
    <w:rsid w:val="00573A2C"/>
    <w:rsid w:val="00590337"/>
    <w:rsid w:val="005C1F56"/>
    <w:rsid w:val="00616C90"/>
    <w:rsid w:val="006344D1"/>
    <w:rsid w:val="00672758"/>
    <w:rsid w:val="006A3EE8"/>
    <w:rsid w:val="006C6D2D"/>
    <w:rsid w:val="0070616F"/>
    <w:rsid w:val="00734349"/>
    <w:rsid w:val="00752280"/>
    <w:rsid w:val="007568B9"/>
    <w:rsid w:val="0079402E"/>
    <w:rsid w:val="007A3EF0"/>
    <w:rsid w:val="007A470E"/>
    <w:rsid w:val="007C2D61"/>
    <w:rsid w:val="007C6631"/>
    <w:rsid w:val="007D5369"/>
    <w:rsid w:val="007E06A7"/>
    <w:rsid w:val="00816376"/>
    <w:rsid w:val="00843DFD"/>
    <w:rsid w:val="00843EC8"/>
    <w:rsid w:val="00847928"/>
    <w:rsid w:val="0085545B"/>
    <w:rsid w:val="00862602"/>
    <w:rsid w:val="008763F2"/>
    <w:rsid w:val="00880F85"/>
    <w:rsid w:val="008C407C"/>
    <w:rsid w:val="008E5EEB"/>
    <w:rsid w:val="009020DE"/>
    <w:rsid w:val="00913B2B"/>
    <w:rsid w:val="00937A37"/>
    <w:rsid w:val="0094269D"/>
    <w:rsid w:val="00952634"/>
    <w:rsid w:val="00952B18"/>
    <w:rsid w:val="009662B5"/>
    <w:rsid w:val="0097674B"/>
    <w:rsid w:val="0097786B"/>
    <w:rsid w:val="0099227E"/>
    <w:rsid w:val="009A4C2E"/>
    <w:rsid w:val="009B0862"/>
    <w:rsid w:val="009E0BAE"/>
    <w:rsid w:val="00A06251"/>
    <w:rsid w:val="00A10129"/>
    <w:rsid w:val="00A25E98"/>
    <w:rsid w:val="00A53AE7"/>
    <w:rsid w:val="00A71977"/>
    <w:rsid w:val="00A80AC2"/>
    <w:rsid w:val="00AA1A82"/>
    <w:rsid w:val="00AB3714"/>
    <w:rsid w:val="00AC0262"/>
    <w:rsid w:val="00AC0BF0"/>
    <w:rsid w:val="00AD4A5A"/>
    <w:rsid w:val="00AE14CA"/>
    <w:rsid w:val="00AE7D0F"/>
    <w:rsid w:val="00B21B03"/>
    <w:rsid w:val="00B2246F"/>
    <w:rsid w:val="00B31B8B"/>
    <w:rsid w:val="00B31BF6"/>
    <w:rsid w:val="00B42463"/>
    <w:rsid w:val="00B434B9"/>
    <w:rsid w:val="00B90DB0"/>
    <w:rsid w:val="00BA2A63"/>
    <w:rsid w:val="00BB1620"/>
    <w:rsid w:val="00BB607C"/>
    <w:rsid w:val="00BC52AA"/>
    <w:rsid w:val="00BE21DC"/>
    <w:rsid w:val="00BE5BEB"/>
    <w:rsid w:val="00C17184"/>
    <w:rsid w:val="00C301E8"/>
    <w:rsid w:val="00C630A4"/>
    <w:rsid w:val="00C668FE"/>
    <w:rsid w:val="00C735C0"/>
    <w:rsid w:val="00C81DA7"/>
    <w:rsid w:val="00C85041"/>
    <w:rsid w:val="00CE4F4B"/>
    <w:rsid w:val="00CE63CE"/>
    <w:rsid w:val="00D2073A"/>
    <w:rsid w:val="00D37ABA"/>
    <w:rsid w:val="00D612C0"/>
    <w:rsid w:val="00D71C1B"/>
    <w:rsid w:val="00D959F4"/>
    <w:rsid w:val="00DC7A45"/>
    <w:rsid w:val="00DD2FAA"/>
    <w:rsid w:val="00DE1B8B"/>
    <w:rsid w:val="00DF3EFD"/>
    <w:rsid w:val="00E123F6"/>
    <w:rsid w:val="00E20328"/>
    <w:rsid w:val="00E22539"/>
    <w:rsid w:val="00E27B60"/>
    <w:rsid w:val="00E353B5"/>
    <w:rsid w:val="00E6450F"/>
    <w:rsid w:val="00E670F7"/>
    <w:rsid w:val="00E6766F"/>
    <w:rsid w:val="00EA4C7F"/>
    <w:rsid w:val="00EB2703"/>
    <w:rsid w:val="00EE3555"/>
    <w:rsid w:val="00EE6ED2"/>
    <w:rsid w:val="00EF4EBA"/>
    <w:rsid w:val="00F11B8D"/>
    <w:rsid w:val="00F36DC4"/>
    <w:rsid w:val="00F36F3C"/>
    <w:rsid w:val="00F41EC4"/>
    <w:rsid w:val="00F4390F"/>
    <w:rsid w:val="00F4440E"/>
    <w:rsid w:val="00F652E3"/>
    <w:rsid w:val="00F723F9"/>
    <w:rsid w:val="00F76976"/>
    <w:rsid w:val="00F772F6"/>
    <w:rsid w:val="00F8038C"/>
    <w:rsid w:val="00F9635B"/>
    <w:rsid w:val="00FC0862"/>
    <w:rsid w:val="00FD4DFF"/>
    <w:rsid w:val="00FE75B2"/>
    <w:rsid w:val="00FF3DA2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9FE6"/>
  <w15:chartTrackingRefBased/>
  <w15:docId w15:val="{8674DCBC-26B1-48CA-8985-7D201D2A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862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F43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DMZ\Memorandum\Memorandum%20novi%202017%20(2)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F8D7F-97CF-4CE4-8B4D-15528FF0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2017 (2)</Template>
  <TotalTime>10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4</cp:revision>
  <cp:lastPrinted>2026-08-26T06:23:00Z</cp:lastPrinted>
  <dcterms:created xsi:type="dcterms:W3CDTF">2026-08-26T06:29:00Z</dcterms:created>
  <dcterms:modified xsi:type="dcterms:W3CDTF">2026-08-26T06:37:00Z</dcterms:modified>
</cp:coreProperties>
</file>