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14" w:rsidRDefault="007D5369" w:rsidP="00F4390F">
      <w:pPr>
        <w:ind w:left="1416"/>
        <w:jc w:val="center"/>
        <w:rPr>
          <w:color w:val="000000"/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-59055</wp:posOffset>
            </wp:positionV>
            <wp:extent cx="922655" cy="925830"/>
            <wp:effectExtent l="0" t="0" r="0" b="0"/>
            <wp:wrapNone/>
            <wp:docPr id="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862" w:rsidRPr="00820D29">
        <w:rPr>
          <w:b/>
          <w:sz w:val="36"/>
          <w:szCs w:val="36"/>
        </w:rPr>
        <w:t>DOM ZDRAVLJA POŽEŠKO-SLAVONSKE ŽUPANIJE</w:t>
      </w:r>
      <w:r w:rsidR="00FC0862" w:rsidRPr="00820D29">
        <w:rPr>
          <w:b/>
          <w:sz w:val="32"/>
          <w:szCs w:val="32"/>
        </w:rPr>
        <w:br/>
      </w:r>
      <w:r w:rsidR="00FC0862" w:rsidRPr="00820D29">
        <w:rPr>
          <w:b/>
          <w:sz w:val="26"/>
          <w:szCs w:val="26"/>
        </w:rPr>
        <w:t xml:space="preserve">MATIJE GUPCA 10, </w:t>
      </w:r>
      <w:r w:rsidR="00FC0862">
        <w:rPr>
          <w:b/>
          <w:sz w:val="26"/>
          <w:szCs w:val="26"/>
        </w:rPr>
        <w:t xml:space="preserve">34000 </w:t>
      </w:r>
      <w:r w:rsidR="00FC0862" w:rsidRPr="00820D29">
        <w:rPr>
          <w:b/>
          <w:sz w:val="26"/>
          <w:szCs w:val="26"/>
        </w:rPr>
        <w:t>POŽEGA</w:t>
      </w:r>
      <w:r w:rsidR="00FC0862">
        <w:rPr>
          <w:b/>
          <w:sz w:val="26"/>
          <w:szCs w:val="26"/>
        </w:rPr>
        <w:br/>
      </w:r>
      <w:r w:rsidR="00FC0862" w:rsidRPr="000F79BA">
        <w:rPr>
          <w:color w:val="000000"/>
          <w:sz w:val="20"/>
          <w:szCs w:val="20"/>
        </w:rPr>
        <w:t>tel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34 311 900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>fax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34 311 933</w:t>
      </w:r>
      <w:r w:rsidR="00FC0862">
        <w:rPr>
          <w:color w:val="000000"/>
          <w:sz w:val="20"/>
          <w:szCs w:val="20"/>
        </w:rPr>
        <w:t>, info@dz-pozega.hr www.dz-pozega.hr</w:t>
      </w:r>
      <w:r w:rsidR="00FC0862">
        <w:rPr>
          <w:color w:val="000000"/>
          <w:sz w:val="20"/>
          <w:szCs w:val="20"/>
        </w:rPr>
        <w:br/>
      </w:r>
      <w:r w:rsidR="00FC0862" w:rsidRPr="000F79BA">
        <w:rPr>
          <w:color w:val="000000"/>
          <w:sz w:val="20"/>
          <w:szCs w:val="20"/>
        </w:rPr>
        <w:t>OIB: 81205466903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IBAN: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HR54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2340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0091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5113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6013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7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SWIFT: </w:t>
      </w:r>
      <w:r>
        <w:rPr>
          <w:color w:val="000000"/>
          <w:sz w:val="20"/>
          <w:szCs w:val="20"/>
        </w:rPr>
        <w:t>PBZGHR2X</w:t>
      </w:r>
      <w:r w:rsidR="00FC0862" w:rsidRPr="000F79B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Privredna banka</w:t>
      </w:r>
      <w:r w:rsidR="00FC0862" w:rsidRPr="000F79BA">
        <w:rPr>
          <w:color w:val="000000"/>
          <w:sz w:val="20"/>
          <w:szCs w:val="20"/>
        </w:rPr>
        <w:t xml:space="preserve"> d.d.</w:t>
      </w:r>
      <w:r w:rsidR="00BB607C">
        <w:rPr>
          <w:color w:val="000000"/>
          <w:sz w:val="20"/>
          <w:szCs w:val="20"/>
        </w:rPr>
        <w:t xml:space="preserve"> Zagreb</w:t>
      </w:r>
    </w:p>
    <w:p w:rsidR="001C0F25" w:rsidRDefault="001C0F25" w:rsidP="001C0F25">
      <w:pPr>
        <w:rPr>
          <w:color w:val="000000"/>
          <w:sz w:val="20"/>
          <w:szCs w:val="20"/>
        </w:rPr>
      </w:pP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Datum: 2</w:t>
      </w:r>
      <w:r w:rsidR="00BB1620">
        <w:rPr>
          <w:color w:val="000000"/>
          <w:sz w:val="24"/>
          <w:szCs w:val="24"/>
        </w:rPr>
        <w:t>4</w:t>
      </w:r>
      <w:r w:rsidRPr="00EE6ED2">
        <w:rPr>
          <w:color w:val="000000"/>
          <w:sz w:val="24"/>
          <w:szCs w:val="24"/>
        </w:rPr>
        <w:t xml:space="preserve">. </w:t>
      </w:r>
      <w:r w:rsidR="00BB1620">
        <w:rPr>
          <w:color w:val="000000"/>
          <w:sz w:val="24"/>
          <w:szCs w:val="24"/>
        </w:rPr>
        <w:t>lipnja</w:t>
      </w:r>
      <w:r w:rsidRPr="00EE6ED2">
        <w:rPr>
          <w:color w:val="000000"/>
          <w:sz w:val="24"/>
          <w:szCs w:val="24"/>
        </w:rPr>
        <w:t xml:space="preserve"> 2026. godine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Ur.br.: 01-26-</w:t>
      </w:r>
      <w:r w:rsidR="0099227E">
        <w:rPr>
          <w:color w:val="000000"/>
          <w:sz w:val="24"/>
          <w:szCs w:val="24"/>
        </w:rPr>
        <w:t>4</w:t>
      </w:r>
      <w:r w:rsidR="00FD4DFF">
        <w:rPr>
          <w:color w:val="000000"/>
          <w:sz w:val="24"/>
          <w:szCs w:val="24"/>
        </w:rPr>
        <w:t>7</w:t>
      </w:r>
      <w:r w:rsidRPr="00EE6ED2">
        <w:rPr>
          <w:color w:val="000000"/>
          <w:sz w:val="24"/>
          <w:szCs w:val="24"/>
        </w:rPr>
        <w:t>-03/02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            </w:t>
      </w:r>
      <w:r w:rsidR="002E07D6">
        <w:rPr>
          <w:color w:val="000000"/>
          <w:sz w:val="24"/>
          <w:szCs w:val="24"/>
        </w:rPr>
        <w:tab/>
      </w:r>
      <w:r w:rsidR="002E07D6">
        <w:rPr>
          <w:color w:val="000000"/>
          <w:sz w:val="24"/>
          <w:szCs w:val="24"/>
        </w:rPr>
        <w:tab/>
      </w:r>
      <w:r w:rsidR="002E07D6">
        <w:rPr>
          <w:color w:val="000000"/>
          <w:sz w:val="24"/>
          <w:szCs w:val="24"/>
        </w:rPr>
        <w:tab/>
      </w:r>
      <w:r w:rsidR="002E07D6">
        <w:rPr>
          <w:color w:val="000000"/>
          <w:sz w:val="24"/>
          <w:szCs w:val="24"/>
        </w:rPr>
        <w:tab/>
      </w:r>
      <w:r w:rsidR="008E1D91">
        <w:rPr>
          <w:color w:val="000000"/>
          <w:sz w:val="24"/>
          <w:szCs w:val="24"/>
        </w:rPr>
        <w:t xml:space="preserve">SAŽETAK </w:t>
      </w:r>
      <w:r w:rsidR="00D71C1B">
        <w:rPr>
          <w:color w:val="000000"/>
          <w:sz w:val="24"/>
          <w:szCs w:val="24"/>
        </w:rPr>
        <w:t xml:space="preserve"> </w:t>
      </w:r>
      <w:r w:rsidRPr="00EE6ED2">
        <w:rPr>
          <w:color w:val="000000"/>
          <w:sz w:val="24"/>
          <w:szCs w:val="24"/>
        </w:rPr>
        <w:t>ZAPISNIK</w:t>
      </w:r>
      <w:r w:rsidR="008E1D91">
        <w:rPr>
          <w:color w:val="000000"/>
          <w:sz w:val="24"/>
          <w:szCs w:val="24"/>
        </w:rPr>
        <w:t>A</w:t>
      </w:r>
      <w:r w:rsidRPr="00EE6ED2">
        <w:rPr>
          <w:color w:val="000000"/>
          <w:sz w:val="24"/>
          <w:szCs w:val="24"/>
        </w:rPr>
        <w:t xml:space="preserve"> SA</w:t>
      </w:r>
      <w:r w:rsidR="008E5EEB">
        <w:rPr>
          <w:color w:val="000000"/>
          <w:sz w:val="24"/>
          <w:szCs w:val="24"/>
        </w:rPr>
        <w:t xml:space="preserve"> 3</w:t>
      </w:r>
      <w:r w:rsidR="00BB1620">
        <w:rPr>
          <w:color w:val="000000"/>
          <w:sz w:val="24"/>
          <w:szCs w:val="24"/>
        </w:rPr>
        <w:t>3</w:t>
      </w:r>
      <w:r w:rsidRPr="00EE6ED2">
        <w:rPr>
          <w:color w:val="000000"/>
          <w:sz w:val="24"/>
          <w:szCs w:val="24"/>
        </w:rPr>
        <w:t>. SJEDNICE UPRAVNOG VIJEĆA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ab/>
        <w:t xml:space="preserve">                   </w:t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</w:r>
      <w:r w:rsidRPr="00EE6ED2">
        <w:rPr>
          <w:color w:val="000000"/>
          <w:sz w:val="24"/>
          <w:szCs w:val="24"/>
        </w:rPr>
        <w:t xml:space="preserve"> DOMA ZDRAVLJA POŽEŠKO-SLAVONSKE  ŽUPANIJE </w:t>
      </w:r>
    </w:p>
    <w:p w:rsidR="00EE6ED2" w:rsidRPr="00EE6ED2" w:rsidRDefault="008E5EEB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BB1620">
        <w:rPr>
          <w:color w:val="000000"/>
          <w:sz w:val="24"/>
          <w:szCs w:val="24"/>
        </w:rPr>
        <w:t>3</w:t>
      </w:r>
      <w:r w:rsidR="00EE6ED2" w:rsidRPr="00EE6ED2">
        <w:rPr>
          <w:color w:val="000000"/>
          <w:sz w:val="24"/>
          <w:szCs w:val="24"/>
        </w:rPr>
        <w:t>. sjednica Upravnog vijeća Doma zdravlja Požeško-slavonske županije održana je 2</w:t>
      </w:r>
      <w:r w:rsidR="00BB1620">
        <w:rPr>
          <w:color w:val="000000"/>
          <w:sz w:val="24"/>
          <w:szCs w:val="24"/>
        </w:rPr>
        <w:t>4</w:t>
      </w:r>
      <w:r w:rsidR="00FD4DFF">
        <w:rPr>
          <w:color w:val="000000"/>
          <w:sz w:val="24"/>
          <w:szCs w:val="24"/>
        </w:rPr>
        <w:t xml:space="preserve">. </w:t>
      </w:r>
      <w:r w:rsidR="00BB1620">
        <w:rPr>
          <w:color w:val="000000"/>
          <w:sz w:val="24"/>
          <w:szCs w:val="24"/>
        </w:rPr>
        <w:t>lipnja</w:t>
      </w:r>
      <w:r w:rsidR="0099227E">
        <w:rPr>
          <w:color w:val="000000"/>
          <w:sz w:val="24"/>
          <w:szCs w:val="24"/>
        </w:rPr>
        <w:t xml:space="preserve"> </w:t>
      </w:r>
      <w:r w:rsidR="00EE6ED2" w:rsidRPr="00EE6ED2">
        <w:rPr>
          <w:color w:val="000000"/>
          <w:sz w:val="24"/>
          <w:szCs w:val="24"/>
        </w:rPr>
        <w:t xml:space="preserve"> 2026. godine (srijed</w:t>
      </w:r>
      <w:r w:rsidR="00383392">
        <w:rPr>
          <w:color w:val="000000"/>
          <w:sz w:val="24"/>
          <w:szCs w:val="24"/>
        </w:rPr>
        <w:t>a) u prostorijama ravnateljstva s početkom u 13,</w:t>
      </w:r>
      <w:r>
        <w:rPr>
          <w:color w:val="000000"/>
          <w:sz w:val="24"/>
          <w:szCs w:val="24"/>
        </w:rPr>
        <w:t>3</w:t>
      </w:r>
      <w:r w:rsidR="00383392">
        <w:rPr>
          <w:color w:val="000000"/>
          <w:sz w:val="24"/>
          <w:szCs w:val="24"/>
        </w:rPr>
        <w:t>0h.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Članovi Upravnog vijeća</w:t>
      </w:r>
      <w:r w:rsidR="00383392">
        <w:rPr>
          <w:color w:val="000000"/>
          <w:sz w:val="24"/>
          <w:szCs w:val="24"/>
        </w:rPr>
        <w:t xml:space="preserve"> koji su </w:t>
      </w:r>
      <w:proofErr w:type="spellStart"/>
      <w:r w:rsidR="00383392">
        <w:rPr>
          <w:color w:val="000000"/>
          <w:sz w:val="24"/>
          <w:szCs w:val="24"/>
        </w:rPr>
        <w:t>nazočili</w:t>
      </w:r>
      <w:proofErr w:type="spellEnd"/>
      <w:r w:rsidR="00383392">
        <w:rPr>
          <w:color w:val="000000"/>
          <w:sz w:val="24"/>
          <w:szCs w:val="24"/>
        </w:rPr>
        <w:t xml:space="preserve"> sjednici</w:t>
      </w:r>
      <w:r w:rsidRPr="00EE6ED2">
        <w:rPr>
          <w:color w:val="000000"/>
          <w:sz w:val="24"/>
          <w:szCs w:val="24"/>
        </w:rPr>
        <w:t>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- </w:t>
      </w:r>
      <w:r w:rsidRPr="00EE6ED2">
        <w:rPr>
          <w:color w:val="000000"/>
          <w:sz w:val="24"/>
          <w:szCs w:val="24"/>
        </w:rPr>
        <w:tab/>
        <w:t xml:space="preserve">Mato Matijević, dr. med. </w:t>
      </w:r>
      <w:proofErr w:type="spellStart"/>
      <w:r w:rsidRPr="00EE6ED2">
        <w:rPr>
          <w:color w:val="000000"/>
          <w:sz w:val="24"/>
          <w:szCs w:val="24"/>
        </w:rPr>
        <w:t>vet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univ.mag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teriogenologije</w:t>
      </w:r>
      <w:proofErr w:type="spellEnd"/>
      <w:r w:rsidRPr="00EE6ED2">
        <w:rPr>
          <w:color w:val="000000"/>
          <w:sz w:val="24"/>
          <w:szCs w:val="24"/>
        </w:rPr>
        <w:t>- predsjednik Upravnog vijeća,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>Ivica Turuk, dr. med. spec. -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Ivana Ognjenčić,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 - 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Marko Martinčić,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>. Ing. el. – član.</w:t>
      </w:r>
    </w:p>
    <w:p w:rsidR="00091EE1" w:rsidRDefault="0099227E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E5EEB">
        <w:rPr>
          <w:color w:val="000000"/>
          <w:sz w:val="24"/>
          <w:szCs w:val="24"/>
        </w:rPr>
        <w:tab/>
      </w:r>
      <w:r w:rsidR="00B2246F">
        <w:rPr>
          <w:color w:val="000000"/>
          <w:sz w:val="24"/>
          <w:szCs w:val="24"/>
        </w:rPr>
        <w:t xml:space="preserve">Dejan </w:t>
      </w:r>
      <w:proofErr w:type="spellStart"/>
      <w:r w:rsidR="00B2246F">
        <w:rPr>
          <w:color w:val="000000"/>
          <w:sz w:val="24"/>
          <w:szCs w:val="24"/>
        </w:rPr>
        <w:t>Iličić,dipl</w:t>
      </w:r>
      <w:proofErr w:type="spellEnd"/>
      <w:r w:rsidR="00B2246F">
        <w:rPr>
          <w:color w:val="000000"/>
          <w:sz w:val="24"/>
          <w:szCs w:val="24"/>
        </w:rPr>
        <w:t xml:space="preserve">. </w:t>
      </w:r>
      <w:proofErr w:type="spellStart"/>
      <w:r w:rsidR="00B2246F">
        <w:rPr>
          <w:color w:val="000000"/>
          <w:sz w:val="24"/>
          <w:szCs w:val="24"/>
        </w:rPr>
        <w:t>ing</w:t>
      </w:r>
      <w:proofErr w:type="spellEnd"/>
      <w:r w:rsidR="00B2246F">
        <w:rPr>
          <w:color w:val="000000"/>
          <w:sz w:val="24"/>
          <w:szCs w:val="24"/>
        </w:rPr>
        <w:t xml:space="preserve"> – član, 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Predstavnici Uprave Doma zdravlja: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Marijan Višaticki, dipl. iur.,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>. spec. iur.-</w:t>
      </w:r>
      <w:r w:rsidR="005A558D">
        <w:rPr>
          <w:color w:val="000000"/>
          <w:sz w:val="24"/>
          <w:szCs w:val="24"/>
        </w:rPr>
        <w:t xml:space="preserve"> </w:t>
      </w:r>
      <w:r w:rsidRPr="00EE6ED2">
        <w:rPr>
          <w:color w:val="000000"/>
          <w:sz w:val="24"/>
          <w:szCs w:val="24"/>
        </w:rPr>
        <w:t>ravnatelj Doma zdravlja,</w:t>
      </w:r>
      <w:bookmarkStart w:id="0" w:name="_GoBack"/>
      <w:bookmarkEnd w:id="0"/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Martina Križanović, dipl.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.- v.d.</w:t>
      </w:r>
      <w:r w:rsidR="005A558D">
        <w:rPr>
          <w:color w:val="000000"/>
          <w:sz w:val="24"/>
          <w:szCs w:val="24"/>
        </w:rPr>
        <w:t xml:space="preserve"> - </w:t>
      </w:r>
      <w:r w:rsidRPr="00EE6ED2">
        <w:rPr>
          <w:color w:val="000000"/>
          <w:sz w:val="24"/>
          <w:szCs w:val="24"/>
        </w:rPr>
        <w:t xml:space="preserve"> rukovoditeljica službe,</w:t>
      </w:r>
    </w:p>
    <w:p w:rsid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</w:r>
      <w:r w:rsidR="00FD4DFF">
        <w:rPr>
          <w:color w:val="000000"/>
          <w:sz w:val="24"/>
          <w:szCs w:val="24"/>
        </w:rPr>
        <w:t xml:space="preserve">Ana Nemet Samarđić, </w:t>
      </w:r>
      <w:proofErr w:type="spellStart"/>
      <w:r w:rsidR="00FD4DFF">
        <w:rPr>
          <w:color w:val="000000"/>
          <w:sz w:val="24"/>
          <w:szCs w:val="24"/>
        </w:rPr>
        <w:t>dipl</w:t>
      </w:r>
      <w:proofErr w:type="spellEnd"/>
      <w:r w:rsidR="00FD4DFF">
        <w:rPr>
          <w:color w:val="000000"/>
          <w:sz w:val="24"/>
          <w:szCs w:val="24"/>
        </w:rPr>
        <w:t xml:space="preserve"> .iur.</w:t>
      </w:r>
      <w:r w:rsidR="005A558D">
        <w:rPr>
          <w:color w:val="000000"/>
          <w:sz w:val="24"/>
          <w:szCs w:val="24"/>
        </w:rPr>
        <w:t xml:space="preserve"> - </w:t>
      </w:r>
      <w:r w:rsidR="00FD4DFF">
        <w:rPr>
          <w:color w:val="000000"/>
          <w:sz w:val="24"/>
          <w:szCs w:val="24"/>
        </w:rPr>
        <w:t>rukovoditeljica službe</w:t>
      </w:r>
    </w:p>
    <w:p w:rsidR="00CD03E9" w:rsidRPr="00EE6ED2" w:rsidRDefault="00CD03E9" w:rsidP="00EE6ED2">
      <w:pPr>
        <w:rPr>
          <w:color w:val="000000"/>
          <w:sz w:val="24"/>
          <w:szCs w:val="24"/>
        </w:rPr>
      </w:pPr>
    </w:p>
    <w:p w:rsidR="002E07D6" w:rsidRPr="002E07D6" w:rsidRDefault="002E07D6" w:rsidP="002E07D6">
      <w:pPr>
        <w:ind w:left="1416" w:firstLine="708"/>
        <w:rPr>
          <w:color w:val="000000"/>
          <w:sz w:val="24"/>
          <w:szCs w:val="24"/>
        </w:rPr>
      </w:pPr>
      <w:r w:rsidRPr="002E07D6">
        <w:rPr>
          <w:color w:val="000000"/>
          <w:sz w:val="24"/>
          <w:szCs w:val="24"/>
        </w:rPr>
        <w:t xml:space="preserve">ODLUKE I ZAKLJUČCI  SA </w:t>
      </w:r>
      <w:r>
        <w:rPr>
          <w:color w:val="000000"/>
          <w:sz w:val="24"/>
          <w:szCs w:val="24"/>
        </w:rPr>
        <w:t>33</w:t>
      </w:r>
      <w:r w:rsidRPr="002E07D6">
        <w:rPr>
          <w:color w:val="000000"/>
          <w:sz w:val="24"/>
          <w:szCs w:val="24"/>
        </w:rPr>
        <w:t xml:space="preserve">. SJEDNICE UPRAVNOG VIJEĆA </w:t>
      </w:r>
    </w:p>
    <w:p w:rsidR="00FD4DFF" w:rsidRDefault="002E07D6" w:rsidP="002E07D6">
      <w:pPr>
        <w:rPr>
          <w:color w:val="000000"/>
          <w:sz w:val="24"/>
          <w:szCs w:val="24"/>
        </w:rPr>
      </w:pPr>
      <w:r w:rsidRPr="002E07D6">
        <w:rPr>
          <w:color w:val="000000"/>
          <w:sz w:val="24"/>
          <w:szCs w:val="24"/>
        </w:rPr>
        <w:t xml:space="preserve">               </w:t>
      </w:r>
      <w:r w:rsidRPr="002E07D6">
        <w:rPr>
          <w:color w:val="000000"/>
          <w:sz w:val="24"/>
          <w:szCs w:val="24"/>
        </w:rPr>
        <w:tab/>
        <w:t xml:space="preserve">  </w:t>
      </w:r>
      <w:r w:rsidRPr="002E07D6"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 xml:space="preserve">  </w:t>
      </w:r>
      <w:r w:rsidRPr="002E07D6">
        <w:rPr>
          <w:color w:val="000000"/>
          <w:sz w:val="24"/>
          <w:szCs w:val="24"/>
        </w:rPr>
        <w:t xml:space="preserve"> DOMA ZDRAVLJA POŽEŠKO-SLAVONSKE ŽUPANIJE</w:t>
      </w:r>
    </w:p>
    <w:p w:rsidR="00BB1620" w:rsidRPr="00BB1620" w:rsidRDefault="00EE6ED2" w:rsidP="00BB1620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1.</w:t>
      </w:r>
      <w:r w:rsidRPr="00EE6ED2">
        <w:rPr>
          <w:color w:val="000000"/>
          <w:sz w:val="24"/>
          <w:szCs w:val="24"/>
        </w:rPr>
        <w:tab/>
      </w:r>
      <w:r w:rsidR="00BB1620" w:rsidRPr="00BB1620">
        <w:rPr>
          <w:color w:val="000000"/>
          <w:sz w:val="24"/>
          <w:szCs w:val="24"/>
        </w:rPr>
        <w:t>prihvaćanje zapisnika s prethodne sjednice,</w:t>
      </w:r>
    </w:p>
    <w:p w:rsidR="00BB1620" w:rsidRPr="00BB1620" w:rsidRDefault="00BB1620" w:rsidP="00CD03E9">
      <w:pPr>
        <w:ind w:left="705" w:hanging="705"/>
        <w:rPr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t>2.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 xml:space="preserve">Odluka o prihvaćanju </w:t>
      </w:r>
      <w:r w:rsidR="00CD03E9">
        <w:rPr>
          <w:color w:val="000000"/>
          <w:sz w:val="24"/>
          <w:szCs w:val="24"/>
        </w:rPr>
        <w:t>F</w:t>
      </w:r>
      <w:r w:rsidRPr="00BB1620">
        <w:rPr>
          <w:color w:val="000000"/>
          <w:sz w:val="24"/>
          <w:szCs w:val="24"/>
        </w:rPr>
        <w:t>inancijsko</w:t>
      </w:r>
      <w:r w:rsidR="00CD03E9">
        <w:rPr>
          <w:color w:val="000000"/>
          <w:sz w:val="24"/>
          <w:szCs w:val="24"/>
        </w:rPr>
        <w:t>g</w:t>
      </w:r>
      <w:r w:rsidRPr="00BB1620">
        <w:rPr>
          <w:color w:val="000000"/>
          <w:sz w:val="24"/>
          <w:szCs w:val="24"/>
        </w:rPr>
        <w:t xml:space="preserve"> izvješć</w:t>
      </w:r>
      <w:r w:rsidR="00CD03E9">
        <w:rPr>
          <w:color w:val="000000"/>
          <w:sz w:val="24"/>
          <w:szCs w:val="24"/>
        </w:rPr>
        <w:t>a</w:t>
      </w:r>
      <w:r w:rsidRPr="00BB1620">
        <w:rPr>
          <w:color w:val="000000"/>
          <w:sz w:val="24"/>
          <w:szCs w:val="24"/>
        </w:rPr>
        <w:t xml:space="preserve"> </w:t>
      </w:r>
      <w:r w:rsidR="00CD03E9">
        <w:rPr>
          <w:color w:val="000000"/>
          <w:sz w:val="24"/>
          <w:szCs w:val="24"/>
        </w:rPr>
        <w:t xml:space="preserve">o radu </w:t>
      </w:r>
      <w:r w:rsidRPr="00BB1620">
        <w:rPr>
          <w:color w:val="000000"/>
          <w:sz w:val="24"/>
          <w:szCs w:val="24"/>
        </w:rPr>
        <w:t xml:space="preserve">Doma zdravlja </w:t>
      </w:r>
      <w:r w:rsidR="00CD03E9">
        <w:rPr>
          <w:color w:val="000000"/>
          <w:sz w:val="24"/>
          <w:szCs w:val="24"/>
        </w:rPr>
        <w:t xml:space="preserve">Požeško-slavonske županije </w:t>
      </w:r>
      <w:r w:rsidRPr="00BB1620">
        <w:rPr>
          <w:color w:val="000000"/>
          <w:sz w:val="24"/>
          <w:szCs w:val="24"/>
        </w:rPr>
        <w:t>za mjesec svibanj 2026. godine,</w:t>
      </w:r>
    </w:p>
    <w:p w:rsidR="00BB1620" w:rsidRPr="00BB1620" w:rsidRDefault="00BB1620" w:rsidP="00BB1620">
      <w:pPr>
        <w:rPr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t>3.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 xml:space="preserve">Odluka o prihvaćanju </w:t>
      </w:r>
      <w:r w:rsidR="00CD03E9">
        <w:rPr>
          <w:color w:val="000000"/>
          <w:sz w:val="24"/>
          <w:szCs w:val="24"/>
        </w:rPr>
        <w:t>I Izmjene</w:t>
      </w:r>
      <w:r w:rsidRPr="00BB1620">
        <w:rPr>
          <w:color w:val="000000"/>
          <w:sz w:val="24"/>
          <w:szCs w:val="24"/>
        </w:rPr>
        <w:t xml:space="preserve"> i dopun</w:t>
      </w:r>
      <w:r w:rsidR="00CD03E9">
        <w:rPr>
          <w:color w:val="000000"/>
          <w:sz w:val="24"/>
          <w:szCs w:val="24"/>
        </w:rPr>
        <w:t>e</w:t>
      </w:r>
      <w:r w:rsidRPr="00BB1620">
        <w:rPr>
          <w:color w:val="000000"/>
          <w:sz w:val="24"/>
          <w:szCs w:val="24"/>
        </w:rPr>
        <w:t xml:space="preserve"> Financijskog plana poslovanja za 2026. godinu,</w:t>
      </w:r>
    </w:p>
    <w:p w:rsidR="00BB1620" w:rsidRPr="00BB1620" w:rsidRDefault="00BB1620" w:rsidP="00CD03E9">
      <w:pPr>
        <w:ind w:left="705" w:hanging="705"/>
        <w:rPr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t>4.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>Odluka o</w:t>
      </w:r>
      <w:r w:rsidRPr="00BB1620">
        <w:rPr>
          <w:color w:val="000000"/>
          <w:sz w:val="24"/>
          <w:szCs w:val="24"/>
        </w:rPr>
        <w:t xml:space="preserve"> </w:t>
      </w:r>
      <w:r w:rsidR="00CD03E9">
        <w:rPr>
          <w:color w:val="000000"/>
          <w:sz w:val="24"/>
          <w:szCs w:val="24"/>
        </w:rPr>
        <w:t xml:space="preserve">pokretanju postupka </w:t>
      </w:r>
      <w:r w:rsidRPr="00BB1620">
        <w:rPr>
          <w:color w:val="000000"/>
          <w:sz w:val="24"/>
          <w:szCs w:val="24"/>
        </w:rPr>
        <w:t>preuzimanj</w:t>
      </w:r>
      <w:r w:rsidR="00CD03E9">
        <w:rPr>
          <w:color w:val="000000"/>
          <w:sz w:val="24"/>
          <w:szCs w:val="24"/>
        </w:rPr>
        <w:t>a</w:t>
      </w:r>
      <w:r w:rsidRPr="00BB1620">
        <w:rPr>
          <w:color w:val="000000"/>
          <w:sz w:val="24"/>
          <w:szCs w:val="24"/>
        </w:rPr>
        <w:t xml:space="preserve">  </w:t>
      </w:r>
      <w:r w:rsidR="00CD03E9">
        <w:rPr>
          <w:color w:val="000000"/>
          <w:sz w:val="24"/>
          <w:szCs w:val="24"/>
        </w:rPr>
        <w:t>O</w:t>
      </w:r>
      <w:r w:rsidRPr="00BB1620">
        <w:rPr>
          <w:color w:val="000000"/>
          <w:sz w:val="24"/>
          <w:szCs w:val="24"/>
        </w:rPr>
        <w:t>rdinacije obiteljske medicine u Lipiku, Slavonska 12</w:t>
      </w:r>
      <w:r w:rsidR="00CD03E9">
        <w:rPr>
          <w:color w:val="000000"/>
          <w:sz w:val="24"/>
          <w:szCs w:val="24"/>
        </w:rPr>
        <w:t xml:space="preserve"> iz privatne prakse</w:t>
      </w:r>
      <w:r w:rsidRPr="00BB1620">
        <w:rPr>
          <w:color w:val="000000"/>
          <w:sz w:val="24"/>
          <w:szCs w:val="24"/>
        </w:rPr>
        <w:t>,</w:t>
      </w:r>
    </w:p>
    <w:p w:rsidR="00BB1620" w:rsidRPr="00BB1620" w:rsidRDefault="000F1038" w:rsidP="000F1038">
      <w:pPr>
        <w:ind w:left="705" w:hanging="7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ab/>
        <w:t xml:space="preserve">Odluka o </w:t>
      </w:r>
      <w:r w:rsidR="00BB1620" w:rsidRPr="00BB1620">
        <w:rPr>
          <w:color w:val="000000"/>
          <w:sz w:val="24"/>
          <w:szCs w:val="24"/>
        </w:rPr>
        <w:t xml:space="preserve"> </w:t>
      </w:r>
      <w:r w:rsidR="00CD03E9">
        <w:rPr>
          <w:color w:val="000000"/>
          <w:sz w:val="24"/>
          <w:szCs w:val="24"/>
        </w:rPr>
        <w:t xml:space="preserve">opunomoćenju ravnatelja za pokretanjem postupka </w:t>
      </w:r>
      <w:r w:rsidR="00BB1620" w:rsidRPr="00BB1620">
        <w:rPr>
          <w:color w:val="000000"/>
          <w:sz w:val="24"/>
          <w:szCs w:val="24"/>
        </w:rPr>
        <w:t>zapošljavanj</w:t>
      </w:r>
      <w:r>
        <w:rPr>
          <w:color w:val="000000"/>
          <w:sz w:val="24"/>
          <w:szCs w:val="24"/>
        </w:rPr>
        <w:t>u</w:t>
      </w:r>
      <w:r w:rsidR="00BB1620" w:rsidRPr="00BB1620">
        <w:rPr>
          <w:color w:val="000000"/>
          <w:sz w:val="24"/>
          <w:szCs w:val="24"/>
        </w:rPr>
        <w:t xml:space="preserve"> doktora  medicine i preuzimanjem medicinske sestre/tehničara opće njege u djelatnosti obiteljske medicine,</w:t>
      </w:r>
    </w:p>
    <w:p w:rsidR="00BB1620" w:rsidRPr="00BB1620" w:rsidRDefault="00BB1620" w:rsidP="00CD03E9">
      <w:pPr>
        <w:ind w:left="705" w:hanging="705"/>
        <w:rPr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t>6.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 xml:space="preserve">Odluka o </w:t>
      </w:r>
      <w:r w:rsidRPr="00BB1620">
        <w:rPr>
          <w:color w:val="000000"/>
          <w:sz w:val="24"/>
          <w:szCs w:val="24"/>
        </w:rPr>
        <w:t xml:space="preserve"> po</w:t>
      </w:r>
      <w:r w:rsidR="000F1038">
        <w:rPr>
          <w:color w:val="000000"/>
          <w:sz w:val="24"/>
          <w:szCs w:val="24"/>
        </w:rPr>
        <w:t xml:space="preserve">kretanju postupka </w:t>
      </w:r>
      <w:r w:rsidRPr="00BB1620">
        <w:rPr>
          <w:color w:val="000000"/>
          <w:sz w:val="24"/>
          <w:szCs w:val="24"/>
        </w:rPr>
        <w:t xml:space="preserve"> preuzimanja </w:t>
      </w:r>
      <w:r w:rsidR="00CD03E9">
        <w:rPr>
          <w:color w:val="000000"/>
          <w:sz w:val="24"/>
          <w:szCs w:val="24"/>
        </w:rPr>
        <w:t>O</w:t>
      </w:r>
      <w:r w:rsidRPr="00BB1620">
        <w:rPr>
          <w:color w:val="000000"/>
          <w:sz w:val="24"/>
          <w:szCs w:val="24"/>
        </w:rPr>
        <w:t>rdinacije obiteljske m</w:t>
      </w:r>
      <w:r w:rsidR="00CD03E9">
        <w:rPr>
          <w:color w:val="000000"/>
          <w:sz w:val="24"/>
          <w:szCs w:val="24"/>
        </w:rPr>
        <w:t>edicine u Pleternici, Prilaz 20 iz privatne prakse,</w:t>
      </w:r>
    </w:p>
    <w:p w:rsidR="00BB1620" w:rsidRPr="00BB1620" w:rsidRDefault="00BB1620" w:rsidP="006C6D2D">
      <w:pPr>
        <w:ind w:left="705" w:hanging="705"/>
        <w:rPr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lastRenderedPageBreak/>
        <w:t>7.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 xml:space="preserve">Odluka o </w:t>
      </w:r>
      <w:r w:rsidR="00CD03E9">
        <w:rPr>
          <w:color w:val="000000"/>
          <w:sz w:val="24"/>
          <w:szCs w:val="24"/>
        </w:rPr>
        <w:t xml:space="preserve">opunomoćenju ravnatelja za pokretanjem postupka </w:t>
      </w:r>
      <w:r w:rsidRPr="00BB1620">
        <w:rPr>
          <w:color w:val="000000"/>
          <w:sz w:val="24"/>
          <w:szCs w:val="24"/>
        </w:rPr>
        <w:t xml:space="preserve"> zapošljavanja doktora medicine i medicinske sestre/tehničara u ordinaciji obiteljske medicine</w:t>
      </w:r>
      <w:r w:rsidR="00CD03E9">
        <w:rPr>
          <w:color w:val="000000"/>
          <w:sz w:val="24"/>
          <w:szCs w:val="24"/>
        </w:rPr>
        <w:t xml:space="preserve"> u Pleternici</w:t>
      </w:r>
      <w:r w:rsidRPr="00BB1620">
        <w:rPr>
          <w:color w:val="000000"/>
          <w:sz w:val="24"/>
          <w:szCs w:val="24"/>
        </w:rPr>
        <w:t>,</w:t>
      </w:r>
    </w:p>
    <w:p w:rsidR="00BB1620" w:rsidRPr="00BB1620" w:rsidRDefault="00BB1620" w:rsidP="00BB1620">
      <w:pPr>
        <w:rPr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t>8.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 xml:space="preserve">Odluke o prihvaćanju </w:t>
      </w:r>
      <w:r w:rsidRPr="00BB1620">
        <w:rPr>
          <w:color w:val="000000"/>
          <w:sz w:val="24"/>
          <w:szCs w:val="24"/>
        </w:rPr>
        <w:t>Izmjena i dopuna Mreže javno zdravstvene službe,</w:t>
      </w:r>
    </w:p>
    <w:p w:rsidR="00DD2FAA" w:rsidRPr="00F723F9" w:rsidRDefault="00BB1620" w:rsidP="002E07D6">
      <w:pPr>
        <w:rPr>
          <w:b/>
          <w:color w:val="000000"/>
          <w:sz w:val="24"/>
          <w:szCs w:val="24"/>
        </w:rPr>
      </w:pPr>
      <w:r w:rsidRPr="00BB1620">
        <w:rPr>
          <w:color w:val="000000"/>
          <w:sz w:val="24"/>
          <w:szCs w:val="24"/>
        </w:rPr>
        <w:t>9.</w:t>
      </w:r>
      <w:r w:rsidRPr="00BB1620">
        <w:rPr>
          <w:color w:val="000000"/>
          <w:sz w:val="24"/>
          <w:szCs w:val="24"/>
        </w:rPr>
        <w:tab/>
      </w:r>
      <w:r w:rsidR="000F1038">
        <w:rPr>
          <w:color w:val="000000"/>
          <w:sz w:val="24"/>
          <w:szCs w:val="24"/>
        </w:rPr>
        <w:t xml:space="preserve">Zaključak o prihvaćanju </w:t>
      </w:r>
      <w:r w:rsidRPr="00BB1620">
        <w:rPr>
          <w:color w:val="000000"/>
          <w:sz w:val="24"/>
          <w:szCs w:val="24"/>
        </w:rPr>
        <w:t>mjesečno</w:t>
      </w:r>
      <w:r w:rsidR="000F1038">
        <w:rPr>
          <w:color w:val="000000"/>
          <w:sz w:val="24"/>
          <w:szCs w:val="24"/>
        </w:rPr>
        <w:t>g izvješća ravnatelja.</w:t>
      </w:r>
    </w:p>
    <w:sectPr w:rsidR="00DD2FAA" w:rsidRPr="00F723F9" w:rsidSect="00FC0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69"/>
    <w:rsid w:val="0001275A"/>
    <w:rsid w:val="00072F1F"/>
    <w:rsid w:val="00091EE1"/>
    <w:rsid w:val="000B0E04"/>
    <w:rsid w:val="000C3BA5"/>
    <w:rsid w:val="000C6F67"/>
    <w:rsid w:val="000F060A"/>
    <w:rsid w:val="000F1038"/>
    <w:rsid w:val="00103799"/>
    <w:rsid w:val="001210D1"/>
    <w:rsid w:val="00122C37"/>
    <w:rsid w:val="00154DF8"/>
    <w:rsid w:val="00175C49"/>
    <w:rsid w:val="00177598"/>
    <w:rsid w:val="00182D21"/>
    <w:rsid w:val="001C0F25"/>
    <w:rsid w:val="001C54C7"/>
    <w:rsid w:val="001D1AA1"/>
    <w:rsid w:val="001D7CFA"/>
    <w:rsid w:val="001E4898"/>
    <w:rsid w:val="001F667C"/>
    <w:rsid w:val="00211CDD"/>
    <w:rsid w:val="0024268F"/>
    <w:rsid w:val="002470C5"/>
    <w:rsid w:val="00262931"/>
    <w:rsid w:val="00277791"/>
    <w:rsid w:val="00282AB1"/>
    <w:rsid w:val="00294AE6"/>
    <w:rsid w:val="002B57ED"/>
    <w:rsid w:val="002E07D6"/>
    <w:rsid w:val="002E42CE"/>
    <w:rsid w:val="002F50F7"/>
    <w:rsid w:val="00302128"/>
    <w:rsid w:val="003200C6"/>
    <w:rsid w:val="00333D12"/>
    <w:rsid w:val="003412D4"/>
    <w:rsid w:val="003515DE"/>
    <w:rsid w:val="00353E22"/>
    <w:rsid w:val="00383392"/>
    <w:rsid w:val="003905CF"/>
    <w:rsid w:val="003A0187"/>
    <w:rsid w:val="003A3CD1"/>
    <w:rsid w:val="003B5230"/>
    <w:rsid w:val="003B7D44"/>
    <w:rsid w:val="004049F4"/>
    <w:rsid w:val="00417EA8"/>
    <w:rsid w:val="00436D87"/>
    <w:rsid w:val="004746ED"/>
    <w:rsid w:val="00482576"/>
    <w:rsid w:val="004C2FB0"/>
    <w:rsid w:val="004C5F86"/>
    <w:rsid w:val="004E6E07"/>
    <w:rsid w:val="00514CB2"/>
    <w:rsid w:val="005229ED"/>
    <w:rsid w:val="00524FF5"/>
    <w:rsid w:val="005435C2"/>
    <w:rsid w:val="005442B0"/>
    <w:rsid w:val="005463B3"/>
    <w:rsid w:val="0055431A"/>
    <w:rsid w:val="005725DE"/>
    <w:rsid w:val="00573A2C"/>
    <w:rsid w:val="00590337"/>
    <w:rsid w:val="005A558D"/>
    <w:rsid w:val="005C1F56"/>
    <w:rsid w:val="006344D1"/>
    <w:rsid w:val="00672758"/>
    <w:rsid w:val="006A3EE8"/>
    <w:rsid w:val="006C6D2D"/>
    <w:rsid w:val="00734349"/>
    <w:rsid w:val="007568B9"/>
    <w:rsid w:val="0079402E"/>
    <w:rsid w:val="007A3EF0"/>
    <w:rsid w:val="007A470E"/>
    <w:rsid w:val="007C2D61"/>
    <w:rsid w:val="007C6631"/>
    <w:rsid w:val="007D5369"/>
    <w:rsid w:val="007E06A7"/>
    <w:rsid w:val="00816376"/>
    <w:rsid w:val="00843DFD"/>
    <w:rsid w:val="00847928"/>
    <w:rsid w:val="00862602"/>
    <w:rsid w:val="008763F2"/>
    <w:rsid w:val="00880F85"/>
    <w:rsid w:val="008C407C"/>
    <w:rsid w:val="008E1D91"/>
    <w:rsid w:val="008E5EEB"/>
    <w:rsid w:val="009020DE"/>
    <w:rsid w:val="00913B2B"/>
    <w:rsid w:val="00937A37"/>
    <w:rsid w:val="0094269D"/>
    <w:rsid w:val="00952634"/>
    <w:rsid w:val="00952B18"/>
    <w:rsid w:val="009662B5"/>
    <w:rsid w:val="0097674B"/>
    <w:rsid w:val="0097786B"/>
    <w:rsid w:val="0099227E"/>
    <w:rsid w:val="009A4C2E"/>
    <w:rsid w:val="009B0862"/>
    <w:rsid w:val="009E0BAE"/>
    <w:rsid w:val="00A06251"/>
    <w:rsid w:val="00A10129"/>
    <w:rsid w:val="00A25E98"/>
    <w:rsid w:val="00A71977"/>
    <w:rsid w:val="00A80AC2"/>
    <w:rsid w:val="00AA1A82"/>
    <w:rsid w:val="00AB3714"/>
    <w:rsid w:val="00AC0262"/>
    <w:rsid w:val="00AD4A5A"/>
    <w:rsid w:val="00AE14CA"/>
    <w:rsid w:val="00AE7D0F"/>
    <w:rsid w:val="00B2246F"/>
    <w:rsid w:val="00B31B8B"/>
    <w:rsid w:val="00B42463"/>
    <w:rsid w:val="00B434B9"/>
    <w:rsid w:val="00BA2A63"/>
    <w:rsid w:val="00BB1620"/>
    <w:rsid w:val="00BB607C"/>
    <w:rsid w:val="00BC52AA"/>
    <w:rsid w:val="00BE21DC"/>
    <w:rsid w:val="00BE5BEB"/>
    <w:rsid w:val="00C17184"/>
    <w:rsid w:val="00C301E8"/>
    <w:rsid w:val="00C630A4"/>
    <w:rsid w:val="00C668FE"/>
    <w:rsid w:val="00C735C0"/>
    <w:rsid w:val="00C81DA7"/>
    <w:rsid w:val="00C85041"/>
    <w:rsid w:val="00CD03E9"/>
    <w:rsid w:val="00CE4F4B"/>
    <w:rsid w:val="00D2073A"/>
    <w:rsid w:val="00D37ABA"/>
    <w:rsid w:val="00D612C0"/>
    <w:rsid w:val="00D71C1B"/>
    <w:rsid w:val="00D959F4"/>
    <w:rsid w:val="00DC7A45"/>
    <w:rsid w:val="00DD2FAA"/>
    <w:rsid w:val="00DE1B8B"/>
    <w:rsid w:val="00DF3EFD"/>
    <w:rsid w:val="00E123F6"/>
    <w:rsid w:val="00E20328"/>
    <w:rsid w:val="00E22539"/>
    <w:rsid w:val="00E27B60"/>
    <w:rsid w:val="00E353B5"/>
    <w:rsid w:val="00E6450F"/>
    <w:rsid w:val="00E670F7"/>
    <w:rsid w:val="00E6766F"/>
    <w:rsid w:val="00EA4C7F"/>
    <w:rsid w:val="00EE3555"/>
    <w:rsid w:val="00EE6ED2"/>
    <w:rsid w:val="00EF4EBA"/>
    <w:rsid w:val="00F11B8D"/>
    <w:rsid w:val="00F36DC4"/>
    <w:rsid w:val="00F36F3C"/>
    <w:rsid w:val="00F41EC4"/>
    <w:rsid w:val="00F4390F"/>
    <w:rsid w:val="00F652E3"/>
    <w:rsid w:val="00F723F9"/>
    <w:rsid w:val="00F76976"/>
    <w:rsid w:val="00F772F6"/>
    <w:rsid w:val="00F8038C"/>
    <w:rsid w:val="00F9635B"/>
    <w:rsid w:val="00FC0862"/>
    <w:rsid w:val="00FD4DFF"/>
    <w:rsid w:val="00FE75B2"/>
    <w:rsid w:val="00FF3DA2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4307"/>
  <w15:chartTrackingRefBased/>
  <w15:docId w15:val="{8674DCBC-26B1-48CA-8985-7D201D2A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862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F43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DMZ\Memorandum\Memorandum%20novi%202017%20(2)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22E2B-7C79-47C1-B82B-C9C5FD43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2017 (2)</Template>
  <TotalTime>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4</cp:revision>
  <cp:lastPrinted>2026-06-30T05:56:00Z</cp:lastPrinted>
  <dcterms:created xsi:type="dcterms:W3CDTF">2026-08-18T12:27:00Z</dcterms:created>
  <dcterms:modified xsi:type="dcterms:W3CDTF">2026-08-21T11:39:00Z</dcterms:modified>
</cp:coreProperties>
</file>