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9D1941" w14:textId="77777777" w:rsidR="00AB3714" w:rsidRPr="00352F27" w:rsidRDefault="00FC0862" w:rsidP="004D3EFD">
      <w:pPr>
        <w:spacing w:line="360" w:lineRule="auto"/>
        <w:ind w:left="1416"/>
        <w:jc w:val="center"/>
        <w:rPr>
          <w:rFonts w:ascii="Arial" w:hAnsi="Arial" w:cs="Arial"/>
          <w:color w:val="000000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76717DF8" wp14:editId="7AFA9085">
            <wp:simplePos x="0" y="0"/>
            <wp:positionH relativeFrom="column">
              <wp:posOffset>-25</wp:posOffset>
            </wp:positionH>
            <wp:positionV relativeFrom="paragraph">
              <wp:posOffset>-58547</wp:posOffset>
            </wp:positionV>
            <wp:extent cx="921715" cy="925195"/>
            <wp:effectExtent l="0" t="0" r="0" b="8255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944" cy="938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2948B3">
        <w:rPr>
          <w:rFonts w:ascii="Arial" w:hAnsi="Arial" w:cs="Arial"/>
          <w:b/>
          <w:sz w:val="24"/>
          <w:szCs w:val="24"/>
        </w:rPr>
        <w:br/>
        <w:t>MATIJE GUPCA 10, 34000 POŽEGA</w:t>
      </w:r>
      <w:r w:rsidRPr="002948B3">
        <w:rPr>
          <w:rFonts w:ascii="Arial" w:hAnsi="Arial" w:cs="Arial"/>
          <w:b/>
          <w:sz w:val="24"/>
          <w:szCs w:val="24"/>
        </w:rPr>
        <w:br/>
      </w:r>
      <w:proofErr w:type="spellStart"/>
      <w:r w:rsidRPr="002948B3">
        <w:rPr>
          <w:rFonts w:ascii="Arial" w:hAnsi="Arial" w:cs="Arial"/>
          <w:color w:val="000000"/>
          <w:sz w:val="24"/>
          <w:szCs w:val="24"/>
        </w:rPr>
        <w:t>tel</w:t>
      </w:r>
      <w:proofErr w:type="spellEnd"/>
      <w:r w:rsidRPr="002948B3">
        <w:rPr>
          <w:rFonts w:ascii="Arial" w:hAnsi="Arial" w:cs="Arial"/>
          <w:color w:val="000000"/>
          <w:sz w:val="24"/>
          <w:szCs w:val="24"/>
        </w:rPr>
        <w:t>: ++385 34 311 900, fax: ++385 34 311 933, info@dz-pozega.hr www.dz-pozega.hr</w:t>
      </w:r>
      <w:r w:rsidRPr="002948B3">
        <w:rPr>
          <w:rFonts w:ascii="Arial" w:hAnsi="Arial" w:cs="Arial"/>
          <w:color w:val="000000"/>
          <w:sz w:val="24"/>
          <w:szCs w:val="24"/>
        </w:rPr>
        <w:br/>
      </w:r>
      <w:r w:rsidRPr="00352F27">
        <w:rPr>
          <w:rFonts w:ascii="Arial" w:hAnsi="Arial" w:cs="Arial"/>
          <w:color w:val="000000"/>
        </w:rPr>
        <w:t xml:space="preserve">OIB: 81205466903, IBAN: HR26 2500 0091 1021 8731 2, SWIFT: HAABHR22 </w:t>
      </w:r>
      <w:proofErr w:type="spellStart"/>
      <w:r w:rsidRPr="00352F27">
        <w:rPr>
          <w:rFonts w:ascii="Arial" w:hAnsi="Arial" w:cs="Arial"/>
          <w:color w:val="000000"/>
        </w:rPr>
        <w:t>Addiko</w:t>
      </w:r>
      <w:proofErr w:type="spellEnd"/>
      <w:r w:rsidRPr="00352F27">
        <w:rPr>
          <w:rFonts w:ascii="Arial" w:hAnsi="Arial" w:cs="Arial"/>
          <w:color w:val="000000"/>
        </w:rPr>
        <w:t xml:space="preserve"> Bank d.d.</w:t>
      </w:r>
    </w:p>
    <w:p w14:paraId="3ADE9F6A" w14:textId="074326A9" w:rsidR="00A04741" w:rsidRPr="00585278" w:rsidRDefault="00A04741" w:rsidP="004D3EFD">
      <w:pPr>
        <w:spacing w:line="360" w:lineRule="auto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Datum: </w:t>
      </w:r>
      <w:r w:rsidR="001178FE" w:rsidRPr="00585278">
        <w:rPr>
          <w:rFonts w:ascii="Calibri" w:hAnsi="Calibri" w:cs="Calibri"/>
          <w:sz w:val="24"/>
          <w:szCs w:val="24"/>
        </w:rPr>
        <w:t xml:space="preserve"> </w:t>
      </w:r>
      <w:r w:rsidR="006B0315">
        <w:rPr>
          <w:rFonts w:ascii="Calibri" w:hAnsi="Calibri" w:cs="Calibri"/>
          <w:sz w:val="24"/>
          <w:szCs w:val="24"/>
        </w:rPr>
        <w:t>2</w:t>
      </w:r>
      <w:r w:rsidR="005F0040">
        <w:rPr>
          <w:rFonts w:ascii="Calibri" w:hAnsi="Calibri" w:cs="Calibri"/>
          <w:sz w:val="24"/>
          <w:szCs w:val="24"/>
        </w:rPr>
        <w:t>9</w:t>
      </w:r>
      <w:r w:rsidR="006B0315">
        <w:rPr>
          <w:rFonts w:ascii="Calibri" w:hAnsi="Calibri" w:cs="Calibri"/>
          <w:sz w:val="24"/>
          <w:szCs w:val="24"/>
        </w:rPr>
        <w:t xml:space="preserve">. </w:t>
      </w:r>
      <w:r w:rsidR="005F0040">
        <w:rPr>
          <w:rFonts w:ascii="Calibri" w:hAnsi="Calibri" w:cs="Calibri"/>
          <w:sz w:val="24"/>
          <w:szCs w:val="24"/>
        </w:rPr>
        <w:t>travnja</w:t>
      </w:r>
      <w:r w:rsidR="00537DB1">
        <w:rPr>
          <w:rFonts w:ascii="Calibri" w:hAnsi="Calibri" w:cs="Calibri"/>
          <w:sz w:val="24"/>
          <w:szCs w:val="24"/>
        </w:rPr>
        <w:t xml:space="preserve"> </w:t>
      </w:r>
      <w:r w:rsidRPr="00585278">
        <w:rPr>
          <w:rFonts w:ascii="Calibri" w:hAnsi="Calibri" w:cs="Calibri"/>
          <w:sz w:val="24"/>
          <w:szCs w:val="24"/>
        </w:rPr>
        <w:t>20</w:t>
      </w:r>
      <w:r w:rsidR="00415C68" w:rsidRPr="00585278">
        <w:rPr>
          <w:rFonts w:ascii="Calibri" w:hAnsi="Calibri" w:cs="Calibri"/>
          <w:sz w:val="24"/>
          <w:szCs w:val="24"/>
        </w:rPr>
        <w:t>2</w:t>
      </w:r>
      <w:r w:rsidR="007A4741">
        <w:rPr>
          <w:rFonts w:ascii="Calibri" w:hAnsi="Calibri" w:cs="Calibri"/>
          <w:sz w:val="24"/>
          <w:szCs w:val="24"/>
        </w:rPr>
        <w:t>5</w:t>
      </w:r>
      <w:r w:rsidRPr="00585278">
        <w:rPr>
          <w:rFonts w:ascii="Calibri" w:hAnsi="Calibri" w:cs="Calibri"/>
          <w:sz w:val="24"/>
          <w:szCs w:val="24"/>
        </w:rPr>
        <w:t>. godine</w:t>
      </w:r>
    </w:p>
    <w:p w14:paraId="09968652" w14:textId="4BB5529E" w:rsidR="00300329" w:rsidRPr="00585278" w:rsidRDefault="00A04741" w:rsidP="0058527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Ur.br.: </w:t>
      </w:r>
      <w:r w:rsidR="001F5B7A" w:rsidRPr="00585278">
        <w:rPr>
          <w:rFonts w:ascii="Calibri" w:hAnsi="Calibri" w:cs="Calibri"/>
          <w:sz w:val="24"/>
          <w:szCs w:val="24"/>
        </w:rPr>
        <w:t>01-2</w:t>
      </w:r>
      <w:r w:rsidR="007A4741">
        <w:rPr>
          <w:rFonts w:ascii="Calibri" w:hAnsi="Calibri" w:cs="Calibri"/>
          <w:sz w:val="24"/>
          <w:szCs w:val="24"/>
        </w:rPr>
        <w:t>5</w:t>
      </w:r>
      <w:r w:rsidR="001F5B7A" w:rsidRPr="00585278">
        <w:rPr>
          <w:rFonts w:ascii="Calibri" w:hAnsi="Calibri" w:cs="Calibri"/>
          <w:sz w:val="24"/>
          <w:szCs w:val="24"/>
        </w:rPr>
        <w:t>-</w:t>
      </w:r>
      <w:r w:rsidR="005F0040">
        <w:rPr>
          <w:rFonts w:ascii="Calibri" w:hAnsi="Calibri" w:cs="Calibri"/>
          <w:sz w:val="24"/>
          <w:szCs w:val="24"/>
        </w:rPr>
        <w:t>25</w:t>
      </w:r>
      <w:r w:rsidR="001F5B7A" w:rsidRPr="00585278">
        <w:rPr>
          <w:rFonts w:ascii="Calibri" w:hAnsi="Calibri" w:cs="Calibri"/>
          <w:sz w:val="24"/>
          <w:szCs w:val="24"/>
        </w:rPr>
        <w:t>-03</w:t>
      </w:r>
      <w:r w:rsidR="008B7538" w:rsidRPr="00585278">
        <w:rPr>
          <w:rFonts w:ascii="Calibri" w:hAnsi="Calibri" w:cs="Calibri"/>
          <w:sz w:val="24"/>
          <w:szCs w:val="24"/>
        </w:rPr>
        <w:t>/0</w:t>
      </w:r>
      <w:r w:rsidR="007A4741">
        <w:rPr>
          <w:rFonts w:ascii="Calibri" w:hAnsi="Calibri" w:cs="Calibri"/>
          <w:sz w:val="24"/>
          <w:szCs w:val="24"/>
        </w:rPr>
        <w:t>3</w:t>
      </w:r>
    </w:p>
    <w:p w14:paraId="6EAB9EF9" w14:textId="0FF0659B" w:rsidR="00A04741" w:rsidRPr="00B504B0" w:rsidRDefault="007466F0" w:rsidP="004D3EFD">
      <w:pPr>
        <w:spacing w:line="360" w:lineRule="auto"/>
        <w:ind w:left="708" w:firstLine="708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b/>
          <w:sz w:val="24"/>
          <w:szCs w:val="24"/>
        </w:rPr>
        <w:t xml:space="preserve">        </w:t>
      </w:r>
      <w:r w:rsidR="00D524CB" w:rsidRPr="00585278">
        <w:rPr>
          <w:rFonts w:ascii="Calibri" w:hAnsi="Calibri" w:cs="Calibri"/>
          <w:b/>
          <w:sz w:val="24"/>
          <w:szCs w:val="24"/>
        </w:rPr>
        <w:t xml:space="preserve">   </w:t>
      </w:r>
      <w:r w:rsidRPr="00585278">
        <w:rPr>
          <w:rFonts w:ascii="Calibri" w:hAnsi="Calibri" w:cs="Calibri"/>
          <w:b/>
          <w:sz w:val="24"/>
          <w:szCs w:val="24"/>
        </w:rPr>
        <w:t xml:space="preserve"> </w:t>
      </w:r>
      <w:r w:rsidR="00B504B0" w:rsidRPr="00B504B0">
        <w:rPr>
          <w:rFonts w:ascii="Calibri" w:hAnsi="Calibri" w:cs="Calibri"/>
          <w:sz w:val="24"/>
          <w:szCs w:val="24"/>
        </w:rPr>
        <w:t>IZVADAK IZ ZAPISNIKA 19. SJEDNICE UPRAVNOG VIJEĆA</w:t>
      </w:r>
    </w:p>
    <w:p w14:paraId="48FEB696" w14:textId="0040E5ED" w:rsidR="00A04741" w:rsidRPr="00B504B0" w:rsidRDefault="00A0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B504B0">
        <w:rPr>
          <w:rFonts w:ascii="Calibri" w:hAnsi="Calibri" w:cs="Calibri"/>
          <w:sz w:val="24"/>
          <w:szCs w:val="24"/>
        </w:rPr>
        <w:tab/>
        <w:t xml:space="preserve"> </w:t>
      </w:r>
      <w:r w:rsidR="00280FC9" w:rsidRPr="00B504B0">
        <w:rPr>
          <w:rFonts w:ascii="Calibri" w:hAnsi="Calibri" w:cs="Calibri"/>
          <w:sz w:val="24"/>
          <w:szCs w:val="24"/>
        </w:rPr>
        <w:t xml:space="preserve">            </w:t>
      </w:r>
      <w:r w:rsidR="00D524CB" w:rsidRPr="00B504B0">
        <w:rPr>
          <w:rFonts w:ascii="Calibri" w:hAnsi="Calibri" w:cs="Calibri"/>
          <w:sz w:val="24"/>
          <w:szCs w:val="24"/>
        </w:rPr>
        <w:t xml:space="preserve">    </w:t>
      </w:r>
      <w:r w:rsidR="00280FC9" w:rsidRPr="00B504B0">
        <w:rPr>
          <w:rFonts w:ascii="Calibri" w:hAnsi="Calibri" w:cs="Calibri"/>
          <w:sz w:val="24"/>
          <w:szCs w:val="24"/>
        </w:rPr>
        <w:t xml:space="preserve">  </w:t>
      </w:r>
      <w:r w:rsidR="005C3087" w:rsidRPr="00B504B0">
        <w:rPr>
          <w:rFonts w:ascii="Calibri" w:hAnsi="Calibri" w:cs="Calibri"/>
          <w:sz w:val="24"/>
          <w:szCs w:val="24"/>
        </w:rPr>
        <w:t xml:space="preserve"> </w:t>
      </w:r>
      <w:r w:rsidR="00B504B0" w:rsidRPr="00B504B0">
        <w:rPr>
          <w:rFonts w:ascii="Calibri" w:hAnsi="Calibri" w:cs="Calibri"/>
          <w:sz w:val="24"/>
          <w:szCs w:val="24"/>
        </w:rPr>
        <w:t xml:space="preserve">      </w:t>
      </w:r>
      <w:r w:rsidRPr="00B504B0">
        <w:rPr>
          <w:rFonts w:ascii="Calibri" w:hAnsi="Calibri" w:cs="Calibri"/>
          <w:sz w:val="24"/>
          <w:szCs w:val="24"/>
        </w:rPr>
        <w:t>DOMA ZDRAVLJA POŽEŠKO-SLAVONSKE  ŽUPANIJE</w:t>
      </w:r>
      <w:r w:rsidR="00280FC9" w:rsidRPr="00B504B0">
        <w:rPr>
          <w:rFonts w:ascii="Calibri" w:hAnsi="Calibri" w:cs="Calibri"/>
          <w:sz w:val="24"/>
          <w:szCs w:val="24"/>
        </w:rPr>
        <w:t xml:space="preserve"> </w:t>
      </w:r>
    </w:p>
    <w:p w14:paraId="6EAF6358" w14:textId="3963098E" w:rsidR="00ED172C" w:rsidRPr="00585278" w:rsidRDefault="000E0DC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="005F0040">
        <w:rPr>
          <w:rFonts w:ascii="Calibri" w:hAnsi="Calibri" w:cs="Calibri"/>
          <w:sz w:val="24"/>
          <w:szCs w:val="24"/>
        </w:rPr>
        <w:t>9</w:t>
      </w:r>
      <w:r w:rsidR="00E509F1" w:rsidRPr="00585278">
        <w:rPr>
          <w:rFonts w:ascii="Calibri" w:hAnsi="Calibri" w:cs="Calibri"/>
          <w:sz w:val="24"/>
          <w:szCs w:val="24"/>
        </w:rPr>
        <w:t>.</w:t>
      </w:r>
      <w:r w:rsidR="006B5302" w:rsidRPr="00585278">
        <w:rPr>
          <w:rFonts w:ascii="Calibri" w:hAnsi="Calibri" w:cs="Calibri"/>
          <w:sz w:val="24"/>
          <w:szCs w:val="24"/>
        </w:rPr>
        <w:t xml:space="preserve"> </w:t>
      </w:r>
      <w:r w:rsidR="00A04741" w:rsidRPr="00585278">
        <w:rPr>
          <w:rFonts w:ascii="Calibri" w:hAnsi="Calibri" w:cs="Calibri"/>
          <w:sz w:val="24"/>
          <w:szCs w:val="24"/>
        </w:rPr>
        <w:t xml:space="preserve">sjednica Upravnog vijeća Doma zdravlja Požeško-slavonske županije održana je </w:t>
      </w:r>
      <w:r w:rsidR="006B0315">
        <w:rPr>
          <w:rFonts w:ascii="Calibri" w:hAnsi="Calibri" w:cs="Calibri"/>
          <w:sz w:val="24"/>
          <w:szCs w:val="24"/>
        </w:rPr>
        <w:t>2</w:t>
      </w:r>
      <w:r w:rsidR="005F0040">
        <w:rPr>
          <w:rFonts w:ascii="Calibri" w:hAnsi="Calibri" w:cs="Calibri"/>
          <w:sz w:val="24"/>
          <w:szCs w:val="24"/>
        </w:rPr>
        <w:t>9</w:t>
      </w:r>
      <w:r w:rsidR="006B0315">
        <w:rPr>
          <w:rFonts w:ascii="Calibri" w:hAnsi="Calibri" w:cs="Calibri"/>
          <w:sz w:val="24"/>
          <w:szCs w:val="24"/>
        </w:rPr>
        <w:t xml:space="preserve">. </w:t>
      </w:r>
      <w:r w:rsidR="005F0040">
        <w:rPr>
          <w:rFonts w:ascii="Calibri" w:hAnsi="Calibri" w:cs="Calibri"/>
          <w:sz w:val="24"/>
          <w:szCs w:val="24"/>
        </w:rPr>
        <w:t>travnja</w:t>
      </w:r>
      <w:r w:rsidR="00F60284">
        <w:rPr>
          <w:rFonts w:ascii="Calibri" w:hAnsi="Calibri" w:cs="Calibri"/>
          <w:sz w:val="24"/>
          <w:szCs w:val="24"/>
        </w:rPr>
        <w:t xml:space="preserve"> </w:t>
      </w:r>
      <w:r w:rsidR="000471BA" w:rsidRPr="00585278">
        <w:rPr>
          <w:rFonts w:ascii="Calibri" w:hAnsi="Calibri" w:cs="Calibri"/>
          <w:sz w:val="24"/>
          <w:szCs w:val="24"/>
        </w:rPr>
        <w:t>2</w:t>
      </w:r>
      <w:r w:rsidR="00A04741" w:rsidRPr="00585278">
        <w:rPr>
          <w:rFonts w:ascii="Calibri" w:hAnsi="Calibri" w:cs="Calibri"/>
          <w:sz w:val="24"/>
          <w:szCs w:val="24"/>
        </w:rPr>
        <w:t>0</w:t>
      </w:r>
      <w:r w:rsidR="00415C68" w:rsidRPr="00585278">
        <w:rPr>
          <w:rFonts w:ascii="Calibri" w:hAnsi="Calibri" w:cs="Calibri"/>
          <w:sz w:val="24"/>
          <w:szCs w:val="24"/>
        </w:rPr>
        <w:t>2</w:t>
      </w:r>
      <w:r w:rsidR="007A4741">
        <w:rPr>
          <w:rFonts w:ascii="Calibri" w:hAnsi="Calibri" w:cs="Calibri"/>
          <w:sz w:val="24"/>
          <w:szCs w:val="24"/>
        </w:rPr>
        <w:t>5</w:t>
      </w:r>
      <w:r w:rsidR="00A04741" w:rsidRPr="00585278">
        <w:rPr>
          <w:rFonts w:ascii="Calibri" w:hAnsi="Calibri" w:cs="Calibri"/>
          <w:sz w:val="24"/>
          <w:szCs w:val="24"/>
        </w:rPr>
        <w:t>. godine (</w:t>
      </w:r>
      <w:r w:rsidR="005F0040">
        <w:rPr>
          <w:rFonts w:ascii="Calibri" w:hAnsi="Calibri" w:cs="Calibri"/>
          <w:sz w:val="24"/>
          <w:szCs w:val="24"/>
        </w:rPr>
        <w:t>utorak</w:t>
      </w:r>
      <w:r w:rsidR="009724DD">
        <w:rPr>
          <w:rFonts w:ascii="Calibri" w:hAnsi="Calibri" w:cs="Calibri"/>
          <w:sz w:val="24"/>
          <w:szCs w:val="24"/>
        </w:rPr>
        <w:t xml:space="preserve">) </w:t>
      </w:r>
      <w:r w:rsidR="001C1854" w:rsidRPr="00585278">
        <w:rPr>
          <w:rFonts w:ascii="Calibri" w:hAnsi="Calibri" w:cs="Calibri"/>
          <w:sz w:val="24"/>
          <w:szCs w:val="24"/>
        </w:rPr>
        <w:t xml:space="preserve"> </w:t>
      </w:r>
      <w:r w:rsidR="006B5302" w:rsidRPr="00585278">
        <w:rPr>
          <w:rFonts w:ascii="Calibri" w:hAnsi="Calibri" w:cs="Calibri"/>
          <w:sz w:val="24"/>
          <w:szCs w:val="24"/>
        </w:rPr>
        <w:t xml:space="preserve"> </w:t>
      </w:r>
      <w:r w:rsidR="00ED172C" w:rsidRPr="00585278">
        <w:rPr>
          <w:rFonts w:ascii="Calibri" w:hAnsi="Calibri" w:cs="Calibri"/>
          <w:sz w:val="24"/>
          <w:szCs w:val="24"/>
        </w:rPr>
        <w:t>s početk</w:t>
      </w:r>
      <w:r w:rsidR="00831B47" w:rsidRPr="00585278">
        <w:rPr>
          <w:rFonts w:ascii="Calibri" w:hAnsi="Calibri" w:cs="Calibri"/>
          <w:sz w:val="24"/>
          <w:szCs w:val="24"/>
        </w:rPr>
        <w:t>o</w:t>
      </w:r>
      <w:r w:rsidR="00ED172C" w:rsidRPr="00585278">
        <w:rPr>
          <w:rFonts w:ascii="Calibri" w:hAnsi="Calibri" w:cs="Calibri"/>
          <w:sz w:val="24"/>
          <w:szCs w:val="24"/>
        </w:rPr>
        <w:t xml:space="preserve">m u </w:t>
      </w:r>
      <w:r w:rsidR="007C730E">
        <w:rPr>
          <w:rFonts w:ascii="Calibri" w:hAnsi="Calibri" w:cs="Calibri"/>
          <w:sz w:val="24"/>
          <w:szCs w:val="24"/>
        </w:rPr>
        <w:t>1</w:t>
      </w:r>
      <w:r w:rsidR="005F0040">
        <w:rPr>
          <w:rFonts w:ascii="Calibri" w:hAnsi="Calibri" w:cs="Calibri"/>
          <w:sz w:val="24"/>
          <w:szCs w:val="24"/>
        </w:rPr>
        <w:t>3</w:t>
      </w:r>
      <w:r w:rsidR="00585278">
        <w:rPr>
          <w:rFonts w:ascii="Calibri" w:hAnsi="Calibri" w:cs="Calibri"/>
          <w:sz w:val="24"/>
          <w:szCs w:val="24"/>
        </w:rPr>
        <w:t xml:space="preserve"> </w:t>
      </w:r>
      <w:r w:rsidR="0032315A">
        <w:rPr>
          <w:rFonts w:ascii="Calibri" w:hAnsi="Calibri" w:cs="Calibri"/>
          <w:sz w:val="24"/>
          <w:szCs w:val="24"/>
        </w:rPr>
        <w:t xml:space="preserve">h </w:t>
      </w:r>
      <w:r w:rsidR="00ED172C" w:rsidRPr="00585278">
        <w:rPr>
          <w:rFonts w:ascii="Calibri" w:hAnsi="Calibri" w:cs="Calibri"/>
          <w:sz w:val="24"/>
          <w:szCs w:val="24"/>
        </w:rPr>
        <w:t>u prostorijama ravnateljstva</w:t>
      </w:r>
      <w:r w:rsidR="000471BA" w:rsidRPr="00585278">
        <w:rPr>
          <w:rFonts w:ascii="Calibri" w:hAnsi="Calibri" w:cs="Calibri"/>
          <w:sz w:val="24"/>
          <w:szCs w:val="24"/>
        </w:rPr>
        <w:t xml:space="preserve">. </w:t>
      </w:r>
    </w:p>
    <w:p w14:paraId="5983126A" w14:textId="77777777" w:rsidR="00593B77" w:rsidRPr="00585278" w:rsidRDefault="002D6512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>Č</w:t>
      </w:r>
      <w:r w:rsidR="00593B77" w:rsidRPr="00585278">
        <w:rPr>
          <w:rFonts w:ascii="Calibri" w:hAnsi="Calibri" w:cs="Calibri"/>
          <w:sz w:val="24"/>
          <w:szCs w:val="24"/>
        </w:rPr>
        <w:t>lanovi Uprav</w:t>
      </w:r>
      <w:r w:rsidR="008320A8" w:rsidRPr="00585278">
        <w:rPr>
          <w:rFonts w:ascii="Calibri" w:hAnsi="Calibri" w:cs="Calibri"/>
          <w:sz w:val="24"/>
          <w:szCs w:val="24"/>
        </w:rPr>
        <w:t>n</w:t>
      </w:r>
      <w:r w:rsidR="00593B77" w:rsidRPr="00585278">
        <w:rPr>
          <w:rFonts w:ascii="Calibri" w:hAnsi="Calibri" w:cs="Calibri"/>
          <w:sz w:val="24"/>
          <w:szCs w:val="24"/>
        </w:rPr>
        <w:t>og vijeća</w:t>
      </w:r>
      <w:r w:rsidR="00FB7AEA" w:rsidRPr="00585278">
        <w:rPr>
          <w:rFonts w:ascii="Calibri" w:hAnsi="Calibri" w:cs="Calibri"/>
          <w:sz w:val="24"/>
          <w:szCs w:val="24"/>
        </w:rPr>
        <w:t>:</w:t>
      </w:r>
    </w:p>
    <w:p w14:paraId="146658A2" w14:textId="77777777" w:rsidR="00A04741" w:rsidRPr="00585278" w:rsidRDefault="00FE21C4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- </w:t>
      </w:r>
      <w:r w:rsidRPr="00585278">
        <w:rPr>
          <w:rFonts w:ascii="Calibri" w:hAnsi="Calibri" w:cs="Calibri"/>
          <w:sz w:val="24"/>
          <w:szCs w:val="24"/>
        </w:rPr>
        <w:tab/>
      </w:r>
      <w:r w:rsidR="0095341C" w:rsidRPr="00585278">
        <w:rPr>
          <w:rFonts w:ascii="Calibri" w:hAnsi="Calibri" w:cs="Calibri"/>
          <w:sz w:val="24"/>
          <w:szCs w:val="24"/>
        </w:rPr>
        <w:t>Mato Ma</w:t>
      </w:r>
      <w:r w:rsidR="00C548A4" w:rsidRPr="00585278">
        <w:rPr>
          <w:rFonts w:ascii="Calibri" w:hAnsi="Calibri" w:cs="Calibri"/>
          <w:sz w:val="24"/>
          <w:szCs w:val="24"/>
        </w:rPr>
        <w:t>t</w:t>
      </w:r>
      <w:r w:rsidR="0095341C" w:rsidRPr="00585278">
        <w:rPr>
          <w:rFonts w:ascii="Calibri" w:hAnsi="Calibri" w:cs="Calibri"/>
          <w:sz w:val="24"/>
          <w:szCs w:val="24"/>
        </w:rPr>
        <w:t xml:space="preserve">ijević, dr. med. </w:t>
      </w:r>
      <w:proofErr w:type="spellStart"/>
      <w:r w:rsidR="0095341C" w:rsidRPr="00585278">
        <w:rPr>
          <w:rFonts w:ascii="Calibri" w:hAnsi="Calibri" w:cs="Calibri"/>
          <w:sz w:val="24"/>
          <w:szCs w:val="24"/>
        </w:rPr>
        <w:t>vet</w:t>
      </w:r>
      <w:proofErr w:type="spellEnd"/>
      <w:r w:rsidR="0095341C" w:rsidRPr="0058527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95341C" w:rsidRPr="00585278">
        <w:rPr>
          <w:rFonts w:ascii="Calibri" w:hAnsi="Calibri" w:cs="Calibri"/>
          <w:sz w:val="24"/>
          <w:szCs w:val="24"/>
        </w:rPr>
        <w:t>univ</w:t>
      </w:r>
      <w:r w:rsidR="00654FB4" w:rsidRPr="00585278">
        <w:rPr>
          <w:rFonts w:ascii="Calibri" w:hAnsi="Calibri" w:cs="Calibri"/>
          <w:sz w:val="24"/>
          <w:szCs w:val="24"/>
        </w:rPr>
        <w:t>.</w:t>
      </w:r>
      <w:r w:rsidR="0095341C" w:rsidRPr="00585278">
        <w:rPr>
          <w:rFonts w:ascii="Calibri" w:hAnsi="Calibri" w:cs="Calibri"/>
          <w:sz w:val="24"/>
          <w:szCs w:val="24"/>
        </w:rPr>
        <w:t>mag</w:t>
      </w:r>
      <w:proofErr w:type="spellEnd"/>
      <w:r w:rsidR="0095341C" w:rsidRPr="0058527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C96920" w:rsidRPr="00585278">
        <w:rPr>
          <w:rFonts w:ascii="Calibri" w:hAnsi="Calibri" w:cs="Calibri"/>
          <w:sz w:val="24"/>
          <w:szCs w:val="24"/>
        </w:rPr>
        <w:t>t</w:t>
      </w:r>
      <w:r w:rsidR="0095341C" w:rsidRPr="00585278">
        <w:rPr>
          <w:rFonts w:ascii="Calibri" w:hAnsi="Calibri" w:cs="Calibri"/>
          <w:sz w:val="24"/>
          <w:szCs w:val="24"/>
        </w:rPr>
        <w:t>eriogenologije</w:t>
      </w:r>
      <w:proofErr w:type="spellEnd"/>
      <w:r w:rsidR="00C96920" w:rsidRPr="00585278">
        <w:rPr>
          <w:rFonts w:ascii="Calibri" w:hAnsi="Calibri" w:cs="Calibri"/>
          <w:sz w:val="24"/>
          <w:szCs w:val="24"/>
        </w:rPr>
        <w:t>-</w:t>
      </w:r>
      <w:r w:rsidR="005F7A1A" w:rsidRPr="00585278">
        <w:rPr>
          <w:rFonts w:ascii="Calibri" w:hAnsi="Calibri" w:cs="Calibri"/>
          <w:sz w:val="24"/>
          <w:szCs w:val="24"/>
        </w:rPr>
        <w:t xml:space="preserve"> </w:t>
      </w:r>
      <w:r w:rsidR="00C96920" w:rsidRPr="00585278">
        <w:rPr>
          <w:rFonts w:ascii="Calibri" w:hAnsi="Calibri" w:cs="Calibri"/>
          <w:sz w:val="24"/>
          <w:szCs w:val="24"/>
        </w:rPr>
        <w:t>predsjednik</w:t>
      </w:r>
      <w:r w:rsidR="009F32A7">
        <w:rPr>
          <w:rFonts w:ascii="Calibri" w:hAnsi="Calibri" w:cs="Calibri"/>
          <w:sz w:val="24"/>
          <w:szCs w:val="24"/>
        </w:rPr>
        <w:t xml:space="preserve"> Upravnog vijeća</w:t>
      </w:r>
      <w:r w:rsidR="00552A58">
        <w:rPr>
          <w:rFonts w:ascii="Calibri" w:hAnsi="Calibri" w:cs="Calibri"/>
          <w:sz w:val="24"/>
          <w:szCs w:val="24"/>
        </w:rPr>
        <w:t>,</w:t>
      </w:r>
    </w:p>
    <w:p w14:paraId="30956B13" w14:textId="0FD382B4" w:rsidR="008A7D1F" w:rsidRPr="00585278" w:rsidRDefault="00563D93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 xml:space="preserve">- </w:t>
      </w:r>
      <w:r w:rsidRPr="00585278">
        <w:rPr>
          <w:rFonts w:ascii="Calibri" w:hAnsi="Calibri" w:cs="Calibri"/>
          <w:sz w:val="24"/>
          <w:szCs w:val="24"/>
        </w:rPr>
        <w:tab/>
      </w:r>
      <w:r w:rsidR="008A7D1F" w:rsidRPr="00585278">
        <w:rPr>
          <w:rFonts w:ascii="Calibri" w:hAnsi="Calibri" w:cs="Calibri"/>
          <w:sz w:val="24"/>
          <w:szCs w:val="24"/>
        </w:rPr>
        <w:t xml:space="preserve">Marko Martinčić, </w:t>
      </w:r>
      <w:proofErr w:type="spellStart"/>
      <w:r w:rsidR="008A7D1F" w:rsidRPr="00585278">
        <w:rPr>
          <w:rFonts w:ascii="Calibri" w:hAnsi="Calibri" w:cs="Calibri"/>
          <w:sz w:val="24"/>
          <w:szCs w:val="24"/>
        </w:rPr>
        <w:t>mag</w:t>
      </w:r>
      <w:proofErr w:type="spellEnd"/>
      <w:r w:rsidR="008A7D1F" w:rsidRPr="00585278">
        <w:rPr>
          <w:rFonts w:ascii="Calibri" w:hAnsi="Calibri" w:cs="Calibri"/>
          <w:sz w:val="24"/>
          <w:szCs w:val="24"/>
        </w:rPr>
        <w:t>. ing. el.</w:t>
      </w:r>
      <w:r w:rsidR="0032315A">
        <w:rPr>
          <w:rFonts w:ascii="Calibri" w:hAnsi="Calibri" w:cs="Calibri"/>
          <w:sz w:val="24"/>
          <w:szCs w:val="24"/>
        </w:rPr>
        <w:t xml:space="preserve">- </w:t>
      </w:r>
      <w:r w:rsidR="008A7D1F" w:rsidRPr="00585278">
        <w:rPr>
          <w:rFonts w:ascii="Calibri" w:hAnsi="Calibri" w:cs="Calibri"/>
          <w:sz w:val="24"/>
          <w:szCs w:val="24"/>
        </w:rPr>
        <w:t>član,</w:t>
      </w:r>
    </w:p>
    <w:p w14:paraId="09B3E71F" w14:textId="7CF7B4C9" w:rsidR="007C730E" w:rsidRDefault="007A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 w:rsidR="007C730E">
        <w:rPr>
          <w:rFonts w:ascii="Calibri" w:hAnsi="Calibri" w:cs="Calibri"/>
          <w:sz w:val="24"/>
          <w:szCs w:val="24"/>
        </w:rPr>
        <w:tab/>
        <w:t xml:space="preserve">Ivica Turuk, dr. med. </w:t>
      </w:r>
      <w:proofErr w:type="spellStart"/>
      <w:r w:rsidR="007C730E">
        <w:rPr>
          <w:rFonts w:ascii="Calibri" w:hAnsi="Calibri" w:cs="Calibri"/>
          <w:sz w:val="24"/>
          <w:szCs w:val="24"/>
        </w:rPr>
        <w:t>spec</w:t>
      </w:r>
      <w:proofErr w:type="spellEnd"/>
      <w:r w:rsidR="007C730E">
        <w:rPr>
          <w:rFonts w:ascii="Calibri" w:hAnsi="Calibri" w:cs="Calibri"/>
          <w:sz w:val="24"/>
          <w:szCs w:val="24"/>
        </w:rPr>
        <w:t>. - član,</w:t>
      </w:r>
    </w:p>
    <w:p w14:paraId="5EB4474B" w14:textId="2351CC80" w:rsidR="004914A9" w:rsidRDefault="007C730E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5F0040" w:rsidRPr="005F0040">
        <w:rPr>
          <w:rFonts w:ascii="Calibri" w:hAnsi="Calibri" w:cs="Calibri"/>
          <w:sz w:val="24"/>
          <w:szCs w:val="24"/>
        </w:rPr>
        <w:t xml:space="preserve">Ivana Ognjenčić,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univ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mag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5F0040" w:rsidRPr="005F0040">
        <w:rPr>
          <w:rFonts w:ascii="Calibri" w:hAnsi="Calibri" w:cs="Calibri"/>
          <w:sz w:val="24"/>
          <w:szCs w:val="24"/>
        </w:rPr>
        <w:t>oec</w:t>
      </w:r>
      <w:proofErr w:type="spellEnd"/>
      <w:r w:rsidR="005F0040" w:rsidRPr="005F0040">
        <w:rPr>
          <w:rFonts w:ascii="Calibri" w:hAnsi="Calibri" w:cs="Calibri"/>
          <w:sz w:val="24"/>
          <w:szCs w:val="24"/>
        </w:rPr>
        <w:t>. -  član</w:t>
      </w:r>
      <w:r>
        <w:rPr>
          <w:rFonts w:ascii="Calibri" w:hAnsi="Calibri" w:cs="Calibri"/>
          <w:sz w:val="24"/>
          <w:szCs w:val="24"/>
        </w:rPr>
        <w:t>.</w:t>
      </w:r>
    </w:p>
    <w:p w14:paraId="46AA36A5" w14:textId="77777777" w:rsidR="00EB0F8C" w:rsidRPr="00B504B0" w:rsidRDefault="0095341C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B504B0">
        <w:rPr>
          <w:rFonts w:ascii="Calibri" w:hAnsi="Calibri" w:cs="Calibri"/>
          <w:sz w:val="24"/>
          <w:szCs w:val="24"/>
        </w:rPr>
        <w:t>Utvrđeno je postojanje kvoruma.</w:t>
      </w:r>
    </w:p>
    <w:p w14:paraId="206A2966" w14:textId="77777777" w:rsidR="00B504B0" w:rsidRDefault="00B504B0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AFF3C80" w14:textId="56DE1220" w:rsidR="00A04741" w:rsidRDefault="00A04741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85278">
        <w:rPr>
          <w:rFonts w:ascii="Calibri" w:hAnsi="Calibri" w:cs="Calibri"/>
          <w:sz w:val="24"/>
          <w:szCs w:val="24"/>
        </w:rPr>
        <w:t>Predstavnici Uprave Doma zdravlja:</w:t>
      </w:r>
    </w:p>
    <w:p w14:paraId="61108668" w14:textId="57EED93A" w:rsidR="00537DB1" w:rsidRDefault="009724DD" w:rsidP="004D3EFD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537DB1">
        <w:rPr>
          <w:rFonts w:ascii="Calibri" w:hAnsi="Calibri" w:cs="Calibri"/>
          <w:sz w:val="24"/>
          <w:szCs w:val="24"/>
        </w:rPr>
        <w:t>Marijan Višaticki, dipl.</w:t>
      </w:r>
      <w:r w:rsidR="00D106D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537DB1">
        <w:rPr>
          <w:rFonts w:ascii="Calibri" w:hAnsi="Calibri" w:cs="Calibri"/>
          <w:sz w:val="24"/>
          <w:szCs w:val="24"/>
        </w:rPr>
        <w:t>iur</w:t>
      </w:r>
      <w:proofErr w:type="spellEnd"/>
      <w:r w:rsidR="00537DB1">
        <w:rPr>
          <w:rFonts w:ascii="Calibri" w:hAnsi="Calibri" w:cs="Calibri"/>
          <w:sz w:val="24"/>
          <w:szCs w:val="24"/>
        </w:rPr>
        <w:t>.-ravnatelj Doma zdravlja</w:t>
      </w:r>
    </w:p>
    <w:p w14:paraId="22783B38" w14:textId="24E37AF5" w:rsidR="007A4741" w:rsidRDefault="00537DB1" w:rsidP="00427B1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ab/>
      </w:r>
      <w:r w:rsidR="009724DD">
        <w:rPr>
          <w:rFonts w:ascii="Calibri" w:hAnsi="Calibri" w:cs="Calibri"/>
          <w:sz w:val="24"/>
          <w:szCs w:val="24"/>
        </w:rPr>
        <w:t xml:space="preserve">Ana Nemet Samarđić, dipl. </w:t>
      </w:r>
      <w:proofErr w:type="spellStart"/>
      <w:r w:rsidR="009724DD">
        <w:rPr>
          <w:rFonts w:ascii="Calibri" w:hAnsi="Calibri" w:cs="Calibri"/>
          <w:sz w:val="24"/>
          <w:szCs w:val="24"/>
        </w:rPr>
        <w:t>iur</w:t>
      </w:r>
      <w:proofErr w:type="spellEnd"/>
      <w:r w:rsidR="009724DD">
        <w:rPr>
          <w:rFonts w:ascii="Calibri" w:hAnsi="Calibri" w:cs="Calibri"/>
          <w:sz w:val="24"/>
          <w:szCs w:val="24"/>
        </w:rPr>
        <w:t>.</w:t>
      </w:r>
      <w:r w:rsidR="000E0DC1">
        <w:rPr>
          <w:rFonts w:ascii="Calibri" w:hAnsi="Calibri" w:cs="Calibri"/>
          <w:sz w:val="24"/>
          <w:szCs w:val="24"/>
        </w:rPr>
        <w:t>-</w:t>
      </w:r>
      <w:r w:rsidR="009724DD">
        <w:rPr>
          <w:rFonts w:ascii="Calibri" w:hAnsi="Calibri" w:cs="Calibri"/>
          <w:sz w:val="24"/>
          <w:szCs w:val="24"/>
        </w:rPr>
        <w:t xml:space="preserve"> </w:t>
      </w:r>
      <w:r w:rsidR="00F769A8">
        <w:rPr>
          <w:rFonts w:ascii="Calibri" w:hAnsi="Calibri" w:cs="Calibri"/>
          <w:sz w:val="24"/>
          <w:szCs w:val="24"/>
        </w:rPr>
        <w:t xml:space="preserve">rukovoditeljica službe, </w:t>
      </w:r>
      <w:r w:rsidR="009724DD">
        <w:rPr>
          <w:rFonts w:ascii="Calibri" w:hAnsi="Calibri" w:cs="Calibri"/>
          <w:sz w:val="24"/>
          <w:szCs w:val="24"/>
        </w:rPr>
        <w:t>zapis</w:t>
      </w:r>
      <w:r w:rsidR="0032315A">
        <w:rPr>
          <w:rFonts w:ascii="Calibri" w:hAnsi="Calibri" w:cs="Calibri"/>
          <w:sz w:val="24"/>
          <w:szCs w:val="24"/>
        </w:rPr>
        <w:t>ničar.</w:t>
      </w:r>
    </w:p>
    <w:p w14:paraId="45F0D2CF" w14:textId="3A799ABC" w:rsidR="00B504B0" w:rsidRDefault="00B504B0" w:rsidP="00427B1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6631E926" w14:textId="0C325044" w:rsidR="00B504B0" w:rsidRDefault="00B504B0" w:rsidP="00427B1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13E0591" w14:textId="53CDCE44" w:rsidR="00B504B0" w:rsidRDefault="00B504B0" w:rsidP="00427B1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196EE75D" w14:textId="37C31308" w:rsidR="00B504B0" w:rsidRDefault="00352F27" w:rsidP="00427B1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ab/>
      </w:r>
      <w:r>
        <w:rPr>
          <w:rFonts w:ascii="Calibri" w:hAnsi="Calibri" w:cs="Calibri"/>
          <w:sz w:val="24"/>
          <w:szCs w:val="24"/>
        </w:rPr>
        <w:tab/>
        <w:t>ODLUKA I ZAKLJUČCI ZA 19. SJEDNICE UPRAVNOG VIJEĆA</w:t>
      </w:r>
    </w:p>
    <w:p w14:paraId="7E6E1BA2" w14:textId="7DDB078D" w:rsidR="00352F27" w:rsidRDefault="00352F27" w:rsidP="00427B1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                   DOMA ZDRAVLJA  POŽEŠKO-SLAVONSKE  </w:t>
      </w:r>
      <w:bookmarkStart w:id="0" w:name="_GoBack"/>
      <w:bookmarkEnd w:id="0"/>
      <w:r>
        <w:rPr>
          <w:rFonts w:ascii="Calibri" w:hAnsi="Calibri" w:cs="Calibri"/>
          <w:sz w:val="24"/>
          <w:szCs w:val="24"/>
        </w:rPr>
        <w:t>ŽUPANIJE</w:t>
      </w:r>
    </w:p>
    <w:p w14:paraId="075EA14C" w14:textId="77777777" w:rsidR="00BD273A" w:rsidRPr="00BD273A" w:rsidRDefault="00BD273A" w:rsidP="00BD273A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BD273A">
        <w:rPr>
          <w:rFonts w:ascii="Calibri" w:hAnsi="Calibri" w:cs="Calibri"/>
          <w:sz w:val="24"/>
          <w:szCs w:val="24"/>
        </w:rPr>
        <w:t>1.</w:t>
      </w:r>
      <w:r w:rsidRPr="00BD273A">
        <w:rPr>
          <w:rFonts w:ascii="Calibri" w:hAnsi="Calibri" w:cs="Calibri"/>
          <w:sz w:val="24"/>
          <w:szCs w:val="24"/>
        </w:rPr>
        <w:tab/>
        <w:t>prihvaćanje zapisnika s prethodne sjednice,</w:t>
      </w:r>
    </w:p>
    <w:p w14:paraId="5BD196BA" w14:textId="393C4FC7" w:rsidR="005F0040" w:rsidRPr="005F0040" w:rsidRDefault="00BD273A" w:rsidP="005F0040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BD273A">
        <w:rPr>
          <w:rFonts w:ascii="Calibri" w:hAnsi="Calibri" w:cs="Calibri"/>
          <w:sz w:val="24"/>
          <w:szCs w:val="24"/>
        </w:rPr>
        <w:t>2.</w:t>
      </w:r>
      <w:r w:rsidRPr="00BD273A">
        <w:rPr>
          <w:rFonts w:ascii="Calibri" w:hAnsi="Calibri" w:cs="Calibri"/>
          <w:sz w:val="24"/>
          <w:szCs w:val="24"/>
        </w:rPr>
        <w:tab/>
      </w:r>
      <w:r w:rsidR="00B504B0">
        <w:rPr>
          <w:rFonts w:ascii="Calibri" w:hAnsi="Calibri" w:cs="Calibri"/>
          <w:sz w:val="24"/>
          <w:szCs w:val="24"/>
        </w:rPr>
        <w:t xml:space="preserve">Odluka o prihvaćanju </w:t>
      </w:r>
      <w:r w:rsidR="005F0040" w:rsidRPr="005F0040">
        <w:rPr>
          <w:rFonts w:ascii="Calibri" w:hAnsi="Calibri" w:cs="Calibri"/>
          <w:sz w:val="24"/>
          <w:szCs w:val="24"/>
        </w:rPr>
        <w:t>financijsko</w:t>
      </w:r>
      <w:r w:rsidR="00B504B0">
        <w:rPr>
          <w:rFonts w:ascii="Calibri" w:hAnsi="Calibri" w:cs="Calibri"/>
          <w:sz w:val="24"/>
          <w:szCs w:val="24"/>
        </w:rPr>
        <w:t>g</w:t>
      </w:r>
      <w:r w:rsidR="005F0040" w:rsidRPr="005F0040">
        <w:rPr>
          <w:rFonts w:ascii="Calibri" w:hAnsi="Calibri" w:cs="Calibri"/>
          <w:sz w:val="24"/>
          <w:szCs w:val="24"/>
        </w:rPr>
        <w:t xml:space="preserve"> izvješć</w:t>
      </w:r>
      <w:r w:rsidR="00B504B0">
        <w:rPr>
          <w:rFonts w:ascii="Calibri" w:hAnsi="Calibri" w:cs="Calibri"/>
          <w:sz w:val="24"/>
          <w:szCs w:val="24"/>
        </w:rPr>
        <w:t>a</w:t>
      </w:r>
      <w:r w:rsidR="005F0040" w:rsidRPr="005F0040">
        <w:rPr>
          <w:rFonts w:ascii="Calibri" w:hAnsi="Calibri" w:cs="Calibri"/>
          <w:sz w:val="24"/>
          <w:szCs w:val="24"/>
        </w:rPr>
        <w:t xml:space="preserve"> o poslovanju Doma zdravlja za razdoblje siječanj-ožujak  2025. godine,</w:t>
      </w:r>
    </w:p>
    <w:p w14:paraId="129043DA" w14:textId="4F7F4304" w:rsidR="005F0040" w:rsidRPr="005F0040" w:rsidRDefault="00B504B0" w:rsidP="00B504B0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</w:t>
      </w:r>
      <w:r w:rsidR="005F0040" w:rsidRPr="005F0040">
        <w:rPr>
          <w:rFonts w:ascii="Calibri" w:hAnsi="Calibri" w:cs="Calibri"/>
          <w:sz w:val="24"/>
          <w:szCs w:val="24"/>
        </w:rPr>
        <w:t>.</w:t>
      </w:r>
      <w:r w:rsidR="005F0040" w:rsidRPr="005F0040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prihvaćanju </w:t>
      </w:r>
      <w:r w:rsidR="005F0040" w:rsidRPr="005F0040">
        <w:rPr>
          <w:rFonts w:ascii="Calibri" w:hAnsi="Calibri" w:cs="Calibri"/>
          <w:sz w:val="24"/>
          <w:szCs w:val="24"/>
        </w:rPr>
        <w:t>financijsko</w:t>
      </w:r>
      <w:r>
        <w:rPr>
          <w:rFonts w:ascii="Calibri" w:hAnsi="Calibri" w:cs="Calibri"/>
          <w:sz w:val="24"/>
          <w:szCs w:val="24"/>
        </w:rPr>
        <w:t>g</w:t>
      </w:r>
      <w:r w:rsidR="005F0040" w:rsidRPr="005F0040">
        <w:rPr>
          <w:rFonts w:ascii="Calibri" w:hAnsi="Calibri" w:cs="Calibri"/>
          <w:sz w:val="24"/>
          <w:szCs w:val="24"/>
        </w:rPr>
        <w:t xml:space="preserve"> izvješć</w:t>
      </w:r>
      <w:r>
        <w:rPr>
          <w:rFonts w:ascii="Calibri" w:hAnsi="Calibri" w:cs="Calibri"/>
          <w:sz w:val="24"/>
          <w:szCs w:val="24"/>
        </w:rPr>
        <w:t>a</w:t>
      </w:r>
      <w:r w:rsidR="005F0040" w:rsidRPr="005F0040">
        <w:rPr>
          <w:rFonts w:ascii="Calibri" w:hAnsi="Calibri" w:cs="Calibri"/>
          <w:sz w:val="24"/>
          <w:szCs w:val="24"/>
        </w:rPr>
        <w:t xml:space="preserve"> o poslovanju Doma zdravlja za mjesec ožujak 2025.godine,</w:t>
      </w:r>
    </w:p>
    <w:p w14:paraId="4387B359" w14:textId="7322E628" w:rsidR="005F0040" w:rsidRPr="005F0040" w:rsidRDefault="00B504B0" w:rsidP="00B504B0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4</w:t>
      </w:r>
      <w:r w:rsidR="005F0040" w:rsidRPr="005F0040">
        <w:rPr>
          <w:rFonts w:ascii="Calibri" w:hAnsi="Calibri" w:cs="Calibri"/>
          <w:sz w:val="24"/>
          <w:szCs w:val="24"/>
        </w:rPr>
        <w:t>.</w:t>
      </w:r>
      <w:r w:rsidR="005F0040" w:rsidRPr="005F0040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Odluka o prihvaćanju </w:t>
      </w:r>
      <w:r w:rsidR="005F0040" w:rsidRPr="005F0040">
        <w:rPr>
          <w:rFonts w:ascii="Calibri" w:hAnsi="Calibri" w:cs="Calibri"/>
          <w:sz w:val="24"/>
          <w:szCs w:val="24"/>
        </w:rPr>
        <w:t>III Izmjena i dopuna Plana nabave</w:t>
      </w:r>
      <w:r>
        <w:rPr>
          <w:rFonts w:ascii="Calibri" w:hAnsi="Calibri" w:cs="Calibri"/>
          <w:sz w:val="24"/>
          <w:szCs w:val="24"/>
        </w:rPr>
        <w:t xml:space="preserve"> Doma zdravalja </w:t>
      </w:r>
      <w:r w:rsidR="005F0040" w:rsidRPr="005F0040">
        <w:rPr>
          <w:rFonts w:ascii="Calibri" w:hAnsi="Calibri" w:cs="Calibri"/>
          <w:sz w:val="24"/>
          <w:szCs w:val="24"/>
        </w:rPr>
        <w:t xml:space="preserve"> za 2025.</w:t>
      </w:r>
      <w:r>
        <w:rPr>
          <w:rFonts w:ascii="Calibri" w:hAnsi="Calibri" w:cs="Calibri"/>
          <w:sz w:val="24"/>
          <w:szCs w:val="24"/>
        </w:rPr>
        <w:t xml:space="preserve"> </w:t>
      </w:r>
      <w:r w:rsidR="005F0040" w:rsidRPr="005F0040">
        <w:rPr>
          <w:rFonts w:ascii="Calibri" w:hAnsi="Calibri" w:cs="Calibri"/>
          <w:sz w:val="24"/>
          <w:szCs w:val="24"/>
        </w:rPr>
        <w:t>godinu,</w:t>
      </w:r>
    </w:p>
    <w:p w14:paraId="47F83D2A" w14:textId="3E8F1AB4" w:rsidR="005F0040" w:rsidRPr="005F0040" w:rsidRDefault="005F0040" w:rsidP="005F0040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F0040">
        <w:rPr>
          <w:rFonts w:ascii="Calibri" w:hAnsi="Calibri" w:cs="Calibri"/>
          <w:sz w:val="24"/>
          <w:szCs w:val="24"/>
        </w:rPr>
        <w:t>4.</w:t>
      </w:r>
      <w:r w:rsidRPr="005F0040">
        <w:rPr>
          <w:rFonts w:ascii="Calibri" w:hAnsi="Calibri" w:cs="Calibri"/>
          <w:sz w:val="24"/>
          <w:szCs w:val="24"/>
        </w:rPr>
        <w:tab/>
      </w:r>
      <w:r w:rsidR="00B504B0">
        <w:rPr>
          <w:rFonts w:ascii="Calibri" w:hAnsi="Calibri" w:cs="Calibri"/>
          <w:sz w:val="24"/>
          <w:szCs w:val="24"/>
        </w:rPr>
        <w:t xml:space="preserve">Odluka o </w:t>
      </w:r>
      <w:r w:rsidRPr="005F0040">
        <w:rPr>
          <w:rFonts w:ascii="Calibri" w:hAnsi="Calibri" w:cs="Calibri"/>
          <w:sz w:val="24"/>
          <w:szCs w:val="24"/>
        </w:rPr>
        <w:t>pokretanj</w:t>
      </w:r>
      <w:r w:rsidR="00B504B0">
        <w:rPr>
          <w:rFonts w:ascii="Calibri" w:hAnsi="Calibri" w:cs="Calibri"/>
          <w:sz w:val="24"/>
          <w:szCs w:val="24"/>
        </w:rPr>
        <w:t>u</w:t>
      </w:r>
      <w:r w:rsidRPr="005F0040">
        <w:rPr>
          <w:rFonts w:ascii="Calibri" w:hAnsi="Calibri" w:cs="Calibri"/>
          <w:sz w:val="24"/>
          <w:szCs w:val="24"/>
        </w:rPr>
        <w:t xml:space="preserve"> postupka preuzimanja ordinacije obiteljske medicine u Požegi, Industrijska 26</w:t>
      </w:r>
      <w:r w:rsidR="00B504B0">
        <w:rPr>
          <w:rFonts w:ascii="Calibri" w:hAnsi="Calibri" w:cs="Calibri"/>
          <w:sz w:val="24"/>
          <w:szCs w:val="24"/>
        </w:rPr>
        <w:t>,</w:t>
      </w:r>
      <w:r w:rsidRPr="005F0040">
        <w:rPr>
          <w:rFonts w:ascii="Calibri" w:hAnsi="Calibri" w:cs="Calibri"/>
          <w:sz w:val="24"/>
          <w:szCs w:val="24"/>
        </w:rPr>
        <w:t xml:space="preserve"> iz privatne prakse,</w:t>
      </w:r>
    </w:p>
    <w:p w14:paraId="194F5A50" w14:textId="3A263074" w:rsidR="005F0040" w:rsidRPr="005F0040" w:rsidRDefault="005F0040" w:rsidP="005F0040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F0040">
        <w:rPr>
          <w:rFonts w:ascii="Calibri" w:hAnsi="Calibri" w:cs="Calibri"/>
          <w:sz w:val="24"/>
          <w:szCs w:val="24"/>
        </w:rPr>
        <w:t>5.</w:t>
      </w:r>
      <w:r w:rsidRPr="005F0040">
        <w:rPr>
          <w:rFonts w:ascii="Calibri" w:hAnsi="Calibri" w:cs="Calibri"/>
          <w:sz w:val="24"/>
          <w:szCs w:val="24"/>
        </w:rPr>
        <w:tab/>
      </w:r>
      <w:r w:rsidR="00B504B0">
        <w:rPr>
          <w:rFonts w:ascii="Calibri" w:hAnsi="Calibri" w:cs="Calibri"/>
          <w:sz w:val="24"/>
          <w:szCs w:val="24"/>
        </w:rPr>
        <w:t xml:space="preserve">Odluka o </w:t>
      </w:r>
      <w:r w:rsidRPr="005F0040">
        <w:rPr>
          <w:rFonts w:ascii="Calibri" w:hAnsi="Calibri" w:cs="Calibri"/>
          <w:sz w:val="24"/>
          <w:szCs w:val="24"/>
        </w:rPr>
        <w:t>pokretanj</w:t>
      </w:r>
      <w:r w:rsidR="00B504B0">
        <w:rPr>
          <w:rFonts w:ascii="Calibri" w:hAnsi="Calibri" w:cs="Calibri"/>
          <w:sz w:val="24"/>
          <w:szCs w:val="24"/>
        </w:rPr>
        <w:t>u</w:t>
      </w:r>
      <w:r w:rsidRPr="005F0040">
        <w:rPr>
          <w:rFonts w:ascii="Calibri" w:hAnsi="Calibri" w:cs="Calibri"/>
          <w:sz w:val="24"/>
          <w:szCs w:val="24"/>
        </w:rPr>
        <w:t xml:space="preserve"> postupka zapošljavanja na neodređeno vrijeme doktora medicine i medicinske sestre/tehničara opće njege u djelatnosti obiteljske medicine,</w:t>
      </w:r>
    </w:p>
    <w:p w14:paraId="144871AD" w14:textId="2377A782" w:rsidR="005F0040" w:rsidRPr="005F0040" w:rsidRDefault="005F0040" w:rsidP="00B504B0">
      <w:pPr>
        <w:spacing w:line="360" w:lineRule="auto"/>
        <w:ind w:left="705" w:hanging="705"/>
        <w:jc w:val="both"/>
        <w:rPr>
          <w:rFonts w:ascii="Calibri" w:hAnsi="Calibri" w:cs="Calibri"/>
          <w:sz w:val="24"/>
          <w:szCs w:val="24"/>
        </w:rPr>
      </w:pPr>
      <w:r w:rsidRPr="005F0040">
        <w:rPr>
          <w:rFonts w:ascii="Calibri" w:hAnsi="Calibri" w:cs="Calibri"/>
          <w:sz w:val="24"/>
          <w:szCs w:val="24"/>
        </w:rPr>
        <w:t>6.</w:t>
      </w:r>
      <w:r w:rsidRPr="005F0040">
        <w:rPr>
          <w:rFonts w:ascii="Calibri" w:hAnsi="Calibri" w:cs="Calibri"/>
          <w:sz w:val="24"/>
          <w:szCs w:val="24"/>
        </w:rPr>
        <w:tab/>
      </w:r>
      <w:r w:rsidR="00B504B0">
        <w:rPr>
          <w:rFonts w:ascii="Calibri" w:hAnsi="Calibri" w:cs="Calibri"/>
          <w:sz w:val="24"/>
          <w:szCs w:val="24"/>
        </w:rPr>
        <w:t xml:space="preserve">Odluka o </w:t>
      </w:r>
      <w:r w:rsidRPr="005F0040">
        <w:rPr>
          <w:rFonts w:ascii="Calibri" w:hAnsi="Calibri" w:cs="Calibri"/>
          <w:sz w:val="24"/>
          <w:szCs w:val="24"/>
        </w:rPr>
        <w:t>pokretanj</w:t>
      </w:r>
      <w:r w:rsidR="00B504B0">
        <w:rPr>
          <w:rFonts w:ascii="Calibri" w:hAnsi="Calibri" w:cs="Calibri"/>
          <w:sz w:val="24"/>
          <w:szCs w:val="24"/>
        </w:rPr>
        <w:t>u</w:t>
      </w:r>
      <w:r w:rsidRPr="005F0040">
        <w:rPr>
          <w:rFonts w:ascii="Calibri" w:hAnsi="Calibri" w:cs="Calibri"/>
          <w:sz w:val="24"/>
          <w:szCs w:val="24"/>
        </w:rPr>
        <w:t xml:space="preserve"> postupka zapošljavanja jednog ekonomiste/ekonomskog tehničara,</w:t>
      </w:r>
    </w:p>
    <w:p w14:paraId="3A3DBFAE" w14:textId="334EC55F" w:rsidR="005F0040" w:rsidRPr="005F0040" w:rsidRDefault="005F0040" w:rsidP="005F0040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5F0040">
        <w:rPr>
          <w:rFonts w:ascii="Calibri" w:hAnsi="Calibri" w:cs="Calibri"/>
          <w:sz w:val="24"/>
          <w:szCs w:val="24"/>
        </w:rPr>
        <w:t>7.</w:t>
      </w:r>
      <w:r w:rsidRPr="005F0040">
        <w:rPr>
          <w:rFonts w:ascii="Calibri" w:hAnsi="Calibri" w:cs="Calibri"/>
          <w:sz w:val="24"/>
          <w:szCs w:val="24"/>
        </w:rPr>
        <w:tab/>
      </w:r>
      <w:r w:rsidR="00B504B0">
        <w:rPr>
          <w:rFonts w:ascii="Calibri" w:hAnsi="Calibri" w:cs="Calibri"/>
          <w:sz w:val="24"/>
          <w:szCs w:val="24"/>
        </w:rPr>
        <w:t xml:space="preserve">zaključak o prihvaćanju </w:t>
      </w:r>
      <w:r w:rsidRPr="005F0040">
        <w:rPr>
          <w:rFonts w:ascii="Calibri" w:hAnsi="Calibri" w:cs="Calibri"/>
          <w:sz w:val="24"/>
          <w:szCs w:val="24"/>
        </w:rPr>
        <w:t>mjesečno</w:t>
      </w:r>
      <w:r w:rsidR="00B504B0">
        <w:rPr>
          <w:rFonts w:ascii="Calibri" w:hAnsi="Calibri" w:cs="Calibri"/>
          <w:sz w:val="24"/>
          <w:szCs w:val="24"/>
        </w:rPr>
        <w:t>g izvješće ravnatelja.</w:t>
      </w:r>
    </w:p>
    <w:sectPr w:rsidR="005F0040" w:rsidRPr="005F0040" w:rsidSect="005B63B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1DC831" w14:textId="77777777" w:rsidR="001823B5" w:rsidRDefault="001823B5" w:rsidP="00453A44">
      <w:pPr>
        <w:spacing w:after="0" w:line="240" w:lineRule="auto"/>
      </w:pPr>
      <w:r>
        <w:separator/>
      </w:r>
    </w:p>
  </w:endnote>
  <w:endnote w:type="continuationSeparator" w:id="0">
    <w:p w14:paraId="6A5A45BE" w14:textId="77777777" w:rsidR="001823B5" w:rsidRDefault="001823B5" w:rsidP="00453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35121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133E74" w14:textId="729D3DDA" w:rsidR="00C642C2" w:rsidRDefault="00C642C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2F2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4FDD2F" w14:textId="77777777" w:rsidR="00C642C2" w:rsidRDefault="00C642C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267357" w14:textId="77777777" w:rsidR="001823B5" w:rsidRDefault="001823B5" w:rsidP="00453A44">
      <w:pPr>
        <w:spacing w:after="0" w:line="240" w:lineRule="auto"/>
      </w:pPr>
      <w:r>
        <w:separator/>
      </w:r>
    </w:p>
  </w:footnote>
  <w:footnote w:type="continuationSeparator" w:id="0">
    <w:p w14:paraId="47AEB563" w14:textId="77777777" w:rsidR="001823B5" w:rsidRDefault="001823B5" w:rsidP="00453A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5C5E"/>
    <w:multiLevelType w:val="hybridMultilevel"/>
    <w:tmpl w:val="CE8A0A5C"/>
    <w:lvl w:ilvl="0" w:tplc="FAFC393A">
      <w:numFmt w:val="bullet"/>
      <w:lvlText w:val="-"/>
      <w:lvlJc w:val="left"/>
      <w:pPr>
        <w:ind w:left="1080" w:hanging="360"/>
      </w:pPr>
      <w:rPr>
        <w:rFonts w:ascii="Book Antiqua" w:eastAsia="Times New Roman" w:hAnsi="Book Antiqu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C559F6"/>
    <w:multiLevelType w:val="hybridMultilevel"/>
    <w:tmpl w:val="59AC912E"/>
    <w:lvl w:ilvl="0" w:tplc="E7C876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94A4C"/>
    <w:multiLevelType w:val="hybridMultilevel"/>
    <w:tmpl w:val="0F22D590"/>
    <w:lvl w:ilvl="0" w:tplc="94089E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74BBC"/>
    <w:multiLevelType w:val="hybridMultilevel"/>
    <w:tmpl w:val="459607B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60E92"/>
    <w:multiLevelType w:val="hybridMultilevel"/>
    <w:tmpl w:val="536CF0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F2BA5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570" w:hanging="57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425A1E"/>
    <w:multiLevelType w:val="hybridMultilevel"/>
    <w:tmpl w:val="FB707C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4C62F2"/>
    <w:multiLevelType w:val="hybridMultilevel"/>
    <w:tmpl w:val="4AF85B44"/>
    <w:lvl w:ilvl="0" w:tplc="041A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3AF75043"/>
    <w:multiLevelType w:val="hybridMultilevel"/>
    <w:tmpl w:val="24F062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7839F9"/>
    <w:multiLevelType w:val="hybridMultilevel"/>
    <w:tmpl w:val="75AE0D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9454B3"/>
    <w:multiLevelType w:val="hybridMultilevel"/>
    <w:tmpl w:val="E200B9DC"/>
    <w:lvl w:ilvl="0" w:tplc="2C6EE21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E751758"/>
    <w:multiLevelType w:val="hybridMultilevel"/>
    <w:tmpl w:val="63B45330"/>
    <w:lvl w:ilvl="0" w:tplc="6D442D5A">
      <w:numFmt w:val="bullet"/>
      <w:lvlText w:val=""/>
      <w:lvlJc w:val="left"/>
      <w:pPr>
        <w:ind w:left="318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12" w15:restartNumberingAfterBreak="0">
    <w:nsid w:val="50186AA0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570" w:hanging="570"/>
      </w:p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950948"/>
    <w:multiLevelType w:val="hybridMultilevel"/>
    <w:tmpl w:val="8DA6AA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F5FE8"/>
    <w:multiLevelType w:val="hybridMultilevel"/>
    <w:tmpl w:val="09FC6448"/>
    <w:lvl w:ilvl="0" w:tplc="75E8DA3A">
      <w:start w:val="1"/>
      <w:numFmt w:val="decimal"/>
      <w:lvlText w:val="%1."/>
      <w:lvlJc w:val="left"/>
      <w:pPr>
        <w:ind w:left="1065" w:hanging="705"/>
      </w:pPr>
      <w:rPr>
        <w:rFonts w:ascii="Arial" w:eastAsiaTheme="minorHAnsi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4E67CD"/>
    <w:multiLevelType w:val="hybridMultilevel"/>
    <w:tmpl w:val="E0501452"/>
    <w:lvl w:ilvl="0" w:tplc="2AB26242">
      <w:start w:val="1"/>
      <w:numFmt w:val="bullet"/>
      <w:lvlText w:val="-"/>
      <w:lvlJc w:val="left"/>
      <w:pPr>
        <w:ind w:left="1425" w:hanging="360"/>
      </w:pPr>
      <w:rPr>
        <w:rFonts w:ascii="Book Antiqua" w:eastAsia="Times New Roman" w:hAnsi="Book Antiqua" w:cs="Times New Roman" w:hint="default"/>
      </w:rPr>
    </w:lvl>
    <w:lvl w:ilvl="1" w:tplc="041A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68F717EB"/>
    <w:multiLevelType w:val="hybridMultilevel"/>
    <w:tmpl w:val="5B820B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F905F3"/>
    <w:multiLevelType w:val="hybridMultilevel"/>
    <w:tmpl w:val="F9FA9BA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2E43BB"/>
    <w:multiLevelType w:val="hybridMultilevel"/>
    <w:tmpl w:val="BF26B0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BA4C9B"/>
    <w:multiLevelType w:val="hybridMultilevel"/>
    <w:tmpl w:val="EF669D4A"/>
    <w:lvl w:ilvl="0" w:tplc="4F2A8DA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151474"/>
    <w:multiLevelType w:val="hybridMultilevel"/>
    <w:tmpl w:val="7700C804"/>
    <w:lvl w:ilvl="0" w:tplc="997E08A8">
      <w:start w:val="1"/>
      <w:numFmt w:val="decimal"/>
      <w:lvlText w:val="%1."/>
      <w:lvlJc w:val="left"/>
      <w:pPr>
        <w:ind w:left="712" w:hanging="57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13"/>
  </w:num>
  <w:num w:numId="3">
    <w:abstractNumId w:val="7"/>
  </w:num>
  <w:num w:numId="4">
    <w:abstractNumId w:val="9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18"/>
  </w:num>
  <w:num w:numId="9">
    <w:abstractNumId w:val="6"/>
  </w:num>
  <w:num w:numId="10">
    <w:abstractNumId w:val="5"/>
  </w:num>
  <w:num w:numId="11">
    <w:abstractNumId w:val="20"/>
  </w:num>
  <w:num w:numId="12">
    <w:abstractNumId w:val="14"/>
  </w:num>
  <w:num w:numId="13">
    <w:abstractNumId w:val="0"/>
  </w:num>
  <w:num w:numId="14">
    <w:abstractNumId w:val="10"/>
  </w:num>
  <w:num w:numId="15">
    <w:abstractNumId w:val="15"/>
  </w:num>
  <w:num w:numId="16">
    <w:abstractNumId w:val="8"/>
  </w:num>
  <w:num w:numId="17">
    <w:abstractNumId w:val="1"/>
  </w:num>
  <w:num w:numId="18">
    <w:abstractNumId w:val="17"/>
  </w:num>
  <w:num w:numId="19">
    <w:abstractNumId w:val="16"/>
  </w:num>
  <w:num w:numId="20">
    <w:abstractNumId w:val="12"/>
  </w:num>
  <w:num w:numId="21">
    <w:abstractNumId w:val="19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1D01"/>
    <w:rsid w:val="0000323E"/>
    <w:rsid w:val="0000381B"/>
    <w:rsid w:val="00003D7C"/>
    <w:rsid w:val="00004517"/>
    <w:rsid w:val="00005938"/>
    <w:rsid w:val="00006086"/>
    <w:rsid w:val="00006CD5"/>
    <w:rsid w:val="000108B4"/>
    <w:rsid w:val="000139D2"/>
    <w:rsid w:val="000145B3"/>
    <w:rsid w:val="00017FC4"/>
    <w:rsid w:val="00020EB5"/>
    <w:rsid w:val="00021B2C"/>
    <w:rsid w:val="00021CFF"/>
    <w:rsid w:val="000226F4"/>
    <w:rsid w:val="000234E0"/>
    <w:rsid w:val="00026A6A"/>
    <w:rsid w:val="00030CA2"/>
    <w:rsid w:val="00032742"/>
    <w:rsid w:val="00036BAF"/>
    <w:rsid w:val="000404F8"/>
    <w:rsid w:val="00041921"/>
    <w:rsid w:val="00045DC5"/>
    <w:rsid w:val="00046153"/>
    <w:rsid w:val="000471BA"/>
    <w:rsid w:val="00051D2A"/>
    <w:rsid w:val="00053105"/>
    <w:rsid w:val="0005412C"/>
    <w:rsid w:val="00056241"/>
    <w:rsid w:val="000576CA"/>
    <w:rsid w:val="00060059"/>
    <w:rsid w:val="00060085"/>
    <w:rsid w:val="00060AE3"/>
    <w:rsid w:val="00062AD3"/>
    <w:rsid w:val="0006389F"/>
    <w:rsid w:val="000651DA"/>
    <w:rsid w:val="00066171"/>
    <w:rsid w:val="0007007B"/>
    <w:rsid w:val="00071571"/>
    <w:rsid w:val="00074B7A"/>
    <w:rsid w:val="000752D9"/>
    <w:rsid w:val="00076822"/>
    <w:rsid w:val="00081D71"/>
    <w:rsid w:val="0008278C"/>
    <w:rsid w:val="000840E0"/>
    <w:rsid w:val="000849C8"/>
    <w:rsid w:val="0008600E"/>
    <w:rsid w:val="000865BB"/>
    <w:rsid w:val="00087CB9"/>
    <w:rsid w:val="00092B65"/>
    <w:rsid w:val="00094AEC"/>
    <w:rsid w:val="0009638C"/>
    <w:rsid w:val="000A180C"/>
    <w:rsid w:val="000A24A2"/>
    <w:rsid w:val="000A268F"/>
    <w:rsid w:val="000A2D90"/>
    <w:rsid w:val="000A6386"/>
    <w:rsid w:val="000A6BD7"/>
    <w:rsid w:val="000A772B"/>
    <w:rsid w:val="000B0DB1"/>
    <w:rsid w:val="000B17C1"/>
    <w:rsid w:val="000B1917"/>
    <w:rsid w:val="000B279E"/>
    <w:rsid w:val="000B2BCB"/>
    <w:rsid w:val="000B3052"/>
    <w:rsid w:val="000B3186"/>
    <w:rsid w:val="000B6189"/>
    <w:rsid w:val="000B6B7B"/>
    <w:rsid w:val="000C1588"/>
    <w:rsid w:val="000C1829"/>
    <w:rsid w:val="000C22B5"/>
    <w:rsid w:val="000C3E1C"/>
    <w:rsid w:val="000C4976"/>
    <w:rsid w:val="000C517A"/>
    <w:rsid w:val="000C5BDF"/>
    <w:rsid w:val="000C6F22"/>
    <w:rsid w:val="000C7833"/>
    <w:rsid w:val="000D04A7"/>
    <w:rsid w:val="000D06C5"/>
    <w:rsid w:val="000D09DD"/>
    <w:rsid w:val="000D4D3E"/>
    <w:rsid w:val="000D4E1A"/>
    <w:rsid w:val="000D5493"/>
    <w:rsid w:val="000D730B"/>
    <w:rsid w:val="000D7E76"/>
    <w:rsid w:val="000E005B"/>
    <w:rsid w:val="000E0DC1"/>
    <w:rsid w:val="000E2AE1"/>
    <w:rsid w:val="000E2DE6"/>
    <w:rsid w:val="000E4FEA"/>
    <w:rsid w:val="000E6435"/>
    <w:rsid w:val="000E66B1"/>
    <w:rsid w:val="000F03BD"/>
    <w:rsid w:val="000F04E5"/>
    <w:rsid w:val="000F0DA4"/>
    <w:rsid w:val="000F37D7"/>
    <w:rsid w:val="000F3C41"/>
    <w:rsid w:val="000F4985"/>
    <w:rsid w:val="000F5367"/>
    <w:rsid w:val="000F661B"/>
    <w:rsid w:val="000F7258"/>
    <w:rsid w:val="001001FC"/>
    <w:rsid w:val="0010130A"/>
    <w:rsid w:val="001026AB"/>
    <w:rsid w:val="00102BB7"/>
    <w:rsid w:val="00103D02"/>
    <w:rsid w:val="0010404D"/>
    <w:rsid w:val="00104896"/>
    <w:rsid w:val="001064DD"/>
    <w:rsid w:val="00107980"/>
    <w:rsid w:val="00113B2B"/>
    <w:rsid w:val="00114D76"/>
    <w:rsid w:val="001154D7"/>
    <w:rsid w:val="001178FE"/>
    <w:rsid w:val="0012012F"/>
    <w:rsid w:val="00120D85"/>
    <w:rsid w:val="00120F4C"/>
    <w:rsid w:val="00121049"/>
    <w:rsid w:val="00121384"/>
    <w:rsid w:val="00121C1A"/>
    <w:rsid w:val="001244F6"/>
    <w:rsid w:val="001252EF"/>
    <w:rsid w:val="001259F3"/>
    <w:rsid w:val="00127651"/>
    <w:rsid w:val="00130901"/>
    <w:rsid w:val="00130C89"/>
    <w:rsid w:val="001335C9"/>
    <w:rsid w:val="001366A7"/>
    <w:rsid w:val="00136871"/>
    <w:rsid w:val="00136B24"/>
    <w:rsid w:val="00137193"/>
    <w:rsid w:val="0014026F"/>
    <w:rsid w:val="001404E4"/>
    <w:rsid w:val="00141678"/>
    <w:rsid w:val="00143A35"/>
    <w:rsid w:val="00143D52"/>
    <w:rsid w:val="00145CCB"/>
    <w:rsid w:val="0015193C"/>
    <w:rsid w:val="00154805"/>
    <w:rsid w:val="00155121"/>
    <w:rsid w:val="00157A36"/>
    <w:rsid w:val="00164415"/>
    <w:rsid w:val="00164C03"/>
    <w:rsid w:val="00164CC2"/>
    <w:rsid w:val="00164E59"/>
    <w:rsid w:val="00166D43"/>
    <w:rsid w:val="00166E7E"/>
    <w:rsid w:val="001675F9"/>
    <w:rsid w:val="0017061C"/>
    <w:rsid w:val="00171DEA"/>
    <w:rsid w:val="001736F7"/>
    <w:rsid w:val="001741DF"/>
    <w:rsid w:val="0017656E"/>
    <w:rsid w:val="00177414"/>
    <w:rsid w:val="00181508"/>
    <w:rsid w:val="00181A9A"/>
    <w:rsid w:val="001823B5"/>
    <w:rsid w:val="001823D6"/>
    <w:rsid w:val="0018380B"/>
    <w:rsid w:val="00187296"/>
    <w:rsid w:val="00187DE8"/>
    <w:rsid w:val="001907CC"/>
    <w:rsid w:val="00190F86"/>
    <w:rsid w:val="001912C7"/>
    <w:rsid w:val="00192180"/>
    <w:rsid w:val="001922B8"/>
    <w:rsid w:val="0019271C"/>
    <w:rsid w:val="00193D36"/>
    <w:rsid w:val="00193F20"/>
    <w:rsid w:val="001955F0"/>
    <w:rsid w:val="001976C5"/>
    <w:rsid w:val="001A1BF3"/>
    <w:rsid w:val="001A2937"/>
    <w:rsid w:val="001A2B17"/>
    <w:rsid w:val="001A3273"/>
    <w:rsid w:val="001A37F0"/>
    <w:rsid w:val="001A7FC1"/>
    <w:rsid w:val="001B083D"/>
    <w:rsid w:val="001B0AAD"/>
    <w:rsid w:val="001B1951"/>
    <w:rsid w:val="001B1CED"/>
    <w:rsid w:val="001B3EF6"/>
    <w:rsid w:val="001B6551"/>
    <w:rsid w:val="001B7AFB"/>
    <w:rsid w:val="001C0F25"/>
    <w:rsid w:val="001C1854"/>
    <w:rsid w:val="001C38E4"/>
    <w:rsid w:val="001C66DC"/>
    <w:rsid w:val="001D1442"/>
    <w:rsid w:val="001D1AB3"/>
    <w:rsid w:val="001D1F69"/>
    <w:rsid w:val="001D2D04"/>
    <w:rsid w:val="001D2F0A"/>
    <w:rsid w:val="001D5FC7"/>
    <w:rsid w:val="001D763C"/>
    <w:rsid w:val="001E08F2"/>
    <w:rsid w:val="001E1FD9"/>
    <w:rsid w:val="001E2BCA"/>
    <w:rsid w:val="001E5511"/>
    <w:rsid w:val="001E5D06"/>
    <w:rsid w:val="001E76B9"/>
    <w:rsid w:val="001F073B"/>
    <w:rsid w:val="001F17DC"/>
    <w:rsid w:val="001F37F0"/>
    <w:rsid w:val="001F3B2D"/>
    <w:rsid w:val="001F5492"/>
    <w:rsid w:val="001F5B7A"/>
    <w:rsid w:val="001F62D0"/>
    <w:rsid w:val="001F6319"/>
    <w:rsid w:val="00201249"/>
    <w:rsid w:val="0020215B"/>
    <w:rsid w:val="002023EC"/>
    <w:rsid w:val="00204AC8"/>
    <w:rsid w:val="00204B75"/>
    <w:rsid w:val="00206367"/>
    <w:rsid w:val="0020685F"/>
    <w:rsid w:val="00211C8F"/>
    <w:rsid w:val="002138D2"/>
    <w:rsid w:val="002154CE"/>
    <w:rsid w:val="00215A42"/>
    <w:rsid w:val="00215F7D"/>
    <w:rsid w:val="0021642B"/>
    <w:rsid w:val="00216DED"/>
    <w:rsid w:val="00220308"/>
    <w:rsid w:val="00223DF2"/>
    <w:rsid w:val="00224CFD"/>
    <w:rsid w:val="002338AF"/>
    <w:rsid w:val="002341A5"/>
    <w:rsid w:val="00235475"/>
    <w:rsid w:val="00240954"/>
    <w:rsid w:val="002409D5"/>
    <w:rsid w:val="00241E32"/>
    <w:rsid w:val="00243879"/>
    <w:rsid w:val="00244740"/>
    <w:rsid w:val="00245425"/>
    <w:rsid w:val="00245FF5"/>
    <w:rsid w:val="0025088E"/>
    <w:rsid w:val="0025113F"/>
    <w:rsid w:val="00251DD8"/>
    <w:rsid w:val="002534AD"/>
    <w:rsid w:val="00256B90"/>
    <w:rsid w:val="00262984"/>
    <w:rsid w:val="00262E35"/>
    <w:rsid w:val="002663FD"/>
    <w:rsid w:val="00266A0E"/>
    <w:rsid w:val="002671CD"/>
    <w:rsid w:val="00272133"/>
    <w:rsid w:val="00273485"/>
    <w:rsid w:val="0027365D"/>
    <w:rsid w:val="00273AE3"/>
    <w:rsid w:val="00273F61"/>
    <w:rsid w:val="00274B59"/>
    <w:rsid w:val="002759FB"/>
    <w:rsid w:val="0027794D"/>
    <w:rsid w:val="002801C4"/>
    <w:rsid w:val="00280FC9"/>
    <w:rsid w:val="00282BFE"/>
    <w:rsid w:val="00282C4E"/>
    <w:rsid w:val="00286552"/>
    <w:rsid w:val="002867C6"/>
    <w:rsid w:val="00287A3A"/>
    <w:rsid w:val="002910F7"/>
    <w:rsid w:val="00291370"/>
    <w:rsid w:val="00291BBE"/>
    <w:rsid w:val="00291D57"/>
    <w:rsid w:val="002948B3"/>
    <w:rsid w:val="00295ED1"/>
    <w:rsid w:val="0029783E"/>
    <w:rsid w:val="002A1860"/>
    <w:rsid w:val="002A1F96"/>
    <w:rsid w:val="002A4F84"/>
    <w:rsid w:val="002A68C6"/>
    <w:rsid w:val="002B1185"/>
    <w:rsid w:val="002B1ED1"/>
    <w:rsid w:val="002B2C18"/>
    <w:rsid w:val="002B30AA"/>
    <w:rsid w:val="002B4FE1"/>
    <w:rsid w:val="002B7B94"/>
    <w:rsid w:val="002C0734"/>
    <w:rsid w:val="002C08BD"/>
    <w:rsid w:val="002C1E2E"/>
    <w:rsid w:val="002C2A9D"/>
    <w:rsid w:val="002C37A7"/>
    <w:rsid w:val="002C457D"/>
    <w:rsid w:val="002D24E5"/>
    <w:rsid w:val="002D32C6"/>
    <w:rsid w:val="002D5B9C"/>
    <w:rsid w:val="002D61FC"/>
    <w:rsid w:val="002D6512"/>
    <w:rsid w:val="002D6C23"/>
    <w:rsid w:val="002E1811"/>
    <w:rsid w:val="002E262A"/>
    <w:rsid w:val="002E449E"/>
    <w:rsid w:val="002E46D8"/>
    <w:rsid w:val="002E55CB"/>
    <w:rsid w:val="002E6803"/>
    <w:rsid w:val="002F38C5"/>
    <w:rsid w:val="002F4B34"/>
    <w:rsid w:val="002F5D65"/>
    <w:rsid w:val="002F5FCE"/>
    <w:rsid w:val="002F64D1"/>
    <w:rsid w:val="002F6703"/>
    <w:rsid w:val="002F68D9"/>
    <w:rsid w:val="002F725A"/>
    <w:rsid w:val="002F78E6"/>
    <w:rsid w:val="00300329"/>
    <w:rsid w:val="00301CAD"/>
    <w:rsid w:val="00303803"/>
    <w:rsid w:val="00303E7A"/>
    <w:rsid w:val="003066B8"/>
    <w:rsid w:val="00306760"/>
    <w:rsid w:val="0030685A"/>
    <w:rsid w:val="0031024D"/>
    <w:rsid w:val="00310F34"/>
    <w:rsid w:val="00313202"/>
    <w:rsid w:val="003176B6"/>
    <w:rsid w:val="00317AE1"/>
    <w:rsid w:val="00320F04"/>
    <w:rsid w:val="00321170"/>
    <w:rsid w:val="00321383"/>
    <w:rsid w:val="003218E5"/>
    <w:rsid w:val="0032315A"/>
    <w:rsid w:val="00326456"/>
    <w:rsid w:val="003333D6"/>
    <w:rsid w:val="003352C5"/>
    <w:rsid w:val="00336F1E"/>
    <w:rsid w:val="00337759"/>
    <w:rsid w:val="00340D63"/>
    <w:rsid w:val="003423D1"/>
    <w:rsid w:val="003442A3"/>
    <w:rsid w:val="0034588B"/>
    <w:rsid w:val="00346273"/>
    <w:rsid w:val="00346CC2"/>
    <w:rsid w:val="00352F27"/>
    <w:rsid w:val="00354A9D"/>
    <w:rsid w:val="003554AE"/>
    <w:rsid w:val="0035672F"/>
    <w:rsid w:val="00362589"/>
    <w:rsid w:val="00362632"/>
    <w:rsid w:val="003632CE"/>
    <w:rsid w:val="003655D2"/>
    <w:rsid w:val="003657D1"/>
    <w:rsid w:val="00366A73"/>
    <w:rsid w:val="0036770E"/>
    <w:rsid w:val="00370E91"/>
    <w:rsid w:val="0037601D"/>
    <w:rsid w:val="00381543"/>
    <w:rsid w:val="00385404"/>
    <w:rsid w:val="00385A22"/>
    <w:rsid w:val="00390050"/>
    <w:rsid w:val="00390800"/>
    <w:rsid w:val="00392C04"/>
    <w:rsid w:val="00393890"/>
    <w:rsid w:val="00395497"/>
    <w:rsid w:val="003A0973"/>
    <w:rsid w:val="003A6930"/>
    <w:rsid w:val="003B0353"/>
    <w:rsid w:val="003B1ED3"/>
    <w:rsid w:val="003B2676"/>
    <w:rsid w:val="003B47B0"/>
    <w:rsid w:val="003B5562"/>
    <w:rsid w:val="003B6B73"/>
    <w:rsid w:val="003B6C96"/>
    <w:rsid w:val="003B7A9C"/>
    <w:rsid w:val="003C0870"/>
    <w:rsid w:val="003C1A2E"/>
    <w:rsid w:val="003C3C97"/>
    <w:rsid w:val="003C3FA0"/>
    <w:rsid w:val="003C5EEB"/>
    <w:rsid w:val="003C6B24"/>
    <w:rsid w:val="003C7A5A"/>
    <w:rsid w:val="003D0BBF"/>
    <w:rsid w:val="003D4251"/>
    <w:rsid w:val="003D457E"/>
    <w:rsid w:val="003D5A10"/>
    <w:rsid w:val="003E1D41"/>
    <w:rsid w:val="003E2CF4"/>
    <w:rsid w:val="003E74D3"/>
    <w:rsid w:val="003E7B9E"/>
    <w:rsid w:val="003F064B"/>
    <w:rsid w:val="003F0719"/>
    <w:rsid w:val="003F404B"/>
    <w:rsid w:val="003F40F2"/>
    <w:rsid w:val="003F5828"/>
    <w:rsid w:val="003F69E7"/>
    <w:rsid w:val="003F7913"/>
    <w:rsid w:val="00403DB5"/>
    <w:rsid w:val="00403FED"/>
    <w:rsid w:val="004047D1"/>
    <w:rsid w:val="00404A6D"/>
    <w:rsid w:val="00405717"/>
    <w:rsid w:val="004062CD"/>
    <w:rsid w:val="00411789"/>
    <w:rsid w:val="00412448"/>
    <w:rsid w:val="004128C3"/>
    <w:rsid w:val="00414087"/>
    <w:rsid w:val="004142D8"/>
    <w:rsid w:val="00415C68"/>
    <w:rsid w:val="00416A47"/>
    <w:rsid w:val="00417644"/>
    <w:rsid w:val="00417699"/>
    <w:rsid w:val="00417AAC"/>
    <w:rsid w:val="00417C09"/>
    <w:rsid w:val="00420818"/>
    <w:rsid w:val="004215E3"/>
    <w:rsid w:val="004217CE"/>
    <w:rsid w:val="00422E0D"/>
    <w:rsid w:val="00425FA9"/>
    <w:rsid w:val="00427A4E"/>
    <w:rsid w:val="00427B1E"/>
    <w:rsid w:val="00431661"/>
    <w:rsid w:val="00431808"/>
    <w:rsid w:val="004334C0"/>
    <w:rsid w:val="00433558"/>
    <w:rsid w:val="00433FD4"/>
    <w:rsid w:val="00434138"/>
    <w:rsid w:val="00434B6D"/>
    <w:rsid w:val="00435449"/>
    <w:rsid w:val="00435B1A"/>
    <w:rsid w:val="0043698A"/>
    <w:rsid w:val="004369E9"/>
    <w:rsid w:val="00440054"/>
    <w:rsid w:val="00441632"/>
    <w:rsid w:val="00442543"/>
    <w:rsid w:val="00443951"/>
    <w:rsid w:val="00446462"/>
    <w:rsid w:val="004466CD"/>
    <w:rsid w:val="00446F4A"/>
    <w:rsid w:val="00447294"/>
    <w:rsid w:val="00447637"/>
    <w:rsid w:val="00447852"/>
    <w:rsid w:val="00450478"/>
    <w:rsid w:val="00453A44"/>
    <w:rsid w:val="00455272"/>
    <w:rsid w:val="004567E8"/>
    <w:rsid w:val="00457761"/>
    <w:rsid w:val="00457D9E"/>
    <w:rsid w:val="00460397"/>
    <w:rsid w:val="00461907"/>
    <w:rsid w:val="00462ACD"/>
    <w:rsid w:val="00462EDD"/>
    <w:rsid w:val="00465781"/>
    <w:rsid w:val="00466F59"/>
    <w:rsid w:val="004671B7"/>
    <w:rsid w:val="004706D5"/>
    <w:rsid w:val="00471676"/>
    <w:rsid w:val="00471683"/>
    <w:rsid w:val="004763BF"/>
    <w:rsid w:val="00476614"/>
    <w:rsid w:val="004776D2"/>
    <w:rsid w:val="00477FAE"/>
    <w:rsid w:val="00482EEC"/>
    <w:rsid w:val="00483859"/>
    <w:rsid w:val="00485618"/>
    <w:rsid w:val="004859BD"/>
    <w:rsid w:val="00487F57"/>
    <w:rsid w:val="004902D9"/>
    <w:rsid w:val="0049038A"/>
    <w:rsid w:val="004914A9"/>
    <w:rsid w:val="00491591"/>
    <w:rsid w:val="00491945"/>
    <w:rsid w:val="00492FDF"/>
    <w:rsid w:val="00493B31"/>
    <w:rsid w:val="00494383"/>
    <w:rsid w:val="00495678"/>
    <w:rsid w:val="004A1F60"/>
    <w:rsid w:val="004A200B"/>
    <w:rsid w:val="004A267A"/>
    <w:rsid w:val="004A26BE"/>
    <w:rsid w:val="004A2E93"/>
    <w:rsid w:val="004A34A1"/>
    <w:rsid w:val="004A459A"/>
    <w:rsid w:val="004A4658"/>
    <w:rsid w:val="004A5B03"/>
    <w:rsid w:val="004A650B"/>
    <w:rsid w:val="004B05E0"/>
    <w:rsid w:val="004B130E"/>
    <w:rsid w:val="004B2548"/>
    <w:rsid w:val="004B50F3"/>
    <w:rsid w:val="004B56F5"/>
    <w:rsid w:val="004B5C37"/>
    <w:rsid w:val="004B6E96"/>
    <w:rsid w:val="004C0C50"/>
    <w:rsid w:val="004C1599"/>
    <w:rsid w:val="004C2309"/>
    <w:rsid w:val="004C39B4"/>
    <w:rsid w:val="004C57E2"/>
    <w:rsid w:val="004C6C1E"/>
    <w:rsid w:val="004C78E5"/>
    <w:rsid w:val="004D0206"/>
    <w:rsid w:val="004D05AC"/>
    <w:rsid w:val="004D0CC4"/>
    <w:rsid w:val="004D276B"/>
    <w:rsid w:val="004D2776"/>
    <w:rsid w:val="004D2CA7"/>
    <w:rsid w:val="004D3B76"/>
    <w:rsid w:val="004D3EFD"/>
    <w:rsid w:val="004D58CF"/>
    <w:rsid w:val="004D68A8"/>
    <w:rsid w:val="004D77BA"/>
    <w:rsid w:val="004D7A17"/>
    <w:rsid w:val="004E27BB"/>
    <w:rsid w:val="004E6BB6"/>
    <w:rsid w:val="004E77B0"/>
    <w:rsid w:val="004E7B4F"/>
    <w:rsid w:val="004F0457"/>
    <w:rsid w:val="004F2126"/>
    <w:rsid w:val="004F3582"/>
    <w:rsid w:val="004F3E4E"/>
    <w:rsid w:val="004F45CC"/>
    <w:rsid w:val="004F53C0"/>
    <w:rsid w:val="004F5C0E"/>
    <w:rsid w:val="005009F3"/>
    <w:rsid w:val="00501367"/>
    <w:rsid w:val="005036B0"/>
    <w:rsid w:val="005050CB"/>
    <w:rsid w:val="005051F2"/>
    <w:rsid w:val="005055DC"/>
    <w:rsid w:val="005055F9"/>
    <w:rsid w:val="00507C4C"/>
    <w:rsid w:val="005106C9"/>
    <w:rsid w:val="005164EB"/>
    <w:rsid w:val="00517E98"/>
    <w:rsid w:val="0052044A"/>
    <w:rsid w:val="005227B0"/>
    <w:rsid w:val="005235A4"/>
    <w:rsid w:val="0052374A"/>
    <w:rsid w:val="005248BF"/>
    <w:rsid w:val="00524D9C"/>
    <w:rsid w:val="00525E4E"/>
    <w:rsid w:val="0052619F"/>
    <w:rsid w:val="005300FD"/>
    <w:rsid w:val="00530C0F"/>
    <w:rsid w:val="00531453"/>
    <w:rsid w:val="005347D7"/>
    <w:rsid w:val="00534AE7"/>
    <w:rsid w:val="005368BF"/>
    <w:rsid w:val="00536B5C"/>
    <w:rsid w:val="00537DB1"/>
    <w:rsid w:val="00542AC7"/>
    <w:rsid w:val="00542B18"/>
    <w:rsid w:val="00543A19"/>
    <w:rsid w:val="005452FA"/>
    <w:rsid w:val="00545342"/>
    <w:rsid w:val="00552A58"/>
    <w:rsid w:val="00553021"/>
    <w:rsid w:val="00554E94"/>
    <w:rsid w:val="00554FD2"/>
    <w:rsid w:val="0055677A"/>
    <w:rsid w:val="00560710"/>
    <w:rsid w:val="00560F8C"/>
    <w:rsid w:val="00561152"/>
    <w:rsid w:val="00561A50"/>
    <w:rsid w:val="00562720"/>
    <w:rsid w:val="005633F2"/>
    <w:rsid w:val="005637AA"/>
    <w:rsid w:val="00563D93"/>
    <w:rsid w:val="0056488D"/>
    <w:rsid w:val="00564C28"/>
    <w:rsid w:val="00564DA1"/>
    <w:rsid w:val="005661AB"/>
    <w:rsid w:val="00566A45"/>
    <w:rsid w:val="00567BB6"/>
    <w:rsid w:val="0057033B"/>
    <w:rsid w:val="00570684"/>
    <w:rsid w:val="00574239"/>
    <w:rsid w:val="00574707"/>
    <w:rsid w:val="0057501D"/>
    <w:rsid w:val="005764A7"/>
    <w:rsid w:val="005765C4"/>
    <w:rsid w:val="00576D3F"/>
    <w:rsid w:val="005828CE"/>
    <w:rsid w:val="00583BFE"/>
    <w:rsid w:val="00585278"/>
    <w:rsid w:val="00585A07"/>
    <w:rsid w:val="005911F3"/>
    <w:rsid w:val="00591940"/>
    <w:rsid w:val="005919B3"/>
    <w:rsid w:val="00593B77"/>
    <w:rsid w:val="00593C39"/>
    <w:rsid w:val="00596C5C"/>
    <w:rsid w:val="00596F0F"/>
    <w:rsid w:val="00597657"/>
    <w:rsid w:val="005A1678"/>
    <w:rsid w:val="005A5C8F"/>
    <w:rsid w:val="005A63D7"/>
    <w:rsid w:val="005A71CA"/>
    <w:rsid w:val="005A73D2"/>
    <w:rsid w:val="005B1185"/>
    <w:rsid w:val="005B63B0"/>
    <w:rsid w:val="005B657D"/>
    <w:rsid w:val="005B7559"/>
    <w:rsid w:val="005C08E6"/>
    <w:rsid w:val="005C3087"/>
    <w:rsid w:val="005C4450"/>
    <w:rsid w:val="005C5432"/>
    <w:rsid w:val="005C6396"/>
    <w:rsid w:val="005C6914"/>
    <w:rsid w:val="005C76E3"/>
    <w:rsid w:val="005C774D"/>
    <w:rsid w:val="005D00D7"/>
    <w:rsid w:val="005D0323"/>
    <w:rsid w:val="005D20E7"/>
    <w:rsid w:val="005D255E"/>
    <w:rsid w:val="005D36A3"/>
    <w:rsid w:val="005D5406"/>
    <w:rsid w:val="005D57CA"/>
    <w:rsid w:val="005D5D2D"/>
    <w:rsid w:val="005D7FA0"/>
    <w:rsid w:val="005E2B6B"/>
    <w:rsid w:val="005E3363"/>
    <w:rsid w:val="005E340E"/>
    <w:rsid w:val="005E3532"/>
    <w:rsid w:val="005F0040"/>
    <w:rsid w:val="005F158B"/>
    <w:rsid w:val="005F3754"/>
    <w:rsid w:val="005F44B3"/>
    <w:rsid w:val="005F49A7"/>
    <w:rsid w:val="005F5E05"/>
    <w:rsid w:val="005F650C"/>
    <w:rsid w:val="005F7A1A"/>
    <w:rsid w:val="00601E8E"/>
    <w:rsid w:val="006049D1"/>
    <w:rsid w:val="00604AA1"/>
    <w:rsid w:val="00611144"/>
    <w:rsid w:val="00615523"/>
    <w:rsid w:val="00615611"/>
    <w:rsid w:val="00616A42"/>
    <w:rsid w:val="00620005"/>
    <w:rsid w:val="0062073C"/>
    <w:rsid w:val="0062273A"/>
    <w:rsid w:val="006255D7"/>
    <w:rsid w:val="00625A64"/>
    <w:rsid w:val="00626135"/>
    <w:rsid w:val="00626D9E"/>
    <w:rsid w:val="00627703"/>
    <w:rsid w:val="0063055E"/>
    <w:rsid w:val="00630F00"/>
    <w:rsid w:val="00632E59"/>
    <w:rsid w:val="006330B7"/>
    <w:rsid w:val="00634FDF"/>
    <w:rsid w:val="0063620A"/>
    <w:rsid w:val="00636B82"/>
    <w:rsid w:val="006400B2"/>
    <w:rsid w:val="00640410"/>
    <w:rsid w:val="00640630"/>
    <w:rsid w:val="0064084F"/>
    <w:rsid w:val="00641367"/>
    <w:rsid w:val="0064212A"/>
    <w:rsid w:val="00644D7F"/>
    <w:rsid w:val="006464DE"/>
    <w:rsid w:val="00651E78"/>
    <w:rsid w:val="00653539"/>
    <w:rsid w:val="00653789"/>
    <w:rsid w:val="00654BB2"/>
    <w:rsid w:val="00654D49"/>
    <w:rsid w:val="00654FB4"/>
    <w:rsid w:val="00657C68"/>
    <w:rsid w:val="006611A8"/>
    <w:rsid w:val="0066154B"/>
    <w:rsid w:val="00664032"/>
    <w:rsid w:val="00664A53"/>
    <w:rsid w:val="00667D1B"/>
    <w:rsid w:val="006757E4"/>
    <w:rsid w:val="00675A9C"/>
    <w:rsid w:val="00676F2A"/>
    <w:rsid w:val="00677149"/>
    <w:rsid w:val="006774BE"/>
    <w:rsid w:val="006779AA"/>
    <w:rsid w:val="0068177D"/>
    <w:rsid w:val="00681A9E"/>
    <w:rsid w:val="00681DDA"/>
    <w:rsid w:val="00683204"/>
    <w:rsid w:val="00685FD1"/>
    <w:rsid w:val="006877FB"/>
    <w:rsid w:val="00690A22"/>
    <w:rsid w:val="00693D3D"/>
    <w:rsid w:val="00693DC9"/>
    <w:rsid w:val="00694597"/>
    <w:rsid w:val="00697461"/>
    <w:rsid w:val="006976AC"/>
    <w:rsid w:val="00697F75"/>
    <w:rsid w:val="006A242B"/>
    <w:rsid w:val="006A35DF"/>
    <w:rsid w:val="006A3DFE"/>
    <w:rsid w:val="006A3F1C"/>
    <w:rsid w:val="006A4495"/>
    <w:rsid w:val="006A63ED"/>
    <w:rsid w:val="006A7235"/>
    <w:rsid w:val="006A7BEA"/>
    <w:rsid w:val="006B0315"/>
    <w:rsid w:val="006B1C3C"/>
    <w:rsid w:val="006B24D1"/>
    <w:rsid w:val="006B3B35"/>
    <w:rsid w:val="006B3BBB"/>
    <w:rsid w:val="006B5302"/>
    <w:rsid w:val="006B5CC1"/>
    <w:rsid w:val="006B63DD"/>
    <w:rsid w:val="006B7626"/>
    <w:rsid w:val="006B79CC"/>
    <w:rsid w:val="006C101C"/>
    <w:rsid w:val="006C5211"/>
    <w:rsid w:val="006C5962"/>
    <w:rsid w:val="006C5974"/>
    <w:rsid w:val="006C6360"/>
    <w:rsid w:val="006C6E51"/>
    <w:rsid w:val="006D01D0"/>
    <w:rsid w:val="006D091A"/>
    <w:rsid w:val="006D1939"/>
    <w:rsid w:val="006D2F82"/>
    <w:rsid w:val="006D5FF8"/>
    <w:rsid w:val="006E6CDC"/>
    <w:rsid w:val="006E6DAB"/>
    <w:rsid w:val="006E77E6"/>
    <w:rsid w:val="006F0946"/>
    <w:rsid w:val="006F1187"/>
    <w:rsid w:val="006F29C7"/>
    <w:rsid w:val="006F29EF"/>
    <w:rsid w:val="006F2A4F"/>
    <w:rsid w:val="006F3389"/>
    <w:rsid w:val="006F3A19"/>
    <w:rsid w:val="006F3E91"/>
    <w:rsid w:val="006F4522"/>
    <w:rsid w:val="006F4BA0"/>
    <w:rsid w:val="006F5BDA"/>
    <w:rsid w:val="006F6DE0"/>
    <w:rsid w:val="007022D1"/>
    <w:rsid w:val="007026AF"/>
    <w:rsid w:val="00703EFB"/>
    <w:rsid w:val="007041AE"/>
    <w:rsid w:val="00704789"/>
    <w:rsid w:val="007053AE"/>
    <w:rsid w:val="00706F94"/>
    <w:rsid w:val="00707F28"/>
    <w:rsid w:val="00710510"/>
    <w:rsid w:val="0071067E"/>
    <w:rsid w:val="00711D18"/>
    <w:rsid w:val="00712C7A"/>
    <w:rsid w:val="00712D42"/>
    <w:rsid w:val="00713D1A"/>
    <w:rsid w:val="00715E0F"/>
    <w:rsid w:val="00716CD7"/>
    <w:rsid w:val="00717D8C"/>
    <w:rsid w:val="00717E4F"/>
    <w:rsid w:val="0072296E"/>
    <w:rsid w:val="0072358E"/>
    <w:rsid w:val="007249E0"/>
    <w:rsid w:val="00724B0F"/>
    <w:rsid w:val="00724E9E"/>
    <w:rsid w:val="0072787B"/>
    <w:rsid w:val="00730D95"/>
    <w:rsid w:val="0073116C"/>
    <w:rsid w:val="00732709"/>
    <w:rsid w:val="00733455"/>
    <w:rsid w:val="007347C1"/>
    <w:rsid w:val="00735A24"/>
    <w:rsid w:val="007363D1"/>
    <w:rsid w:val="0074042F"/>
    <w:rsid w:val="007451FD"/>
    <w:rsid w:val="007466F0"/>
    <w:rsid w:val="00750202"/>
    <w:rsid w:val="00751CCE"/>
    <w:rsid w:val="00753425"/>
    <w:rsid w:val="00753B90"/>
    <w:rsid w:val="00754404"/>
    <w:rsid w:val="0075494B"/>
    <w:rsid w:val="007551EF"/>
    <w:rsid w:val="00755711"/>
    <w:rsid w:val="00756C29"/>
    <w:rsid w:val="00756E6D"/>
    <w:rsid w:val="007572CD"/>
    <w:rsid w:val="00757B23"/>
    <w:rsid w:val="007600A7"/>
    <w:rsid w:val="007604A9"/>
    <w:rsid w:val="00760A5B"/>
    <w:rsid w:val="00762B5B"/>
    <w:rsid w:val="00763141"/>
    <w:rsid w:val="00763F58"/>
    <w:rsid w:val="00764C87"/>
    <w:rsid w:val="007662F4"/>
    <w:rsid w:val="00766540"/>
    <w:rsid w:val="00767A20"/>
    <w:rsid w:val="007721D4"/>
    <w:rsid w:val="00774EEE"/>
    <w:rsid w:val="00776F96"/>
    <w:rsid w:val="0077712C"/>
    <w:rsid w:val="00777BB9"/>
    <w:rsid w:val="0078044D"/>
    <w:rsid w:val="00780854"/>
    <w:rsid w:val="00781027"/>
    <w:rsid w:val="00781A6B"/>
    <w:rsid w:val="007825B1"/>
    <w:rsid w:val="00784B40"/>
    <w:rsid w:val="00791112"/>
    <w:rsid w:val="007913DC"/>
    <w:rsid w:val="00792F8F"/>
    <w:rsid w:val="0079345E"/>
    <w:rsid w:val="0079415C"/>
    <w:rsid w:val="00794743"/>
    <w:rsid w:val="0079593A"/>
    <w:rsid w:val="00796138"/>
    <w:rsid w:val="00796F87"/>
    <w:rsid w:val="00797EC9"/>
    <w:rsid w:val="007A0052"/>
    <w:rsid w:val="007A3201"/>
    <w:rsid w:val="007A4741"/>
    <w:rsid w:val="007A5839"/>
    <w:rsid w:val="007A659F"/>
    <w:rsid w:val="007B10B5"/>
    <w:rsid w:val="007B27A3"/>
    <w:rsid w:val="007B37AA"/>
    <w:rsid w:val="007B4215"/>
    <w:rsid w:val="007B5AA3"/>
    <w:rsid w:val="007B5F91"/>
    <w:rsid w:val="007B6479"/>
    <w:rsid w:val="007B72A0"/>
    <w:rsid w:val="007C0CE3"/>
    <w:rsid w:val="007C28C0"/>
    <w:rsid w:val="007C300F"/>
    <w:rsid w:val="007C5278"/>
    <w:rsid w:val="007C730E"/>
    <w:rsid w:val="007C7645"/>
    <w:rsid w:val="007D0656"/>
    <w:rsid w:val="007D39A8"/>
    <w:rsid w:val="007D3A4C"/>
    <w:rsid w:val="007D445E"/>
    <w:rsid w:val="007D48C1"/>
    <w:rsid w:val="007D4C84"/>
    <w:rsid w:val="007D5022"/>
    <w:rsid w:val="007E1D33"/>
    <w:rsid w:val="007E46BC"/>
    <w:rsid w:val="007E4C47"/>
    <w:rsid w:val="007E58D8"/>
    <w:rsid w:val="007E641B"/>
    <w:rsid w:val="007E6EEB"/>
    <w:rsid w:val="007E7335"/>
    <w:rsid w:val="007E7520"/>
    <w:rsid w:val="007E7F18"/>
    <w:rsid w:val="007F0142"/>
    <w:rsid w:val="007F0F97"/>
    <w:rsid w:val="007F1C19"/>
    <w:rsid w:val="007F2220"/>
    <w:rsid w:val="007F3C30"/>
    <w:rsid w:val="007F46B4"/>
    <w:rsid w:val="007F67FA"/>
    <w:rsid w:val="007F683A"/>
    <w:rsid w:val="008026AF"/>
    <w:rsid w:val="0080270B"/>
    <w:rsid w:val="008045F0"/>
    <w:rsid w:val="00806DB8"/>
    <w:rsid w:val="00810DCB"/>
    <w:rsid w:val="008117CD"/>
    <w:rsid w:val="00812FFF"/>
    <w:rsid w:val="00813C34"/>
    <w:rsid w:val="0081531A"/>
    <w:rsid w:val="00816CED"/>
    <w:rsid w:val="008172AE"/>
    <w:rsid w:val="00821024"/>
    <w:rsid w:val="00821231"/>
    <w:rsid w:val="0082565B"/>
    <w:rsid w:val="008275F5"/>
    <w:rsid w:val="00827D64"/>
    <w:rsid w:val="008314D5"/>
    <w:rsid w:val="0083153F"/>
    <w:rsid w:val="00831B47"/>
    <w:rsid w:val="008320A8"/>
    <w:rsid w:val="0083297C"/>
    <w:rsid w:val="0083471D"/>
    <w:rsid w:val="0083648B"/>
    <w:rsid w:val="008378D3"/>
    <w:rsid w:val="00841817"/>
    <w:rsid w:val="00841A32"/>
    <w:rsid w:val="00841D0C"/>
    <w:rsid w:val="00841FBC"/>
    <w:rsid w:val="00843AC4"/>
    <w:rsid w:val="008441B0"/>
    <w:rsid w:val="00845865"/>
    <w:rsid w:val="00847951"/>
    <w:rsid w:val="00850075"/>
    <w:rsid w:val="0085036B"/>
    <w:rsid w:val="00851620"/>
    <w:rsid w:val="008517E5"/>
    <w:rsid w:val="00851A76"/>
    <w:rsid w:val="0085356C"/>
    <w:rsid w:val="008538F8"/>
    <w:rsid w:val="008541C8"/>
    <w:rsid w:val="00854DE8"/>
    <w:rsid w:val="0085650F"/>
    <w:rsid w:val="008567F2"/>
    <w:rsid w:val="008575BA"/>
    <w:rsid w:val="00861A12"/>
    <w:rsid w:val="0086227F"/>
    <w:rsid w:val="0086253E"/>
    <w:rsid w:val="00863E0F"/>
    <w:rsid w:val="008672BD"/>
    <w:rsid w:val="008673F6"/>
    <w:rsid w:val="00870454"/>
    <w:rsid w:val="008712DB"/>
    <w:rsid w:val="0087172B"/>
    <w:rsid w:val="00873B08"/>
    <w:rsid w:val="008775D8"/>
    <w:rsid w:val="008811EF"/>
    <w:rsid w:val="008815A5"/>
    <w:rsid w:val="0088292E"/>
    <w:rsid w:val="00884377"/>
    <w:rsid w:val="00887321"/>
    <w:rsid w:val="00887B7C"/>
    <w:rsid w:val="00895C24"/>
    <w:rsid w:val="008967A1"/>
    <w:rsid w:val="00896CCF"/>
    <w:rsid w:val="008A19A2"/>
    <w:rsid w:val="008A24A5"/>
    <w:rsid w:val="008A2528"/>
    <w:rsid w:val="008A4B9B"/>
    <w:rsid w:val="008A4F75"/>
    <w:rsid w:val="008A615B"/>
    <w:rsid w:val="008A7C6D"/>
    <w:rsid w:val="008A7D1F"/>
    <w:rsid w:val="008A7FFB"/>
    <w:rsid w:val="008B4DF6"/>
    <w:rsid w:val="008B553A"/>
    <w:rsid w:val="008B6408"/>
    <w:rsid w:val="008B6C17"/>
    <w:rsid w:val="008B7332"/>
    <w:rsid w:val="008B7538"/>
    <w:rsid w:val="008B75CF"/>
    <w:rsid w:val="008C1BFD"/>
    <w:rsid w:val="008C22C7"/>
    <w:rsid w:val="008C3742"/>
    <w:rsid w:val="008C3A67"/>
    <w:rsid w:val="008C3A80"/>
    <w:rsid w:val="008C471D"/>
    <w:rsid w:val="008C69FC"/>
    <w:rsid w:val="008D605D"/>
    <w:rsid w:val="008D694B"/>
    <w:rsid w:val="008D6E49"/>
    <w:rsid w:val="008E14F8"/>
    <w:rsid w:val="008E161F"/>
    <w:rsid w:val="008E4C09"/>
    <w:rsid w:val="008E5A87"/>
    <w:rsid w:val="008E5C9E"/>
    <w:rsid w:val="008E5D92"/>
    <w:rsid w:val="008E6DBB"/>
    <w:rsid w:val="008E6E25"/>
    <w:rsid w:val="008E7286"/>
    <w:rsid w:val="008F3D39"/>
    <w:rsid w:val="008F529E"/>
    <w:rsid w:val="008F5D89"/>
    <w:rsid w:val="008F60C6"/>
    <w:rsid w:val="008F7EBB"/>
    <w:rsid w:val="00904944"/>
    <w:rsid w:val="00906254"/>
    <w:rsid w:val="00910C5C"/>
    <w:rsid w:val="009122EF"/>
    <w:rsid w:val="0091278D"/>
    <w:rsid w:val="00912E78"/>
    <w:rsid w:val="009149DF"/>
    <w:rsid w:val="00915C79"/>
    <w:rsid w:val="009174E1"/>
    <w:rsid w:val="00917957"/>
    <w:rsid w:val="00922FA1"/>
    <w:rsid w:val="009279D3"/>
    <w:rsid w:val="00927FA7"/>
    <w:rsid w:val="00930CBD"/>
    <w:rsid w:val="00934E8E"/>
    <w:rsid w:val="0093565D"/>
    <w:rsid w:val="009365E9"/>
    <w:rsid w:val="00941B37"/>
    <w:rsid w:val="00945828"/>
    <w:rsid w:val="00945B6D"/>
    <w:rsid w:val="00946AAF"/>
    <w:rsid w:val="00946E12"/>
    <w:rsid w:val="00950888"/>
    <w:rsid w:val="00952607"/>
    <w:rsid w:val="0095341C"/>
    <w:rsid w:val="009577DE"/>
    <w:rsid w:val="00964E15"/>
    <w:rsid w:val="00965369"/>
    <w:rsid w:val="009653EA"/>
    <w:rsid w:val="00966F1F"/>
    <w:rsid w:val="00971CEE"/>
    <w:rsid w:val="009724DD"/>
    <w:rsid w:val="00974761"/>
    <w:rsid w:val="00974937"/>
    <w:rsid w:val="0097578E"/>
    <w:rsid w:val="009768B0"/>
    <w:rsid w:val="00977E14"/>
    <w:rsid w:val="009800E7"/>
    <w:rsid w:val="00980877"/>
    <w:rsid w:val="0098089F"/>
    <w:rsid w:val="00983952"/>
    <w:rsid w:val="00984A03"/>
    <w:rsid w:val="009858D3"/>
    <w:rsid w:val="0098679E"/>
    <w:rsid w:val="009910A4"/>
    <w:rsid w:val="009920E8"/>
    <w:rsid w:val="009935A2"/>
    <w:rsid w:val="00996788"/>
    <w:rsid w:val="009A1705"/>
    <w:rsid w:val="009A1F5C"/>
    <w:rsid w:val="009A2B8D"/>
    <w:rsid w:val="009A445C"/>
    <w:rsid w:val="009A5D4A"/>
    <w:rsid w:val="009A5FF6"/>
    <w:rsid w:val="009A7593"/>
    <w:rsid w:val="009B31C8"/>
    <w:rsid w:val="009B6731"/>
    <w:rsid w:val="009B6AD9"/>
    <w:rsid w:val="009B7DD3"/>
    <w:rsid w:val="009C0740"/>
    <w:rsid w:val="009C36A2"/>
    <w:rsid w:val="009C41F8"/>
    <w:rsid w:val="009C6F3F"/>
    <w:rsid w:val="009C799E"/>
    <w:rsid w:val="009D024C"/>
    <w:rsid w:val="009D0388"/>
    <w:rsid w:val="009D056D"/>
    <w:rsid w:val="009D1564"/>
    <w:rsid w:val="009D1659"/>
    <w:rsid w:val="009D33E0"/>
    <w:rsid w:val="009D3879"/>
    <w:rsid w:val="009D3B34"/>
    <w:rsid w:val="009D526C"/>
    <w:rsid w:val="009D5889"/>
    <w:rsid w:val="009D791A"/>
    <w:rsid w:val="009E0039"/>
    <w:rsid w:val="009E2D12"/>
    <w:rsid w:val="009E3764"/>
    <w:rsid w:val="009E4C13"/>
    <w:rsid w:val="009E6C30"/>
    <w:rsid w:val="009F034B"/>
    <w:rsid w:val="009F06FB"/>
    <w:rsid w:val="009F1082"/>
    <w:rsid w:val="009F2300"/>
    <w:rsid w:val="009F32A7"/>
    <w:rsid w:val="009F576B"/>
    <w:rsid w:val="009F58E7"/>
    <w:rsid w:val="009F6F5F"/>
    <w:rsid w:val="009F78F4"/>
    <w:rsid w:val="009F7AAB"/>
    <w:rsid w:val="00A012DF"/>
    <w:rsid w:val="00A0238D"/>
    <w:rsid w:val="00A023C3"/>
    <w:rsid w:val="00A02D66"/>
    <w:rsid w:val="00A030FF"/>
    <w:rsid w:val="00A03B35"/>
    <w:rsid w:val="00A04030"/>
    <w:rsid w:val="00A04741"/>
    <w:rsid w:val="00A059F8"/>
    <w:rsid w:val="00A07D9D"/>
    <w:rsid w:val="00A10C6A"/>
    <w:rsid w:val="00A10CA0"/>
    <w:rsid w:val="00A13BFF"/>
    <w:rsid w:val="00A1612D"/>
    <w:rsid w:val="00A16C36"/>
    <w:rsid w:val="00A17DDB"/>
    <w:rsid w:val="00A20987"/>
    <w:rsid w:val="00A22C75"/>
    <w:rsid w:val="00A27A06"/>
    <w:rsid w:val="00A32DE1"/>
    <w:rsid w:val="00A3644A"/>
    <w:rsid w:val="00A368B3"/>
    <w:rsid w:val="00A40373"/>
    <w:rsid w:val="00A410FD"/>
    <w:rsid w:val="00A41BC1"/>
    <w:rsid w:val="00A436B1"/>
    <w:rsid w:val="00A45353"/>
    <w:rsid w:val="00A46D49"/>
    <w:rsid w:val="00A47290"/>
    <w:rsid w:val="00A52155"/>
    <w:rsid w:val="00A53891"/>
    <w:rsid w:val="00A53A87"/>
    <w:rsid w:val="00A54C58"/>
    <w:rsid w:val="00A54E13"/>
    <w:rsid w:val="00A55660"/>
    <w:rsid w:val="00A55DA7"/>
    <w:rsid w:val="00A56E43"/>
    <w:rsid w:val="00A57DCB"/>
    <w:rsid w:val="00A60D8A"/>
    <w:rsid w:val="00A61A8C"/>
    <w:rsid w:val="00A61C26"/>
    <w:rsid w:val="00A65FB9"/>
    <w:rsid w:val="00A67A15"/>
    <w:rsid w:val="00A71033"/>
    <w:rsid w:val="00A7128F"/>
    <w:rsid w:val="00A715E0"/>
    <w:rsid w:val="00A73F05"/>
    <w:rsid w:val="00A74061"/>
    <w:rsid w:val="00A7415C"/>
    <w:rsid w:val="00A76E8D"/>
    <w:rsid w:val="00A8062A"/>
    <w:rsid w:val="00A81883"/>
    <w:rsid w:val="00A83A1D"/>
    <w:rsid w:val="00A84588"/>
    <w:rsid w:val="00A85490"/>
    <w:rsid w:val="00A87BAB"/>
    <w:rsid w:val="00A901E0"/>
    <w:rsid w:val="00A90432"/>
    <w:rsid w:val="00A91A03"/>
    <w:rsid w:val="00A9414F"/>
    <w:rsid w:val="00A9431F"/>
    <w:rsid w:val="00A95949"/>
    <w:rsid w:val="00AA0AA0"/>
    <w:rsid w:val="00AA2A9E"/>
    <w:rsid w:val="00AA3091"/>
    <w:rsid w:val="00AA3DF6"/>
    <w:rsid w:val="00AA424A"/>
    <w:rsid w:val="00AA44BB"/>
    <w:rsid w:val="00AA5C46"/>
    <w:rsid w:val="00AA5CC8"/>
    <w:rsid w:val="00AA7A91"/>
    <w:rsid w:val="00AB019B"/>
    <w:rsid w:val="00AB117D"/>
    <w:rsid w:val="00AB130E"/>
    <w:rsid w:val="00AB1A84"/>
    <w:rsid w:val="00AB3714"/>
    <w:rsid w:val="00AB394E"/>
    <w:rsid w:val="00AB5966"/>
    <w:rsid w:val="00AB65A8"/>
    <w:rsid w:val="00AB6730"/>
    <w:rsid w:val="00AB6F5D"/>
    <w:rsid w:val="00AB73CA"/>
    <w:rsid w:val="00AC04E1"/>
    <w:rsid w:val="00AC04F4"/>
    <w:rsid w:val="00AC05B5"/>
    <w:rsid w:val="00AC0D2A"/>
    <w:rsid w:val="00AC24D2"/>
    <w:rsid w:val="00AC43EC"/>
    <w:rsid w:val="00AC602B"/>
    <w:rsid w:val="00AC62AA"/>
    <w:rsid w:val="00AC73B2"/>
    <w:rsid w:val="00AD020C"/>
    <w:rsid w:val="00AD3131"/>
    <w:rsid w:val="00AD4E24"/>
    <w:rsid w:val="00AD7560"/>
    <w:rsid w:val="00AE00C2"/>
    <w:rsid w:val="00AE02F7"/>
    <w:rsid w:val="00AE12CF"/>
    <w:rsid w:val="00AE14CA"/>
    <w:rsid w:val="00AE22E4"/>
    <w:rsid w:val="00AE306F"/>
    <w:rsid w:val="00AE3C75"/>
    <w:rsid w:val="00AE4A3C"/>
    <w:rsid w:val="00AE5617"/>
    <w:rsid w:val="00AE72E7"/>
    <w:rsid w:val="00AF0D01"/>
    <w:rsid w:val="00AF1AB3"/>
    <w:rsid w:val="00AF2958"/>
    <w:rsid w:val="00AF2D2C"/>
    <w:rsid w:val="00AF3D83"/>
    <w:rsid w:val="00AF4A33"/>
    <w:rsid w:val="00AF6A57"/>
    <w:rsid w:val="00AF7F2B"/>
    <w:rsid w:val="00B0233D"/>
    <w:rsid w:val="00B0263B"/>
    <w:rsid w:val="00B03119"/>
    <w:rsid w:val="00B038AA"/>
    <w:rsid w:val="00B05C14"/>
    <w:rsid w:val="00B07844"/>
    <w:rsid w:val="00B11887"/>
    <w:rsid w:val="00B11A55"/>
    <w:rsid w:val="00B141EA"/>
    <w:rsid w:val="00B15F23"/>
    <w:rsid w:val="00B177F3"/>
    <w:rsid w:val="00B21248"/>
    <w:rsid w:val="00B2218D"/>
    <w:rsid w:val="00B2334D"/>
    <w:rsid w:val="00B234FA"/>
    <w:rsid w:val="00B242C7"/>
    <w:rsid w:val="00B263A6"/>
    <w:rsid w:val="00B268C4"/>
    <w:rsid w:val="00B30527"/>
    <w:rsid w:val="00B30DE9"/>
    <w:rsid w:val="00B337D9"/>
    <w:rsid w:val="00B34C46"/>
    <w:rsid w:val="00B3574A"/>
    <w:rsid w:val="00B36508"/>
    <w:rsid w:val="00B410D9"/>
    <w:rsid w:val="00B411C2"/>
    <w:rsid w:val="00B44B27"/>
    <w:rsid w:val="00B44C42"/>
    <w:rsid w:val="00B4588B"/>
    <w:rsid w:val="00B470EF"/>
    <w:rsid w:val="00B504B0"/>
    <w:rsid w:val="00B5763B"/>
    <w:rsid w:val="00B60B57"/>
    <w:rsid w:val="00B60CD7"/>
    <w:rsid w:val="00B62540"/>
    <w:rsid w:val="00B6369F"/>
    <w:rsid w:val="00B65DBC"/>
    <w:rsid w:val="00B6616F"/>
    <w:rsid w:val="00B67BED"/>
    <w:rsid w:val="00B71C22"/>
    <w:rsid w:val="00B73775"/>
    <w:rsid w:val="00B74010"/>
    <w:rsid w:val="00B76874"/>
    <w:rsid w:val="00B80BE7"/>
    <w:rsid w:val="00B815E9"/>
    <w:rsid w:val="00B819D0"/>
    <w:rsid w:val="00B81B45"/>
    <w:rsid w:val="00B82318"/>
    <w:rsid w:val="00B8381C"/>
    <w:rsid w:val="00B83E5F"/>
    <w:rsid w:val="00B84459"/>
    <w:rsid w:val="00B847A4"/>
    <w:rsid w:val="00B86212"/>
    <w:rsid w:val="00B86746"/>
    <w:rsid w:val="00B8796D"/>
    <w:rsid w:val="00B903C4"/>
    <w:rsid w:val="00B91263"/>
    <w:rsid w:val="00B92151"/>
    <w:rsid w:val="00B94037"/>
    <w:rsid w:val="00B951CF"/>
    <w:rsid w:val="00B95BCF"/>
    <w:rsid w:val="00BA0671"/>
    <w:rsid w:val="00BA4651"/>
    <w:rsid w:val="00BA53EC"/>
    <w:rsid w:val="00BB3047"/>
    <w:rsid w:val="00BB500D"/>
    <w:rsid w:val="00BB62D2"/>
    <w:rsid w:val="00BC0B6F"/>
    <w:rsid w:val="00BC3483"/>
    <w:rsid w:val="00BC34E4"/>
    <w:rsid w:val="00BC36FD"/>
    <w:rsid w:val="00BC7481"/>
    <w:rsid w:val="00BD0D7F"/>
    <w:rsid w:val="00BD0DF8"/>
    <w:rsid w:val="00BD273A"/>
    <w:rsid w:val="00BD2B23"/>
    <w:rsid w:val="00BD4A68"/>
    <w:rsid w:val="00BD5E3B"/>
    <w:rsid w:val="00BD682D"/>
    <w:rsid w:val="00BE12C9"/>
    <w:rsid w:val="00BE1CC3"/>
    <w:rsid w:val="00BE21DC"/>
    <w:rsid w:val="00BE7781"/>
    <w:rsid w:val="00BF24FE"/>
    <w:rsid w:val="00BF54EB"/>
    <w:rsid w:val="00BF6B8E"/>
    <w:rsid w:val="00BF7881"/>
    <w:rsid w:val="00C00175"/>
    <w:rsid w:val="00C004C8"/>
    <w:rsid w:val="00C00CAD"/>
    <w:rsid w:val="00C02690"/>
    <w:rsid w:val="00C026B4"/>
    <w:rsid w:val="00C02CDF"/>
    <w:rsid w:val="00C057BD"/>
    <w:rsid w:val="00C10EEE"/>
    <w:rsid w:val="00C11A13"/>
    <w:rsid w:val="00C11E40"/>
    <w:rsid w:val="00C13373"/>
    <w:rsid w:val="00C13494"/>
    <w:rsid w:val="00C15EC7"/>
    <w:rsid w:val="00C225E3"/>
    <w:rsid w:val="00C26A92"/>
    <w:rsid w:val="00C3301E"/>
    <w:rsid w:val="00C36C96"/>
    <w:rsid w:val="00C37C06"/>
    <w:rsid w:val="00C40A70"/>
    <w:rsid w:val="00C4103A"/>
    <w:rsid w:val="00C412CD"/>
    <w:rsid w:val="00C4198C"/>
    <w:rsid w:val="00C42012"/>
    <w:rsid w:val="00C4250B"/>
    <w:rsid w:val="00C42E30"/>
    <w:rsid w:val="00C43401"/>
    <w:rsid w:val="00C453B4"/>
    <w:rsid w:val="00C45AB2"/>
    <w:rsid w:val="00C47573"/>
    <w:rsid w:val="00C4787C"/>
    <w:rsid w:val="00C500D6"/>
    <w:rsid w:val="00C501AD"/>
    <w:rsid w:val="00C51DE4"/>
    <w:rsid w:val="00C51F18"/>
    <w:rsid w:val="00C52D34"/>
    <w:rsid w:val="00C53972"/>
    <w:rsid w:val="00C548A4"/>
    <w:rsid w:val="00C54DE3"/>
    <w:rsid w:val="00C559F2"/>
    <w:rsid w:val="00C55D1C"/>
    <w:rsid w:val="00C564C7"/>
    <w:rsid w:val="00C57CC1"/>
    <w:rsid w:val="00C60381"/>
    <w:rsid w:val="00C605E7"/>
    <w:rsid w:val="00C61D59"/>
    <w:rsid w:val="00C62D60"/>
    <w:rsid w:val="00C642C2"/>
    <w:rsid w:val="00C67F77"/>
    <w:rsid w:val="00C716A9"/>
    <w:rsid w:val="00C72D3E"/>
    <w:rsid w:val="00C757C5"/>
    <w:rsid w:val="00C76F6D"/>
    <w:rsid w:val="00C77E70"/>
    <w:rsid w:val="00C83210"/>
    <w:rsid w:val="00C86989"/>
    <w:rsid w:val="00C92CA2"/>
    <w:rsid w:val="00C92FDF"/>
    <w:rsid w:val="00C931B5"/>
    <w:rsid w:val="00C9451A"/>
    <w:rsid w:val="00C94CBE"/>
    <w:rsid w:val="00C95266"/>
    <w:rsid w:val="00C96920"/>
    <w:rsid w:val="00C97D96"/>
    <w:rsid w:val="00C97DBF"/>
    <w:rsid w:val="00CA0626"/>
    <w:rsid w:val="00CA105F"/>
    <w:rsid w:val="00CA13D3"/>
    <w:rsid w:val="00CA229C"/>
    <w:rsid w:val="00CA7E0F"/>
    <w:rsid w:val="00CB141B"/>
    <w:rsid w:val="00CB1FAA"/>
    <w:rsid w:val="00CB68E2"/>
    <w:rsid w:val="00CB76B0"/>
    <w:rsid w:val="00CC158D"/>
    <w:rsid w:val="00CC1925"/>
    <w:rsid w:val="00CC1A26"/>
    <w:rsid w:val="00CC33F2"/>
    <w:rsid w:val="00CC42CB"/>
    <w:rsid w:val="00CC65DD"/>
    <w:rsid w:val="00CC71F5"/>
    <w:rsid w:val="00CD1CAB"/>
    <w:rsid w:val="00CD2D11"/>
    <w:rsid w:val="00CD31B4"/>
    <w:rsid w:val="00CD3C28"/>
    <w:rsid w:val="00CD5A36"/>
    <w:rsid w:val="00CD6B26"/>
    <w:rsid w:val="00CE0866"/>
    <w:rsid w:val="00CE14A4"/>
    <w:rsid w:val="00CE1CAF"/>
    <w:rsid w:val="00CE26B6"/>
    <w:rsid w:val="00CE4FAE"/>
    <w:rsid w:val="00CE5840"/>
    <w:rsid w:val="00CE5B01"/>
    <w:rsid w:val="00CE6618"/>
    <w:rsid w:val="00CE74B5"/>
    <w:rsid w:val="00CF0168"/>
    <w:rsid w:val="00CF35E3"/>
    <w:rsid w:val="00CF3ED8"/>
    <w:rsid w:val="00CF472D"/>
    <w:rsid w:val="00CF5590"/>
    <w:rsid w:val="00CF57B4"/>
    <w:rsid w:val="00CF6D8E"/>
    <w:rsid w:val="00D00578"/>
    <w:rsid w:val="00D02E8E"/>
    <w:rsid w:val="00D03432"/>
    <w:rsid w:val="00D03C63"/>
    <w:rsid w:val="00D04295"/>
    <w:rsid w:val="00D05475"/>
    <w:rsid w:val="00D059B3"/>
    <w:rsid w:val="00D106D9"/>
    <w:rsid w:val="00D10966"/>
    <w:rsid w:val="00D115AC"/>
    <w:rsid w:val="00D15461"/>
    <w:rsid w:val="00D1740A"/>
    <w:rsid w:val="00D20A14"/>
    <w:rsid w:val="00D2125D"/>
    <w:rsid w:val="00D214F6"/>
    <w:rsid w:val="00D228A6"/>
    <w:rsid w:val="00D22FFF"/>
    <w:rsid w:val="00D23F47"/>
    <w:rsid w:val="00D2445D"/>
    <w:rsid w:val="00D25E41"/>
    <w:rsid w:val="00D2663D"/>
    <w:rsid w:val="00D27D0A"/>
    <w:rsid w:val="00D302F6"/>
    <w:rsid w:val="00D30BD9"/>
    <w:rsid w:val="00D351C4"/>
    <w:rsid w:val="00D363A0"/>
    <w:rsid w:val="00D367DA"/>
    <w:rsid w:val="00D36EE8"/>
    <w:rsid w:val="00D40409"/>
    <w:rsid w:val="00D40F59"/>
    <w:rsid w:val="00D4178F"/>
    <w:rsid w:val="00D42B83"/>
    <w:rsid w:val="00D44C55"/>
    <w:rsid w:val="00D44E0E"/>
    <w:rsid w:val="00D4646C"/>
    <w:rsid w:val="00D5023B"/>
    <w:rsid w:val="00D50329"/>
    <w:rsid w:val="00D50564"/>
    <w:rsid w:val="00D50E5F"/>
    <w:rsid w:val="00D524CB"/>
    <w:rsid w:val="00D54B32"/>
    <w:rsid w:val="00D579CF"/>
    <w:rsid w:val="00D605B1"/>
    <w:rsid w:val="00D6188F"/>
    <w:rsid w:val="00D63818"/>
    <w:rsid w:val="00D64C84"/>
    <w:rsid w:val="00D7117C"/>
    <w:rsid w:val="00D717FE"/>
    <w:rsid w:val="00D721A0"/>
    <w:rsid w:val="00D72900"/>
    <w:rsid w:val="00D76ED3"/>
    <w:rsid w:val="00D77C7A"/>
    <w:rsid w:val="00D802C8"/>
    <w:rsid w:val="00D817F8"/>
    <w:rsid w:val="00D825A6"/>
    <w:rsid w:val="00D82809"/>
    <w:rsid w:val="00D849AF"/>
    <w:rsid w:val="00D8569A"/>
    <w:rsid w:val="00D87B62"/>
    <w:rsid w:val="00D907B2"/>
    <w:rsid w:val="00D9111E"/>
    <w:rsid w:val="00D9118A"/>
    <w:rsid w:val="00D939AD"/>
    <w:rsid w:val="00D9531C"/>
    <w:rsid w:val="00DA2624"/>
    <w:rsid w:val="00DA36E4"/>
    <w:rsid w:val="00DA39AA"/>
    <w:rsid w:val="00DA49F4"/>
    <w:rsid w:val="00DA4B32"/>
    <w:rsid w:val="00DA4DDD"/>
    <w:rsid w:val="00DA538C"/>
    <w:rsid w:val="00DA67F5"/>
    <w:rsid w:val="00DA6AFC"/>
    <w:rsid w:val="00DA6E8F"/>
    <w:rsid w:val="00DA7544"/>
    <w:rsid w:val="00DB2DB9"/>
    <w:rsid w:val="00DB3F7E"/>
    <w:rsid w:val="00DB405F"/>
    <w:rsid w:val="00DB41A2"/>
    <w:rsid w:val="00DB4EBE"/>
    <w:rsid w:val="00DB4EC2"/>
    <w:rsid w:val="00DB55A2"/>
    <w:rsid w:val="00DB66F6"/>
    <w:rsid w:val="00DB7967"/>
    <w:rsid w:val="00DB7B31"/>
    <w:rsid w:val="00DC0C46"/>
    <w:rsid w:val="00DC13A1"/>
    <w:rsid w:val="00DC242F"/>
    <w:rsid w:val="00DC365D"/>
    <w:rsid w:val="00DC3F22"/>
    <w:rsid w:val="00DC72F0"/>
    <w:rsid w:val="00DD54B1"/>
    <w:rsid w:val="00DE418F"/>
    <w:rsid w:val="00DE4341"/>
    <w:rsid w:val="00DE578F"/>
    <w:rsid w:val="00DE58C1"/>
    <w:rsid w:val="00DE64C9"/>
    <w:rsid w:val="00DE68EB"/>
    <w:rsid w:val="00DF052F"/>
    <w:rsid w:val="00DF2552"/>
    <w:rsid w:val="00DF26CF"/>
    <w:rsid w:val="00DF3EFD"/>
    <w:rsid w:val="00DF45CD"/>
    <w:rsid w:val="00DF4FB1"/>
    <w:rsid w:val="00DF61D7"/>
    <w:rsid w:val="00DF6AEA"/>
    <w:rsid w:val="00DF7E23"/>
    <w:rsid w:val="00DF7E45"/>
    <w:rsid w:val="00E0123C"/>
    <w:rsid w:val="00E0215D"/>
    <w:rsid w:val="00E068CD"/>
    <w:rsid w:val="00E1126B"/>
    <w:rsid w:val="00E11ED5"/>
    <w:rsid w:val="00E12F7A"/>
    <w:rsid w:val="00E13FFC"/>
    <w:rsid w:val="00E14D23"/>
    <w:rsid w:val="00E1533F"/>
    <w:rsid w:val="00E17340"/>
    <w:rsid w:val="00E221C7"/>
    <w:rsid w:val="00E22220"/>
    <w:rsid w:val="00E23328"/>
    <w:rsid w:val="00E23764"/>
    <w:rsid w:val="00E2528C"/>
    <w:rsid w:val="00E30239"/>
    <w:rsid w:val="00E3065A"/>
    <w:rsid w:val="00E3090A"/>
    <w:rsid w:val="00E30BD0"/>
    <w:rsid w:val="00E31A1B"/>
    <w:rsid w:val="00E3430E"/>
    <w:rsid w:val="00E34D59"/>
    <w:rsid w:val="00E35190"/>
    <w:rsid w:val="00E35326"/>
    <w:rsid w:val="00E40215"/>
    <w:rsid w:val="00E41620"/>
    <w:rsid w:val="00E41C54"/>
    <w:rsid w:val="00E43343"/>
    <w:rsid w:val="00E4363D"/>
    <w:rsid w:val="00E438E7"/>
    <w:rsid w:val="00E46EDD"/>
    <w:rsid w:val="00E509F1"/>
    <w:rsid w:val="00E552CF"/>
    <w:rsid w:val="00E60C3C"/>
    <w:rsid w:val="00E6266B"/>
    <w:rsid w:val="00E63BDB"/>
    <w:rsid w:val="00E64F15"/>
    <w:rsid w:val="00E661AD"/>
    <w:rsid w:val="00E66C52"/>
    <w:rsid w:val="00E66C89"/>
    <w:rsid w:val="00E7199C"/>
    <w:rsid w:val="00E72021"/>
    <w:rsid w:val="00E739C7"/>
    <w:rsid w:val="00E75B63"/>
    <w:rsid w:val="00E80173"/>
    <w:rsid w:val="00E80D64"/>
    <w:rsid w:val="00E92673"/>
    <w:rsid w:val="00E92C39"/>
    <w:rsid w:val="00E92E97"/>
    <w:rsid w:val="00E94556"/>
    <w:rsid w:val="00E9501F"/>
    <w:rsid w:val="00E95EE3"/>
    <w:rsid w:val="00E97ACF"/>
    <w:rsid w:val="00EA2F9F"/>
    <w:rsid w:val="00EA337D"/>
    <w:rsid w:val="00EA4B5F"/>
    <w:rsid w:val="00EA530C"/>
    <w:rsid w:val="00EA5FE4"/>
    <w:rsid w:val="00EA7FCA"/>
    <w:rsid w:val="00EB0F8C"/>
    <w:rsid w:val="00EB2262"/>
    <w:rsid w:val="00EB2E6E"/>
    <w:rsid w:val="00EB3013"/>
    <w:rsid w:val="00EB3BF4"/>
    <w:rsid w:val="00EB5F60"/>
    <w:rsid w:val="00EC09DC"/>
    <w:rsid w:val="00EC1C93"/>
    <w:rsid w:val="00EC3727"/>
    <w:rsid w:val="00EC4894"/>
    <w:rsid w:val="00EC51BC"/>
    <w:rsid w:val="00EC5D8E"/>
    <w:rsid w:val="00EC5E41"/>
    <w:rsid w:val="00EC61F0"/>
    <w:rsid w:val="00ED172C"/>
    <w:rsid w:val="00ED26B2"/>
    <w:rsid w:val="00ED2F38"/>
    <w:rsid w:val="00ED3180"/>
    <w:rsid w:val="00ED5232"/>
    <w:rsid w:val="00ED5BDA"/>
    <w:rsid w:val="00ED6098"/>
    <w:rsid w:val="00ED757A"/>
    <w:rsid w:val="00ED7B7D"/>
    <w:rsid w:val="00EE0759"/>
    <w:rsid w:val="00EE07CF"/>
    <w:rsid w:val="00EE2244"/>
    <w:rsid w:val="00EE2635"/>
    <w:rsid w:val="00EE4294"/>
    <w:rsid w:val="00EE5FC9"/>
    <w:rsid w:val="00EF25CA"/>
    <w:rsid w:val="00EF4691"/>
    <w:rsid w:val="00EF7D28"/>
    <w:rsid w:val="00F031C2"/>
    <w:rsid w:val="00F04196"/>
    <w:rsid w:val="00F066C1"/>
    <w:rsid w:val="00F10019"/>
    <w:rsid w:val="00F10069"/>
    <w:rsid w:val="00F112DE"/>
    <w:rsid w:val="00F16C93"/>
    <w:rsid w:val="00F20257"/>
    <w:rsid w:val="00F2132D"/>
    <w:rsid w:val="00F2156A"/>
    <w:rsid w:val="00F23CBE"/>
    <w:rsid w:val="00F23DCF"/>
    <w:rsid w:val="00F255A7"/>
    <w:rsid w:val="00F25902"/>
    <w:rsid w:val="00F2620B"/>
    <w:rsid w:val="00F26A27"/>
    <w:rsid w:val="00F31CBB"/>
    <w:rsid w:val="00F35AD3"/>
    <w:rsid w:val="00F37D55"/>
    <w:rsid w:val="00F41F32"/>
    <w:rsid w:val="00F4390F"/>
    <w:rsid w:val="00F60284"/>
    <w:rsid w:val="00F60A4D"/>
    <w:rsid w:val="00F64A1E"/>
    <w:rsid w:val="00F64AD7"/>
    <w:rsid w:val="00F6669A"/>
    <w:rsid w:val="00F67AE0"/>
    <w:rsid w:val="00F703DE"/>
    <w:rsid w:val="00F71044"/>
    <w:rsid w:val="00F71DCD"/>
    <w:rsid w:val="00F72612"/>
    <w:rsid w:val="00F731CD"/>
    <w:rsid w:val="00F73EAF"/>
    <w:rsid w:val="00F740F6"/>
    <w:rsid w:val="00F75860"/>
    <w:rsid w:val="00F75FC3"/>
    <w:rsid w:val="00F769A8"/>
    <w:rsid w:val="00F82067"/>
    <w:rsid w:val="00F87E0F"/>
    <w:rsid w:val="00F87FCF"/>
    <w:rsid w:val="00F90F30"/>
    <w:rsid w:val="00F94CE2"/>
    <w:rsid w:val="00F96C28"/>
    <w:rsid w:val="00F96C33"/>
    <w:rsid w:val="00FA7B3F"/>
    <w:rsid w:val="00FB227F"/>
    <w:rsid w:val="00FB54D5"/>
    <w:rsid w:val="00FB57E8"/>
    <w:rsid w:val="00FB5A4C"/>
    <w:rsid w:val="00FB634B"/>
    <w:rsid w:val="00FB7AEA"/>
    <w:rsid w:val="00FB7B42"/>
    <w:rsid w:val="00FC0862"/>
    <w:rsid w:val="00FC147E"/>
    <w:rsid w:val="00FC2DCC"/>
    <w:rsid w:val="00FC3145"/>
    <w:rsid w:val="00FC5085"/>
    <w:rsid w:val="00FC5A1E"/>
    <w:rsid w:val="00FC790B"/>
    <w:rsid w:val="00FD0A97"/>
    <w:rsid w:val="00FD0B64"/>
    <w:rsid w:val="00FD1F7B"/>
    <w:rsid w:val="00FD3DDA"/>
    <w:rsid w:val="00FD40EA"/>
    <w:rsid w:val="00FD4240"/>
    <w:rsid w:val="00FD45B9"/>
    <w:rsid w:val="00FD4A16"/>
    <w:rsid w:val="00FD53E0"/>
    <w:rsid w:val="00FD53FE"/>
    <w:rsid w:val="00FD7C40"/>
    <w:rsid w:val="00FD7E24"/>
    <w:rsid w:val="00FE08A0"/>
    <w:rsid w:val="00FE1533"/>
    <w:rsid w:val="00FE21C4"/>
    <w:rsid w:val="00FE3F3B"/>
    <w:rsid w:val="00FE76FA"/>
    <w:rsid w:val="00FE7731"/>
    <w:rsid w:val="00FE7E5C"/>
    <w:rsid w:val="00FF0D58"/>
    <w:rsid w:val="00FF30E3"/>
    <w:rsid w:val="00FF53CC"/>
    <w:rsid w:val="00FF55DA"/>
    <w:rsid w:val="00FF75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F8B03"/>
  <w15:docId w15:val="{2795D7D9-A7C4-484F-8FA5-C2D1A4DE0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80BE7"/>
    <w:pPr>
      <w:ind w:left="720"/>
      <w:contextualSpacing/>
    </w:pPr>
  </w:style>
  <w:style w:type="character" w:styleId="Neupadljivoisticanje">
    <w:name w:val="Subtle Emphasis"/>
    <w:basedOn w:val="Zadanifontodlomka"/>
    <w:uiPriority w:val="19"/>
    <w:qFormat/>
    <w:rsid w:val="00B6369F"/>
    <w:rPr>
      <w:i/>
      <w:iCs/>
      <w:color w:val="808080" w:themeColor="text1" w:themeTint="7F"/>
    </w:rPr>
  </w:style>
  <w:style w:type="paragraph" w:styleId="Zaglavlje">
    <w:name w:val="header"/>
    <w:basedOn w:val="Normal"/>
    <w:link w:val="ZaglavljeChar"/>
    <w:uiPriority w:val="99"/>
    <w:unhideWhenUsed/>
    <w:rsid w:val="00453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53A44"/>
  </w:style>
  <w:style w:type="paragraph" w:styleId="Podnoje">
    <w:name w:val="footer"/>
    <w:basedOn w:val="Normal"/>
    <w:link w:val="PodnojeChar"/>
    <w:uiPriority w:val="99"/>
    <w:unhideWhenUsed/>
    <w:rsid w:val="00453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53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1DA72-F38A-4BA6-8CAF-A64CB97EE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</Template>
  <TotalTime>6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3</cp:revision>
  <cp:lastPrinted>2024-10-31T08:18:00Z</cp:lastPrinted>
  <dcterms:created xsi:type="dcterms:W3CDTF">2025-10-06T09:19:00Z</dcterms:created>
  <dcterms:modified xsi:type="dcterms:W3CDTF">2025-10-06T09:21:00Z</dcterms:modified>
</cp:coreProperties>
</file>