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9D1941" w14:textId="77777777" w:rsidR="00AB3714" w:rsidRPr="002948B3" w:rsidRDefault="00FC0862" w:rsidP="004D3EFD">
      <w:pPr>
        <w:spacing w:line="360" w:lineRule="auto"/>
        <w:ind w:left="1416"/>
        <w:jc w:val="center"/>
        <w:rPr>
          <w:rFonts w:ascii="Arial" w:hAnsi="Arial" w:cs="Arial"/>
          <w:color w:val="000000"/>
          <w:sz w:val="24"/>
          <w:szCs w:val="24"/>
        </w:rPr>
      </w:pPr>
      <w:r w:rsidRPr="009156B7">
        <w:rPr>
          <w:noProof/>
          <w:sz w:val="10"/>
          <w:szCs w:val="10"/>
          <w:lang w:eastAsia="hr-HR"/>
        </w:rPr>
        <w:drawing>
          <wp:anchor distT="0" distB="0" distL="114300" distR="114300" simplePos="0" relativeHeight="251659264" behindDoc="0" locked="0" layoutInCell="1" allowOverlap="1" wp14:anchorId="76717DF8" wp14:editId="7AFA9085">
            <wp:simplePos x="0" y="0"/>
            <wp:positionH relativeFrom="column">
              <wp:posOffset>-25</wp:posOffset>
            </wp:positionH>
            <wp:positionV relativeFrom="paragraph">
              <wp:posOffset>-58547</wp:posOffset>
            </wp:positionV>
            <wp:extent cx="921715" cy="925195"/>
            <wp:effectExtent l="0" t="0" r="0" b="8255"/>
            <wp:wrapNone/>
            <wp:docPr id="9" name="Slika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memorandum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4944" cy="9384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20D29">
        <w:rPr>
          <w:b/>
          <w:sz w:val="36"/>
          <w:szCs w:val="36"/>
        </w:rPr>
        <w:t>DOM ZDRAVLJA POŽEŠKO-SLAVONSKE ŽUPANIJE</w:t>
      </w:r>
      <w:r w:rsidRPr="002948B3">
        <w:rPr>
          <w:rFonts w:ascii="Arial" w:hAnsi="Arial" w:cs="Arial"/>
          <w:b/>
          <w:sz w:val="24"/>
          <w:szCs w:val="24"/>
        </w:rPr>
        <w:br/>
        <w:t>MATIJE GUPCA 10, 34000 POŽEGA</w:t>
      </w:r>
      <w:r w:rsidRPr="002948B3">
        <w:rPr>
          <w:rFonts w:ascii="Arial" w:hAnsi="Arial" w:cs="Arial"/>
          <w:b/>
          <w:sz w:val="24"/>
          <w:szCs w:val="24"/>
        </w:rPr>
        <w:br/>
      </w:r>
      <w:proofErr w:type="spellStart"/>
      <w:r w:rsidRPr="002948B3">
        <w:rPr>
          <w:rFonts w:ascii="Arial" w:hAnsi="Arial" w:cs="Arial"/>
          <w:color w:val="000000"/>
          <w:sz w:val="24"/>
          <w:szCs w:val="24"/>
        </w:rPr>
        <w:t>tel</w:t>
      </w:r>
      <w:proofErr w:type="spellEnd"/>
      <w:r w:rsidRPr="002948B3">
        <w:rPr>
          <w:rFonts w:ascii="Arial" w:hAnsi="Arial" w:cs="Arial"/>
          <w:color w:val="000000"/>
          <w:sz w:val="24"/>
          <w:szCs w:val="24"/>
        </w:rPr>
        <w:t>: ++385 34 311 900, fax: ++385 34 311 933, info@dz-pozega.hr www.dz-pozega.hr</w:t>
      </w:r>
      <w:r w:rsidRPr="002948B3">
        <w:rPr>
          <w:rFonts w:ascii="Arial" w:hAnsi="Arial" w:cs="Arial"/>
          <w:color w:val="000000"/>
          <w:sz w:val="24"/>
          <w:szCs w:val="24"/>
        </w:rPr>
        <w:br/>
        <w:t xml:space="preserve">OIB: 81205466903, IBAN: HR26 2500 0091 1021 8731 2, SWIFT: HAABHR22 </w:t>
      </w:r>
      <w:proofErr w:type="spellStart"/>
      <w:r w:rsidRPr="002948B3">
        <w:rPr>
          <w:rFonts w:ascii="Arial" w:hAnsi="Arial" w:cs="Arial"/>
          <w:color w:val="000000"/>
          <w:sz w:val="24"/>
          <w:szCs w:val="24"/>
        </w:rPr>
        <w:t>Addiko</w:t>
      </w:r>
      <w:proofErr w:type="spellEnd"/>
      <w:r w:rsidRPr="002948B3">
        <w:rPr>
          <w:rFonts w:ascii="Arial" w:hAnsi="Arial" w:cs="Arial"/>
          <w:color w:val="000000"/>
          <w:sz w:val="24"/>
          <w:szCs w:val="24"/>
        </w:rPr>
        <w:t xml:space="preserve"> Bank d.d.</w:t>
      </w:r>
    </w:p>
    <w:p w14:paraId="3ADE9F6A" w14:textId="52218677" w:rsidR="00A04741" w:rsidRPr="00585278" w:rsidRDefault="00A04741" w:rsidP="004D3EFD">
      <w:pPr>
        <w:spacing w:line="360" w:lineRule="auto"/>
        <w:rPr>
          <w:rFonts w:ascii="Calibri" w:hAnsi="Calibri" w:cs="Calibri"/>
          <w:sz w:val="24"/>
          <w:szCs w:val="24"/>
        </w:rPr>
      </w:pPr>
      <w:r w:rsidRPr="00585278">
        <w:rPr>
          <w:rFonts w:ascii="Calibri" w:hAnsi="Calibri" w:cs="Calibri"/>
          <w:sz w:val="24"/>
          <w:szCs w:val="24"/>
        </w:rPr>
        <w:t xml:space="preserve">Datum: </w:t>
      </w:r>
      <w:r w:rsidR="001178FE" w:rsidRPr="00585278">
        <w:rPr>
          <w:rFonts w:ascii="Calibri" w:hAnsi="Calibri" w:cs="Calibri"/>
          <w:sz w:val="24"/>
          <w:szCs w:val="24"/>
        </w:rPr>
        <w:t xml:space="preserve"> </w:t>
      </w:r>
      <w:r w:rsidR="005B18CD">
        <w:rPr>
          <w:rFonts w:ascii="Calibri" w:hAnsi="Calibri" w:cs="Calibri"/>
          <w:sz w:val="24"/>
          <w:szCs w:val="24"/>
        </w:rPr>
        <w:t xml:space="preserve">18. prosinca </w:t>
      </w:r>
      <w:r w:rsidR="00537DB1">
        <w:rPr>
          <w:rFonts w:ascii="Calibri" w:hAnsi="Calibri" w:cs="Calibri"/>
          <w:sz w:val="24"/>
          <w:szCs w:val="24"/>
        </w:rPr>
        <w:t xml:space="preserve"> </w:t>
      </w:r>
      <w:r w:rsidRPr="00585278">
        <w:rPr>
          <w:rFonts w:ascii="Calibri" w:hAnsi="Calibri" w:cs="Calibri"/>
          <w:sz w:val="24"/>
          <w:szCs w:val="24"/>
        </w:rPr>
        <w:t>20</w:t>
      </w:r>
      <w:r w:rsidR="00415C68" w:rsidRPr="00585278">
        <w:rPr>
          <w:rFonts w:ascii="Calibri" w:hAnsi="Calibri" w:cs="Calibri"/>
          <w:sz w:val="24"/>
          <w:szCs w:val="24"/>
        </w:rPr>
        <w:t>2</w:t>
      </w:r>
      <w:r w:rsidR="007A4741">
        <w:rPr>
          <w:rFonts w:ascii="Calibri" w:hAnsi="Calibri" w:cs="Calibri"/>
          <w:sz w:val="24"/>
          <w:szCs w:val="24"/>
        </w:rPr>
        <w:t>5</w:t>
      </w:r>
      <w:r w:rsidRPr="00585278">
        <w:rPr>
          <w:rFonts w:ascii="Calibri" w:hAnsi="Calibri" w:cs="Calibri"/>
          <w:sz w:val="24"/>
          <w:szCs w:val="24"/>
        </w:rPr>
        <w:t>. godine</w:t>
      </w:r>
    </w:p>
    <w:p w14:paraId="09968652" w14:textId="5804615E" w:rsidR="00300329" w:rsidRPr="00585278" w:rsidRDefault="00A04741" w:rsidP="0058527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85278">
        <w:rPr>
          <w:rFonts w:ascii="Calibri" w:hAnsi="Calibri" w:cs="Calibri"/>
          <w:sz w:val="24"/>
          <w:szCs w:val="24"/>
        </w:rPr>
        <w:t xml:space="preserve">Ur.br.: </w:t>
      </w:r>
      <w:r w:rsidR="00485CC7" w:rsidRPr="00485CC7">
        <w:rPr>
          <w:rFonts w:ascii="Calibri" w:hAnsi="Calibri" w:cs="Calibri"/>
          <w:sz w:val="24"/>
          <w:szCs w:val="24"/>
        </w:rPr>
        <w:t>01-25-</w:t>
      </w:r>
      <w:r w:rsidR="00902511">
        <w:rPr>
          <w:rFonts w:ascii="Calibri" w:hAnsi="Calibri" w:cs="Calibri"/>
          <w:sz w:val="24"/>
          <w:szCs w:val="24"/>
        </w:rPr>
        <w:t>5</w:t>
      </w:r>
      <w:r w:rsidR="005B18CD">
        <w:rPr>
          <w:rFonts w:ascii="Calibri" w:hAnsi="Calibri" w:cs="Calibri"/>
          <w:sz w:val="24"/>
          <w:szCs w:val="24"/>
        </w:rPr>
        <w:t>3</w:t>
      </w:r>
      <w:r w:rsidR="00485CC7" w:rsidRPr="00485CC7">
        <w:rPr>
          <w:rFonts w:ascii="Calibri" w:hAnsi="Calibri" w:cs="Calibri"/>
          <w:sz w:val="24"/>
          <w:szCs w:val="24"/>
        </w:rPr>
        <w:t>-03-</w:t>
      </w:r>
      <w:r w:rsidR="00497E39">
        <w:rPr>
          <w:rFonts w:ascii="Calibri" w:hAnsi="Calibri" w:cs="Calibri"/>
          <w:sz w:val="24"/>
          <w:szCs w:val="24"/>
        </w:rPr>
        <w:t>03</w:t>
      </w:r>
    </w:p>
    <w:p w14:paraId="6EAB9EF9" w14:textId="00EF9CE9" w:rsidR="00A04741" w:rsidRPr="00585278" w:rsidRDefault="00D524CB" w:rsidP="004D3EFD">
      <w:pPr>
        <w:spacing w:line="360" w:lineRule="auto"/>
        <w:ind w:left="708" w:firstLine="708"/>
        <w:rPr>
          <w:rFonts w:ascii="Calibri" w:hAnsi="Calibri" w:cs="Calibri"/>
          <w:b/>
          <w:sz w:val="24"/>
          <w:szCs w:val="24"/>
        </w:rPr>
      </w:pPr>
      <w:r w:rsidRPr="00585278">
        <w:rPr>
          <w:rFonts w:ascii="Calibri" w:hAnsi="Calibri" w:cs="Calibri"/>
          <w:b/>
          <w:sz w:val="24"/>
          <w:szCs w:val="24"/>
        </w:rPr>
        <w:t xml:space="preserve">   </w:t>
      </w:r>
      <w:r w:rsidR="00F0454A">
        <w:rPr>
          <w:rFonts w:ascii="Calibri" w:hAnsi="Calibri" w:cs="Calibri"/>
          <w:b/>
          <w:sz w:val="24"/>
          <w:szCs w:val="24"/>
        </w:rPr>
        <w:t xml:space="preserve">IZVADAK IZ </w:t>
      </w:r>
      <w:r w:rsidR="007466F0" w:rsidRPr="00585278">
        <w:rPr>
          <w:rFonts w:ascii="Calibri" w:hAnsi="Calibri" w:cs="Calibri"/>
          <w:b/>
          <w:sz w:val="24"/>
          <w:szCs w:val="24"/>
        </w:rPr>
        <w:t xml:space="preserve"> ZAPISNIK</w:t>
      </w:r>
      <w:r w:rsidR="00F0454A">
        <w:rPr>
          <w:rFonts w:ascii="Calibri" w:hAnsi="Calibri" w:cs="Calibri"/>
          <w:b/>
          <w:sz w:val="24"/>
          <w:szCs w:val="24"/>
        </w:rPr>
        <w:t>A</w:t>
      </w:r>
      <w:r w:rsidR="007466F0" w:rsidRPr="00585278">
        <w:rPr>
          <w:rFonts w:ascii="Calibri" w:hAnsi="Calibri" w:cs="Calibri"/>
          <w:b/>
          <w:sz w:val="24"/>
          <w:szCs w:val="24"/>
        </w:rPr>
        <w:t xml:space="preserve"> SA </w:t>
      </w:r>
      <w:r w:rsidR="00475B5E">
        <w:rPr>
          <w:rFonts w:ascii="Calibri" w:hAnsi="Calibri" w:cs="Calibri"/>
          <w:b/>
          <w:sz w:val="24"/>
          <w:szCs w:val="24"/>
        </w:rPr>
        <w:t>2</w:t>
      </w:r>
      <w:r w:rsidR="005B18CD">
        <w:rPr>
          <w:rFonts w:ascii="Calibri" w:hAnsi="Calibri" w:cs="Calibri"/>
          <w:b/>
          <w:sz w:val="24"/>
          <w:szCs w:val="24"/>
        </w:rPr>
        <w:t>7</w:t>
      </w:r>
      <w:r w:rsidR="007466F0" w:rsidRPr="00585278">
        <w:rPr>
          <w:rFonts w:ascii="Calibri" w:hAnsi="Calibri" w:cs="Calibri"/>
          <w:b/>
          <w:sz w:val="24"/>
          <w:szCs w:val="24"/>
        </w:rPr>
        <w:t>.</w:t>
      </w:r>
      <w:r w:rsidR="00FB7AEA" w:rsidRPr="00585278">
        <w:rPr>
          <w:rFonts w:ascii="Calibri" w:hAnsi="Calibri" w:cs="Calibri"/>
          <w:b/>
          <w:sz w:val="24"/>
          <w:szCs w:val="24"/>
        </w:rPr>
        <w:t xml:space="preserve"> </w:t>
      </w:r>
      <w:r w:rsidR="00A04741" w:rsidRPr="00585278">
        <w:rPr>
          <w:rFonts w:ascii="Calibri" w:hAnsi="Calibri" w:cs="Calibri"/>
          <w:b/>
          <w:sz w:val="24"/>
          <w:szCs w:val="24"/>
        </w:rPr>
        <w:t xml:space="preserve">SJEDNICE </w:t>
      </w:r>
      <w:r w:rsidR="00FB7AEA" w:rsidRPr="00585278">
        <w:rPr>
          <w:rFonts w:ascii="Calibri" w:hAnsi="Calibri" w:cs="Calibri"/>
          <w:b/>
          <w:sz w:val="24"/>
          <w:szCs w:val="24"/>
        </w:rPr>
        <w:t xml:space="preserve">UPRAVNOG </w:t>
      </w:r>
      <w:r w:rsidR="00A04741" w:rsidRPr="00585278">
        <w:rPr>
          <w:rFonts w:ascii="Calibri" w:hAnsi="Calibri" w:cs="Calibri"/>
          <w:b/>
          <w:sz w:val="24"/>
          <w:szCs w:val="24"/>
        </w:rPr>
        <w:t>VIJEĆA</w:t>
      </w:r>
    </w:p>
    <w:p w14:paraId="48FEB696" w14:textId="77777777" w:rsidR="00A04741" w:rsidRPr="00585278" w:rsidRDefault="00A04741" w:rsidP="004D3EFD">
      <w:pPr>
        <w:spacing w:line="360" w:lineRule="auto"/>
        <w:jc w:val="both"/>
        <w:rPr>
          <w:rFonts w:ascii="Calibri" w:hAnsi="Calibri" w:cs="Calibri"/>
          <w:b/>
          <w:sz w:val="24"/>
          <w:szCs w:val="24"/>
        </w:rPr>
      </w:pPr>
      <w:r w:rsidRPr="00585278">
        <w:rPr>
          <w:rFonts w:ascii="Calibri" w:hAnsi="Calibri" w:cs="Calibri"/>
          <w:b/>
          <w:sz w:val="24"/>
          <w:szCs w:val="24"/>
        </w:rPr>
        <w:tab/>
        <w:t xml:space="preserve"> </w:t>
      </w:r>
      <w:r w:rsidR="00280FC9" w:rsidRPr="00585278">
        <w:rPr>
          <w:rFonts w:ascii="Calibri" w:hAnsi="Calibri" w:cs="Calibri"/>
          <w:b/>
          <w:sz w:val="24"/>
          <w:szCs w:val="24"/>
        </w:rPr>
        <w:t xml:space="preserve">            </w:t>
      </w:r>
      <w:r w:rsidR="00D524CB" w:rsidRPr="00585278">
        <w:rPr>
          <w:rFonts w:ascii="Calibri" w:hAnsi="Calibri" w:cs="Calibri"/>
          <w:b/>
          <w:sz w:val="24"/>
          <w:szCs w:val="24"/>
        </w:rPr>
        <w:t xml:space="preserve">    </w:t>
      </w:r>
      <w:r w:rsidR="00280FC9" w:rsidRPr="00585278">
        <w:rPr>
          <w:rFonts w:ascii="Calibri" w:hAnsi="Calibri" w:cs="Calibri"/>
          <w:b/>
          <w:sz w:val="24"/>
          <w:szCs w:val="24"/>
        </w:rPr>
        <w:t xml:space="preserve">  </w:t>
      </w:r>
      <w:r w:rsidR="005C3087">
        <w:rPr>
          <w:rFonts w:ascii="Calibri" w:hAnsi="Calibri" w:cs="Calibri"/>
          <w:b/>
          <w:sz w:val="24"/>
          <w:szCs w:val="24"/>
        </w:rPr>
        <w:t xml:space="preserve"> </w:t>
      </w:r>
      <w:r w:rsidRPr="00585278">
        <w:rPr>
          <w:rFonts w:ascii="Calibri" w:hAnsi="Calibri" w:cs="Calibri"/>
          <w:b/>
          <w:sz w:val="24"/>
          <w:szCs w:val="24"/>
        </w:rPr>
        <w:t>DOMA ZDRAVLJA POŽEŠKO-SLAVONSKE  ŽUPANIJE</w:t>
      </w:r>
      <w:r w:rsidR="00280FC9" w:rsidRPr="00585278">
        <w:rPr>
          <w:rFonts w:ascii="Calibri" w:hAnsi="Calibri" w:cs="Calibri"/>
          <w:b/>
          <w:sz w:val="24"/>
          <w:szCs w:val="24"/>
        </w:rPr>
        <w:t xml:space="preserve"> </w:t>
      </w:r>
    </w:p>
    <w:p w14:paraId="3A54F808" w14:textId="41F8E2A3" w:rsidR="00FA34A8" w:rsidRPr="00585278" w:rsidRDefault="00475B5E" w:rsidP="009145B2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</w:t>
      </w:r>
      <w:r w:rsidR="005B18CD">
        <w:rPr>
          <w:rFonts w:ascii="Calibri" w:hAnsi="Calibri" w:cs="Calibri"/>
          <w:sz w:val="24"/>
          <w:szCs w:val="24"/>
        </w:rPr>
        <w:t>7</w:t>
      </w:r>
      <w:r w:rsidR="00E509F1" w:rsidRPr="00585278">
        <w:rPr>
          <w:rFonts w:ascii="Calibri" w:hAnsi="Calibri" w:cs="Calibri"/>
          <w:sz w:val="24"/>
          <w:szCs w:val="24"/>
        </w:rPr>
        <w:t>.</w:t>
      </w:r>
      <w:r w:rsidR="006B5302" w:rsidRPr="00585278">
        <w:rPr>
          <w:rFonts w:ascii="Calibri" w:hAnsi="Calibri" w:cs="Calibri"/>
          <w:sz w:val="24"/>
          <w:szCs w:val="24"/>
        </w:rPr>
        <w:t xml:space="preserve"> </w:t>
      </w:r>
      <w:r w:rsidR="00A04741" w:rsidRPr="00585278">
        <w:rPr>
          <w:rFonts w:ascii="Calibri" w:hAnsi="Calibri" w:cs="Calibri"/>
          <w:sz w:val="24"/>
          <w:szCs w:val="24"/>
        </w:rPr>
        <w:t xml:space="preserve">sjednica Upravnog vijeća Doma zdravlja Požeško-slavonske županije održana je </w:t>
      </w:r>
      <w:r w:rsidR="005B18CD">
        <w:rPr>
          <w:rFonts w:ascii="Calibri" w:hAnsi="Calibri" w:cs="Calibri"/>
          <w:sz w:val="24"/>
          <w:szCs w:val="24"/>
        </w:rPr>
        <w:t xml:space="preserve">18. prosinca </w:t>
      </w:r>
      <w:r w:rsidR="000471BA" w:rsidRPr="00585278">
        <w:rPr>
          <w:rFonts w:ascii="Calibri" w:hAnsi="Calibri" w:cs="Calibri"/>
          <w:sz w:val="24"/>
          <w:szCs w:val="24"/>
        </w:rPr>
        <w:t>2</w:t>
      </w:r>
      <w:r w:rsidR="00A04741" w:rsidRPr="00585278">
        <w:rPr>
          <w:rFonts w:ascii="Calibri" w:hAnsi="Calibri" w:cs="Calibri"/>
          <w:sz w:val="24"/>
          <w:szCs w:val="24"/>
        </w:rPr>
        <w:t>0</w:t>
      </w:r>
      <w:r w:rsidR="00415C68" w:rsidRPr="00585278">
        <w:rPr>
          <w:rFonts w:ascii="Calibri" w:hAnsi="Calibri" w:cs="Calibri"/>
          <w:sz w:val="24"/>
          <w:szCs w:val="24"/>
        </w:rPr>
        <w:t>2</w:t>
      </w:r>
      <w:r w:rsidR="007A4741">
        <w:rPr>
          <w:rFonts w:ascii="Calibri" w:hAnsi="Calibri" w:cs="Calibri"/>
          <w:sz w:val="24"/>
          <w:szCs w:val="24"/>
        </w:rPr>
        <w:t>5</w:t>
      </w:r>
      <w:r w:rsidR="00A04741" w:rsidRPr="00585278">
        <w:rPr>
          <w:rFonts w:ascii="Calibri" w:hAnsi="Calibri" w:cs="Calibri"/>
          <w:sz w:val="24"/>
          <w:szCs w:val="24"/>
        </w:rPr>
        <w:t>. godine (</w:t>
      </w:r>
      <w:r w:rsidR="009145B2">
        <w:rPr>
          <w:rFonts w:ascii="Calibri" w:hAnsi="Calibri" w:cs="Calibri"/>
          <w:sz w:val="24"/>
          <w:szCs w:val="24"/>
        </w:rPr>
        <w:t>srijeda</w:t>
      </w:r>
      <w:r w:rsidR="009724DD">
        <w:rPr>
          <w:rFonts w:ascii="Calibri" w:hAnsi="Calibri" w:cs="Calibri"/>
          <w:sz w:val="24"/>
          <w:szCs w:val="24"/>
        </w:rPr>
        <w:t>)</w:t>
      </w:r>
      <w:r w:rsidR="005B18CD">
        <w:rPr>
          <w:rFonts w:ascii="Calibri" w:hAnsi="Calibri" w:cs="Calibri"/>
          <w:sz w:val="24"/>
          <w:szCs w:val="24"/>
        </w:rPr>
        <w:t xml:space="preserve"> u 11,30 h </w:t>
      </w:r>
      <w:r w:rsidR="009724DD">
        <w:rPr>
          <w:rFonts w:ascii="Calibri" w:hAnsi="Calibri" w:cs="Calibri"/>
          <w:sz w:val="24"/>
          <w:szCs w:val="24"/>
        </w:rPr>
        <w:t xml:space="preserve"> </w:t>
      </w:r>
      <w:r w:rsidR="009145B2">
        <w:rPr>
          <w:rFonts w:ascii="Calibri" w:hAnsi="Calibri" w:cs="Calibri"/>
          <w:sz w:val="24"/>
          <w:szCs w:val="24"/>
        </w:rPr>
        <w:t>u prostorijama ravnateljstva.</w:t>
      </w:r>
    </w:p>
    <w:p w14:paraId="5983126A" w14:textId="77777777" w:rsidR="00593B77" w:rsidRPr="00585278" w:rsidRDefault="002D6512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585278">
        <w:rPr>
          <w:rFonts w:ascii="Calibri" w:hAnsi="Calibri" w:cs="Calibri"/>
          <w:sz w:val="24"/>
          <w:szCs w:val="24"/>
        </w:rPr>
        <w:t>Č</w:t>
      </w:r>
      <w:r w:rsidR="00593B77" w:rsidRPr="00585278">
        <w:rPr>
          <w:rFonts w:ascii="Calibri" w:hAnsi="Calibri" w:cs="Calibri"/>
          <w:sz w:val="24"/>
          <w:szCs w:val="24"/>
        </w:rPr>
        <w:t>lanovi Uprav</w:t>
      </w:r>
      <w:r w:rsidR="008320A8" w:rsidRPr="00585278">
        <w:rPr>
          <w:rFonts w:ascii="Calibri" w:hAnsi="Calibri" w:cs="Calibri"/>
          <w:sz w:val="24"/>
          <w:szCs w:val="24"/>
        </w:rPr>
        <w:t>n</w:t>
      </w:r>
      <w:r w:rsidR="00593B77" w:rsidRPr="00585278">
        <w:rPr>
          <w:rFonts w:ascii="Calibri" w:hAnsi="Calibri" w:cs="Calibri"/>
          <w:sz w:val="24"/>
          <w:szCs w:val="24"/>
        </w:rPr>
        <w:t>og vijeća</w:t>
      </w:r>
      <w:r w:rsidR="00FB7AEA" w:rsidRPr="00585278">
        <w:rPr>
          <w:rFonts w:ascii="Calibri" w:hAnsi="Calibri" w:cs="Calibri"/>
          <w:sz w:val="24"/>
          <w:szCs w:val="24"/>
        </w:rPr>
        <w:t>:</w:t>
      </w:r>
    </w:p>
    <w:p w14:paraId="146658A2" w14:textId="77777777" w:rsidR="00A04741" w:rsidRPr="00585278" w:rsidRDefault="00FE21C4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585278">
        <w:rPr>
          <w:rFonts w:ascii="Calibri" w:hAnsi="Calibri" w:cs="Calibri"/>
          <w:sz w:val="24"/>
          <w:szCs w:val="24"/>
        </w:rPr>
        <w:t xml:space="preserve">- </w:t>
      </w:r>
      <w:r w:rsidRPr="00585278">
        <w:rPr>
          <w:rFonts w:ascii="Calibri" w:hAnsi="Calibri" w:cs="Calibri"/>
          <w:sz w:val="24"/>
          <w:szCs w:val="24"/>
        </w:rPr>
        <w:tab/>
      </w:r>
      <w:r w:rsidR="0095341C" w:rsidRPr="00585278">
        <w:rPr>
          <w:rFonts w:ascii="Calibri" w:hAnsi="Calibri" w:cs="Calibri"/>
          <w:sz w:val="24"/>
          <w:szCs w:val="24"/>
        </w:rPr>
        <w:t>Mato Ma</w:t>
      </w:r>
      <w:r w:rsidR="00C548A4" w:rsidRPr="00585278">
        <w:rPr>
          <w:rFonts w:ascii="Calibri" w:hAnsi="Calibri" w:cs="Calibri"/>
          <w:sz w:val="24"/>
          <w:szCs w:val="24"/>
        </w:rPr>
        <w:t>t</w:t>
      </w:r>
      <w:r w:rsidR="0095341C" w:rsidRPr="00585278">
        <w:rPr>
          <w:rFonts w:ascii="Calibri" w:hAnsi="Calibri" w:cs="Calibri"/>
          <w:sz w:val="24"/>
          <w:szCs w:val="24"/>
        </w:rPr>
        <w:t xml:space="preserve">ijević, dr. med. </w:t>
      </w:r>
      <w:proofErr w:type="spellStart"/>
      <w:r w:rsidR="0095341C" w:rsidRPr="00585278">
        <w:rPr>
          <w:rFonts w:ascii="Calibri" w:hAnsi="Calibri" w:cs="Calibri"/>
          <w:sz w:val="24"/>
          <w:szCs w:val="24"/>
        </w:rPr>
        <w:t>vet</w:t>
      </w:r>
      <w:proofErr w:type="spellEnd"/>
      <w:r w:rsidR="0095341C" w:rsidRPr="00585278">
        <w:rPr>
          <w:rFonts w:ascii="Calibri" w:hAnsi="Calibri" w:cs="Calibri"/>
          <w:sz w:val="24"/>
          <w:szCs w:val="24"/>
        </w:rPr>
        <w:t xml:space="preserve">. </w:t>
      </w:r>
      <w:proofErr w:type="spellStart"/>
      <w:r w:rsidR="0095341C" w:rsidRPr="00585278">
        <w:rPr>
          <w:rFonts w:ascii="Calibri" w:hAnsi="Calibri" w:cs="Calibri"/>
          <w:sz w:val="24"/>
          <w:szCs w:val="24"/>
        </w:rPr>
        <w:t>univ</w:t>
      </w:r>
      <w:r w:rsidR="00654FB4" w:rsidRPr="00585278">
        <w:rPr>
          <w:rFonts w:ascii="Calibri" w:hAnsi="Calibri" w:cs="Calibri"/>
          <w:sz w:val="24"/>
          <w:szCs w:val="24"/>
        </w:rPr>
        <w:t>.</w:t>
      </w:r>
      <w:r w:rsidR="0095341C" w:rsidRPr="00585278">
        <w:rPr>
          <w:rFonts w:ascii="Calibri" w:hAnsi="Calibri" w:cs="Calibri"/>
          <w:sz w:val="24"/>
          <w:szCs w:val="24"/>
        </w:rPr>
        <w:t>mag</w:t>
      </w:r>
      <w:proofErr w:type="spellEnd"/>
      <w:r w:rsidR="0095341C" w:rsidRPr="00585278">
        <w:rPr>
          <w:rFonts w:ascii="Calibri" w:hAnsi="Calibri" w:cs="Calibri"/>
          <w:sz w:val="24"/>
          <w:szCs w:val="24"/>
        </w:rPr>
        <w:t xml:space="preserve">. </w:t>
      </w:r>
      <w:proofErr w:type="spellStart"/>
      <w:r w:rsidR="00C96920" w:rsidRPr="00585278">
        <w:rPr>
          <w:rFonts w:ascii="Calibri" w:hAnsi="Calibri" w:cs="Calibri"/>
          <w:sz w:val="24"/>
          <w:szCs w:val="24"/>
        </w:rPr>
        <w:t>t</w:t>
      </w:r>
      <w:r w:rsidR="0095341C" w:rsidRPr="00585278">
        <w:rPr>
          <w:rFonts w:ascii="Calibri" w:hAnsi="Calibri" w:cs="Calibri"/>
          <w:sz w:val="24"/>
          <w:szCs w:val="24"/>
        </w:rPr>
        <w:t>eriogenologije</w:t>
      </w:r>
      <w:proofErr w:type="spellEnd"/>
      <w:r w:rsidR="00C96920" w:rsidRPr="00585278">
        <w:rPr>
          <w:rFonts w:ascii="Calibri" w:hAnsi="Calibri" w:cs="Calibri"/>
          <w:sz w:val="24"/>
          <w:szCs w:val="24"/>
        </w:rPr>
        <w:t>-</w:t>
      </w:r>
      <w:r w:rsidR="005F7A1A" w:rsidRPr="00585278">
        <w:rPr>
          <w:rFonts w:ascii="Calibri" w:hAnsi="Calibri" w:cs="Calibri"/>
          <w:sz w:val="24"/>
          <w:szCs w:val="24"/>
        </w:rPr>
        <w:t xml:space="preserve"> </w:t>
      </w:r>
      <w:r w:rsidR="00C96920" w:rsidRPr="00585278">
        <w:rPr>
          <w:rFonts w:ascii="Calibri" w:hAnsi="Calibri" w:cs="Calibri"/>
          <w:sz w:val="24"/>
          <w:szCs w:val="24"/>
        </w:rPr>
        <w:t>predsjednik</w:t>
      </w:r>
      <w:r w:rsidR="009F32A7">
        <w:rPr>
          <w:rFonts w:ascii="Calibri" w:hAnsi="Calibri" w:cs="Calibri"/>
          <w:sz w:val="24"/>
          <w:szCs w:val="24"/>
        </w:rPr>
        <w:t xml:space="preserve"> Upravnog vijeća</w:t>
      </w:r>
      <w:r w:rsidR="00552A58">
        <w:rPr>
          <w:rFonts w:ascii="Calibri" w:hAnsi="Calibri" w:cs="Calibri"/>
          <w:sz w:val="24"/>
          <w:szCs w:val="24"/>
        </w:rPr>
        <w:t>,</w:t>
      </w:r>
    </w:p>
    <w:p w14:paraId="09B3E71F" w14:textId="7CF7B4C9" w:rsidR="007C730E" w:rsidRDefault="007A4741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-</w:t>
      </w:r>
      <w:r w:rsidR="007C730E">
        <w:rPr>
          <w:rFonts w:ascii="Calibri" w:hAnsi="Calibri" w:cs="Calibri"/>
          <w:sz w:val="24"/>
          <w:szCs w:val="24"/>
        </w:rPr>
        <w:tab/>
        <w:t xml:space="preserve">Ivica Turuk, dr. med. </w:t>
      </w:r>
      <w:proofErr w:type="spellStart"/>
      <w:r w:rsidR="007C730E">
        <w:rPr>
          <w:rFonts w:ascii="Calibri" w:hAnsi="Calibri" w:cs="Calibri"/>
          <w:sz w:val="24"/>
          <w:szCs w:val="24"/>
        </w:rPr>
        <w:t>spec</w:t>
      </w:r>
      <w:proofErr w:type="spellEnd"/>
      <w:r w:rsidR="007C730E">
        <w:rPr>
          <w:rFonts w:ascii="Calibri" w:hAnsi="Calibri" w:cs="Calibri"/>
          <w:sz w:val="24"/>
          <w:szCs w:val="24"/>
        </w:rPr>
        <w:t>. - član,</w:t>
      </w:r>
    </w:p>
    <w:p w14:paraId="5EB4474B" w14:textId="5CCF34F1" w:rsidR="004914A9" w:rsidRDefault="007C730E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-</w:t>
      </w:r>
      <w:r>
        <w:rPr>
          <w:rFonts w:ascii="Calibri" w:hAnsi="Calibri" w:cs="Calibri"/>
          <w:sz w:val="24"/>
          <w:szCs w:val="24"/>
        </w:rPr>
        <w:tab/>
      </w:r>
      <w:r w:rsidR="005F0040" w:rsidRPr="005F0040">
        <w:rPr>
          <w:rFonts w:ascii="Calibri" w:hAnsi="Calibri" w:cs="Calibri"/>
          <w:sz w:val="24"/>
          <w:szCs w:val="24"/>
        </w:rPr>
        <w:t xml:space="preserve">Ivana Ognjenčić, </w:t>
      </w:r>
      <w:proofErr w:type="spellStart"/>
      <w:r w:rsidR="005F0040" w:rsidRPr="005F0040">
        <w:rPr>
          <w:rFonts w:ascii="Calibri" w:hAnsi="Calibri" w:cs="Calibri"/>
          <w:sz w:val="24"/>
          <w:szCs w:val="24"/>
        </w:rPr>
        <w:t>univ</w:t>
      </w:r>
      <w:proofErr w:type="spellEnd"/>
      <w:r w:rsidR="005F0040" w:rsidRPr="005F0040">
        <w:rPr>
          <w:rFonts w:ascii="Calibri" w:hAnsi="Calibri" w:cs="Calibri"/>
          <w:sz w:val="24"/>
          <w:szCs w:val="24"/>
        </w:rPr>
        <w:t xml:space="preserve">. mag. </w:t>
      </w:r>
      <w:proofErr w:type="spellStart"/>
      <w:r w:rsidR="005F0040" w:rsidRPr="005F0040">
        <w:rPr>
          <w:rFonts w:ascii="Calibri" w:hAnsi="Calibri" w:cs="Calibri"/>
          <w:sz w:val="24"/>
          <w:szCs w:val="24"/>
        </w:rPr>
        <w:t>oec</w:t>
      </w:r>
      <w:proofErr w:type="spellEnd"/>
      <w:r w:rsidR="005F0040" w:rsidRPr="005F0040">
        <w:rPr>
          <w:rFonts w:ascii="Calibri" w:hAnsi="Calibri" w:cs="Calibri"/>
          <w:sz w:val="24"/>
          <w:szCs w:val="24"/>
        </w:rPr>
        <w:t>. -  član</w:t>
      </w:r>
      <w:r w:rsidR="00A11515">
        <w:rPr>
          <w:rFonts w:ascii="Calibri" w:hAnsi="Calibri" w:cs="Calibri"/>
          <w:sz w:val="24"/>
          <w:szCs w:val="24"/>
        </w:rPr>
        <w:t>,</w:t>
      </w:r>
    </w:p>
    <w:p w14:paraId="49D3665A" w14:textId="286AB5FE" w:rsidR="00FA34A8" w:rsidRDefault="00F445AE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-</w:t>
      </w:r>
      <w:r>
        <w:rPr>
          <w:rFonts w:ascii="Calibri" w:hAnsi="Calibri" w:cs="Calibri"/>
          <w:sz w:val="24"/>
          <w:szCs w:val="24"/>
        </w:rPr>
        <w:tab/>
      </w:r>
      <w:r w:rsidR="00FA34A8">
        <w:rPr>
          <w:rFonts w:ascii="Calibri" w:hAnsi="Calibri" w:cs="Calibri"/>
          <w:sz w:val="24"/>
          <w:szCs w:val="24"/>
        </w:rPr>
        <w:t xml:space="preserve">Marko </w:t>
      </w:r>
      <w:r w:rsidR="00A11515">
        <w:rPr>
          <w:rFonts w:ascii="Calibri" w:hAnsi="Calibri" w:cs="Calibri"/>
          <w:sz w:val="24"/>
          <w:szCs w:val="24"/>
        </w:rPr>
        <w:t xml:space="preserve">Martinčić, </w:t>
      </w:r>
      <w:proofErr w:type="spellStart"/>
      <w:r w:rsidR="00A11515">
        <w:rPr>
          <w:rFonts w:ascii="Calibri" w:hAnsi="Calibri" w:cs="Calibri"/>
          <w:sz w:val="24"/>
          <w:szCs w:val="24"/>
        </w:rPr>
        <w:t>mag</w:t>
      </w:r>
      <w:proofErr w:type="spellEnd"/>
      <w:r w:rsidR="00A11515">
        <w:rPr>
          <w:rFonts w:ascii="Calibri" w:hAnsi="Calibri" w:cs="Calibri"/>
          <w:sz w:val="24"/>
          <w:szCs w:val="24"/>
        </w:rPr>
        <w:t>. Ing. el. – član.</w:t>
      </w:r>
    </w:p>
    <w:p w14:paraId="20D4A51F" w14:textId="649A3142" w:rsidR="005B18CD" w:rsidRDefault="005B18CD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5B18CD">
        <w:rPr>
          <w:rFonts w:ascii="Calibri" w:hAnsi="Calibri" w:cs="Calibri"/>
          <w:sz w:val="24"/>
          <w:szCs w:val="24"/>
        </w:rPr>
        <w:t xml:space="preserve">Uz članove Upravnog vijeća, sjednici su </w:t>
      </w:r>
      <w:proofErr w:type="spellStart"/>
      <w:r w:rsidRPr="005B18CD">
        <w:rPr>
          <w:rFonts w:ascii="Calibri" w:hAnsi="Calibri" w:cs="Calibri"/>
          <w:sz w:val="24"/>
          <w:szCs w:val="24"/>
        </w:rPr>
        <w:t>nazočili</w:t>
      </w:r>
      <w:proofErr w:type="spellEnd"/>
      <w:r w:rsidRPr="005B18CD">
        <w:rPr>
          <w:rFonts w:ascii="Calibri" w:hAnsi="Calibri" w:cs="Calibri"/>
          <w:sz w:val="24"/>
          <w:szCs w:val="24"/>
        </w:rPr>
        <w:t xml:space="preserve">:  </w:t>
      </w:r>
      <w:proofErr w:type="spellStart"/>
      <w:r w:rsidRPr="005B18CD">
        <w:rPr>
          <w:rFonts w:ascii="Calibri" w:hAnsi="Calibri" w:cs="Calibri"/>
          <w:sz w:val="24"/>
          <w:szCs w:val="24"/>
        </w:rPr>
        <w:t>županica</w:t>
      </w:r>
      <w:proofErr w:type="spellEnd"/>
      <w:r w:rsidRPr="005B18CD">
        <w:rPr>
          <w:rFonts w:ascii="Calibri" w:hAnsi="Calibri" w:cs="Calibri"/>
          <w:sz w:val="24"/>
          <w:szCs w:val="24"/>
        </w:rPr>
        <w:t xml:space="preserve"> Požeško-slavonske županije Antonija Jozić, </w:t>
      </w:r>
      <w:proofErr w:type="spellStart"/>
      <w:r w:rsidRPr="005B18CD">
        <w:rPr>
          <w:rFonts w:ascii="Calibri" w:hAnsi="Calibri" w:cs="Calibri"/>
          <w:sz w:val="24"/>
          <w:szCs w:val="24"/>
        </w:rPr>
        <w:t>univ</w:t>
      </w:r>
      <w:proofErr w:type="spellEnd"/>
      <w:r w:rsidRPr="005B18CD">
        <w:rPr>
          <w:rFonts w:ascii="Calibri" w:hAnsi="Calibri" w:cs="Calibri"/>
          <w:sz w:val="24"/>
          <w:szCs w:val="24"/>
        </w:rPr>
        <w:t xml:space="preserve">. </w:t>
      </w:r>
      <w:proofErr w:type="spellStart"/>
      <w:r w:rsidRPr="005B18CD">
        <w:rPr>
          <w:rFonts w:ascii="Calibri" w:hAnsi="Calibri" w:cs="Calibri"/>
          <w:sz w:val="24"/>
          <w:szCs w:val="24"/>
        </w:rPr>
        <w:t>mag</w:t>
      </w:r>
      <w:proofErr w:type="spellEnd"/>
      <w:r w:rsidRPr="005B18CD">
        <w:rPr>
          <w:rFonts w:ascii="Calibri" w:hAnsi="Calibri" w:cs="Calibri"/>
          <w:sz w:val="24"/>
          <w:szCs w:val="24"/>
        </w:rPr>
        <w:t xml:space="preserve">. </w:t>
      </w:r>
      <w:proofErr w:type="spellStart"/>
      <w:r w:rsidRPr="005B18CD">
        <w:rPr>
          <w:rFonts w:ascii="Calibri" w:hAnsi="Calibri" w:cs="Calibri"/>
          <w:sz w:val="24"/>
          <w:szCs w:val="24"/>
        </w:rPr>
        <w:t>oec</w:t>
      </w:r>
      <w:proofErr w:type="spellEnd"/>
      <w:r w:rsidRPr="005B18CD">
        <w:rPr>
          <w:rFonts w:ascii="Calibri" w:hAnsi="Calibri" w:cs="Calibri"/>
          <w:sz w:val="24"/>
          <w:szCs w:val="24"/>
        </w:rPr>
        <w:t xml:space="preserve">., gradonačelnica grada Pleternica Marija Šarić, zamjenica gradonačelnika grada Požege Irena </w:t>
      </w:r>
      <w:proofErr w:type="spellStart"/>
      <w:r w:rsidRPr="005B18CD">
        <w:rPr>
          <w:rFonts w:ascii="Calibri" w:hAnsi="Calibri" w:cs="Calibri"/>
          <w:sz w:val="24"/>
          <w:szCs w:val="24"/>
        </w:rPr>
        <w:t>Martinek</w:t>
      </w:r>
      <w:proofErr w:type="spellEnd"/>
      <w:r w:rsidRPr="005B18CD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5B18CD">
        <w:rPr>
          <w:rFonts w:ascii="Calibri" w:hAnsi="Calibri" w:cs="Calibri"/>
          <w:sz w:val="24"/>
          <w:szCs w:val="24"/>
        </w:rPr>
        <w:t>mag</w:t>
      </w:r>
      <w:proofErr w:type="spellEnd"/>
      <w:r w:rsidRPr="005B18CD">
        <w:rPr>
          <w:rFonts w:ascii="Calibri" w:hAnsi="Calibri" w:cs="Calibri"/>
          <w:sz w:val="24"/>
          <w:szCs w:val="24"/>
        </w:rPr>
        <w:t xml:space="preserve">. </w:t>
      </w:r>
      <w:proofErr w:type="spellStart"/>
      <w:r w:rsidRPr="005B18CD">
        <w:rPr>
          <w:rFonts w:ascii="Calibri" w:hAnsi="Calibri" w:cs="Calibri"/>
          <w:sz w:val="24"/>
          <w:szCs w:val="24"/>
        </w:rPr>
        <w:t>oec</w:t>
      </w:r>
      <w:proofErr w:type="spellEnd"/>
      <w:r w:rsidRPr="005B18CD">
        <w:rPr>
          <w:rFonts w:ascii="Calibri" w:hAnsi="Calibri" w:cs="Calibri"/>
          <w:sz w:val="24"/>
          <w:szCs w:val="24"/>
        </w:rPr>
        <w:t>., te načelnik općine Jakšić Ivica Kovačević.</w:t>
      </w:r>
    </w:p>
    <w:p w14:paraId="0AFF3C80" w14:textId="527F57E9" w:rsidR="00A04741" w:rsidRDefault="00A04741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585278">
        <w:rPr>
          <w:rFonts w:ascii="Calibri" w:hAnsi="Calibri" w:cs="Calibri"/>
          <w:sz w:val="24"/>
          <w:szCs w:val="24"/>
        </w:rPr>
        <w:t>Predstavnici Uprave Doma zdravlja:</w:t>
      </w:r>
    </w:p>
    <w:p w14:paraId="61108668" w14:textId="5A21AF85" w:rsidR="00537DB1" w:rsidRDefault="009724DD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-</w:t>
      </w:r>
      <w:r>
        <w:rPr>
          <w:rFonts w:ascii="Calibri" w:hAnsi="Calibri" w:cs="Calibri"/>
          <w:sz w:val="24"/>
          <w:szCs w:val="24"/>
        </w:rPr>
        <w:tab/>
      </w:r>
      <w:r w:rsidR="00537DB1">
        <w:rPr>
          <w:rFonts w:ascii="Calibri" w:hAnsi="Calibri" w:cs="Calibri"/>
          <w:sz w:val="24"/>
          <w:szCs w:val="24"/>
        </w:rPr>
        <w:t>Marijan Višaticki, dipl.</w:t>
      </w:r>
      <w:r w:rsidR="00D106D9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537DB1">
        <w:rPr>
          <w:rFonts w:ascii="Calibri" w:hAnsi="Calibri" w:cs="Calibri"/>
          <w:sz w:val="24"/>
          <w:szCs w:val="24"/>
        </w:rPr>
        <w:t>iur</w:t>
      </w:r>
      <w:proofErr w:type="spellEnd"/>
      <w:r w:rsidR="00537DB1">
        <w:rPr>
          <w:rFonts w:ascii="Calibri" w:hAnsi="Calibri" w:cs="Calibri"/>
          <w:sz w:val="24"/>
          <w:szCs w:val="24"/>
        </w:rPr>
        <w:t>.</w:t>
      </w:r>
      <w:r w:rsidR="00131321">
        <w:rPr>
          <w:rFonts w:ascii="Calibri" w:hAnsi="Calibri" w:cs="Calibri"/>
          <w:sz w:val="24"/>
          <w:szCs w:val="24"/>
        </w:rPr>
        <w:t>,</w:t>
      </w:r>
      <w:r w:rsidR="00131321" w:rsidRPr="00131321">
        <w:t xml:space="preserve"> </w:t>
      </w:r>
      <w:proofErr w:type="spellStart"/>
      <w:r w:rsidR="00131321" w:rsidRPr="00131321">
        <w:rPr>
          <w:rFonts w:ascii="Calibri" w:hAnsi="Calibri" w:cs="Calibri"/>
          <w:sz w:val="24"/>
          <w:szCs w:val="24"/>
        </w:rPr>
        <w:t>univ</w:t>
      </w:r>
      <w:proofErr w:type="spellEnd"/>
      <w:r w:rsidR="00131321" w:rsidRPr="00131321">
        <w:rPr>
          <w:rFonts w:ascii="Calibri" w:hAnsi="Calibri" w:cs="Calibri"/>
          <w:sz w:val="24"/>
          <w:szCs w:val="24"/>
        </w:rPr>
        <w:t>.</w:t>
      </w:r>
      <w:r w:rsidR="00497E39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131321" w:rsidRPr="00131321">
        <w:rPr>
          <w:rFonts w:ascii="Calibri" w:hAnsi="Calibri" w:cs="Calibri"/>
          <w:sz w:val="24"/>
          <w:szCs w:val="24"/>
        </w:rPr>
        <w:t>spec</w:t>
      </w:r>
      <w:proofErr w:type="spellEnd"/>
      <w:r w:rsidR="00131321" w:rsidRPr="00131321">
        <w:rPr>
          <w:rFonts w:ascii="Calibri" w:hAnsi="Calibri" w:cs="Calibri"/>
          <w:sz w:val="24"/>
          <w:szCs w:val="24"/>
        </w:rPr>
        <w:t>.</w:t>
      </w:r>
      <w:r w:rsidR="00A11515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131321" w:rsidRPr="00131321">
        <w:rPr>
          <w:rFonts w:ascii="Calibri" w:hAnsi="Calibri" w:cs="Calibri"/>
          <w:sz w:val="24"/>
          <w:szCs w:val="24"/>
        </w:rPr>
        <w:t>iur</w:t>
      </w:r>
      <w:proofErr w:type="spellEnd"/>
      <w:r w:rsidR="00131321" w:rsidRPr="00131321">
        <w:rPr>
          <w:rFonts w:ascii="Calibri" w:hAnsi="Calibri" w:cs="Calibri"/>
          <w:sz w:val="24"/>
          <w:szCs w:val="24"/>
        </w:rPr>
        <w:t>.</w:t>
      </w:r>
      <w:r w:rsidR="00537DB1">
        <w:rPr>
          <w:rFonts w:ascii="Calibri" w:hAnsi="Calibri" w:cs="Calibri"/>
          <w:sz w:val="24"/>
          <w:szCs w:val="24"/>
        </w:rPr>
        <w:t>-ravnatelj Doma zdravlja</w:t>
      </w:r>
      <w:r w:rsidR="00D07E23">
        <w:rPr>
          <w:rFonts w:ascii="Calibri" w:hAnsi="Calibri" w:cs="Calibri"/>
          <w:sz w:val="24"/>
          <w:szCs w:val="24"/>
        </w:rPr>
        <w:t>,</w:t>
      </w:r>
    </w:p>
    <w:p w14:paraId="38DD6651" w14:textId="2DFFE564" w:rsidR="00295DBD" w:rsidRDefault="00295DBD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-</w:t>
      </w:r>
      <w:r>
        <w:rPr>
          <w:rFonts w:ascii="Calibri" w:hAnsi="Calibri" w:cs="Calibri"/>
          <w:sz w:val="24"/>
          <w:szCs w:val="24"/>
        </w:rPr>
        <w:tab/>
      </w:r>
      <w:r w:rsidR="00617FB1">
        <w:rPr>
          <w:rFonts w:ascii="Calibri" w:hAnsi="Calibri" w:cs="Calibri"/>
          <w:sz w:val="24"/>
          <w:szCs w:val="24"/>
        </w:rPr>
        <w:t xml:space="preserve">Martina Križanović, </w:t>
      </w:r>
      <w:proofErr w:type="spellStart"/>
      <w:r w:rsidR="00617FB1">
        <w:rPr>
          <w:rFonts w:ascii="Calibri" w:hAnsi="Calibri" w:cs="Calibri"/>
          <w:sz w:val="24"/>
          <w:szCs w:val="24"/>
        </w:rPr>
        <w:t>dipl.oec</w:t>
      </w:r>
      <w:proofErr w:type="spellEnd"/>
      <w:r w:rsidR="00617FB1">
        <w:rPr>
          <w:rFonts w:ascii="Calibri" w:hAnsi="Calibri" w:cs="Calibri"/>
          <w:sz w:val="24"/>
          <w:szCs w:val="24"/>
        </w:rPr>
        <w:t>.- v.d. rukovoditeljica službe</w:t>
      </w:r>
      <w:r w:rsidR="00D07E23">
        <w:rPr>
          <w:rFonts w:ascii="Calibri" w:hAnsi="Calibri" w:cs="Calibri"/>
          <w:sz w:val="24"/>
          <w:szCs w:val="24"/>
        </w:rPr>
        <w:t>,</w:t>
      </w:r>
    </w:p>
    <w:p w14:paraId="5856A7F2" w14:textId="0086984B" w:rsidR="00902511" w:rsidRDefault="00902511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-</w:t>
      </w:r>
      <w:r>
        <w:rPr>
          <w:rFonts w:ascii="Calibri" w:hAnsi="Calibri" w:cs="Calibri"/>
          <w:sz w:val="24"/>
          <w:szCs w:val="24"/>
        </w:rPr>
        <w:tab/>
        <w:t xml:space="preserve">Vlasta </w:t>
      </w:r>
      <w:proofErr w:type="spellStart"/>
      <w:r>
        <w:rPr>
          <w:rFonts w:ascii="Calibri" w:hAnsi="Calibri" w:cs="Calibri"/>
          <w:sz w:val="24"/>
          <w:szCs w:val="24"/>
        </w:rPr>
        <w:t>Raštegorac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</w:rPr>
        <w:t>mag</w:t>
      </w:r>
      <w:proofErr w:type="spellEnd"/>
      <w:r>
        <w:rPr>
          <w:rFonts w:ascii="Calibri" w:hAnsi="Calibri" w:cs="Calibri"/>
          <w:sz w:val="24"/>
          <w:szCs w:val="24"/>
        </w:rPr>
        <w:t xml:space="preserve">. med. </w:t>
      </w:r>
      <w:proofErr w:type="spellStart"/>
      <w:r>
        <w:rPr>
          <w:rFonts w:ascii="Calibri" w:hAnsi="Calibri" w:cs="Calibri"/>
          <w:sz w:val="24"/>
          <w:szCs w:val="24"/>
        </w:rPr>
        <w:t>techn</w:t>
      </w:r>
      <w:proofErr w:type="spellEnd"/>
      <w:r>
        <w:rPr>
          <w:rFonts w:ascii="Calibri" w:hAnsi="Calibri" w:cs="Calibri"/>
          <w:sz w:val="24"/>
          <w:szCs w:val="24"/>
        </w:rPr>
        <w:t>.</w:t>
      </w:r>
      <w:r w:rsidR="00D07E23">
        <w:rPr>
          <w:rFonts w:ascii="Calibri" w:hAnsi="Calibri" w:cs="Calibri"/>
          <w:sz w:val="24"/>
          <w:szCs w:val="24"/>
        </w:rPr>
        <w:t xml:space="preserve"> –zamjenica ravnatelja,</w:t>
      </w:r>
    </w:p>
    <w:p w14:paraId="552B039A" w14:textId="19D4E648" w:rsidR="00F445AE" w:rsidRDefault="00F445AE" w:rsidP="00F445AE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F445AE">
        <w:rPr>
          <w:rFonts w:ascii="Calibri" w:hAnsi="Calibri" w:cs="Calibri"/>
          <w:sz w:val="24"/>
          <w:szCs w:val="24"/>
        </w:rPr>
        <w:t>-</w:t>
      </w:r>
      <w:r w:rsidRPr="00F445AE">
        <w:rPr>
          <w:rFonts w:ascii="Calibri" w:hAnsi="Calibri" w:cs="Calibri"/>
          <w:sz w:val="24"/>
          <w:szCs w:val="24"/>
        </w:rPr>
        <w:tab/>
      </w:r>
      <w:r w:rsidR="009145B2">
        <w:rPr>
          <w:rFonts w:ascii="Calibri" w:hAnsi="Calibri" w:cs="Calibri"/>
          <w:sz w:val="24"/>
          <w:szCs w:val="24"/>
        </w:rPr>
        <w:t>Ana Nemet Samarđić,</w:t>
      </w:r>
      <w:r w:rsidR="00497E39">
        <w:rPr>
          <w:rFonts w:ascii="Calibri" w:hAnsi="Calibri" w:cs="Calibri"/>
          <w:sz w:val="24"/>
          <w:szCs w:val="24"/>
        </w:rPr>
        <w:t xml:space="preserve"> </w:t>
      </w:r>
      <w:r w:rsidR="009145B2">
        <w:rPr>
          <w:rFonts w:ascii="Calibri" w:hAnsi="Calibri" w:cs="Calibri"/>
          <w:sz w:val="24"/>
          <w:szCs w:val="24"/>
        </w:rPr>
        <w:t xml:space="preserve">dipl. </w:t>
      </w:r>
      <w:proofErr w:type="spellStart"/>
      <w:r w:rsidR="009145B2">
        <w:rPr>
          <w:rFonts w:ascii="Calibri" w:hAnsi="Calibri" w:cs="Calibri"/>
          <w:sz w:val="24"/>
          <w:szCs w:val="24"/>
        </w:rPr>
        <w:t>iur</w:t>
      </w:r>
      <w:proofErr w:type="spellEnd"/>
      <w:r w:rsidR="009145B2">
        <w:rPr>
          <w:rFonts w:ascii="Calibri" w:hAnsi="Calibri" w:cs="Calibri"/>
          <w:sz w:val="24"/>
          <w:szCs w:val="24"/>
        </w:rPr>
        <w:t xml:space="preserve">.- </w:t>
      </w:r>
      <w:r w:rsidR="00FA34A8">
        <w:rPr>
          <w:rFonts w:ascii="Calibri" w:hAnsi="Calibri" w:cs="Calibri"/>
          <w:sz w:val="24"/>
          <w:szCs w:val="24"/>
        </w:rPr>
        <w:t>rukovoditeljica službe</w:t>
      </w:r>
      <w:r w:rsidR="00D07E23">
        <w:rPr>
          <w:rFonts w:ascii="Calibri" w:hAnsi="Calibri" w:cs="Calibri"/>
          <w:sz w:val="24"/>
          <w:szCs w:val="24"/>
        </w:rPr>
        <w:t>, zapisničar</w:t>
      </w:r>
    </w:p>
    <w:p w14:paraId="23428B78" w14:textId="67A77B36" w:rsidR="00F0454A" w:rsidRPr="00F0454A" w:rsidRDefault="00F0454A" w:rsidP="00F0454A">
      <w:pPr>
        <w:spacing w:line="360" w:lineRule="auto"/>
        <w:ind w:left="708" w:firstLine="708"/>
        <w:jc w:val="both"/>
        <w:rPr>
          <w:rFonts w:ascii="Calibri" w:hAnsi="Calibri" w:cs="Calibri"/>
          <w:sz w:val="24"/>
          <w:szCs w:val="24"/>
        </w:rPr>
      </w:pPr>
      <w:r w:rsidRPr="00F0454A">
        <w:rPr>
          <w:rFonts w:ascii="Calibri" w:hAnsi="Calibri" w:cs="Calibri"/>
          <w:sz w:val="24"/>
          <w:szCs w:val="24"/>
        </w:rPr>
        <w:lastRenderedPageBreak/>
        <w:t>ODLUKE I ZAKLJUČCI  SA 2</w:t>
      </w:r>
      <w:r w:rsidR="005B18CD">
        <w:rPr>
          <w:rFonts w:ascii="Calibri" w:hAnsi="Calibri" w:cs="Calibri"/>
          <w:sz w:val="24"/>
          <w:szCs w:val="24"/>
        </w:rPr>
        <w:t>7</w:t>
      </w:r>
      <w:r w:rsidRPr="00F0454A">
        <w:rPr>
          <w:rFonts w:ascii="Calibri" w:hAnsi="Calibri" w:cs="Calibri"/>
          <w:sz w:val="24"/>
          <w:szCs w:val="24"/>
        </w:rPr>
        <w:t xml:space="preserve">. SJEDNICE UPRAVNOG VIJEĆA </w:t>
      </w:r>
    </w:p>
    <w:p w14:paraId="32C15982" w14:textId="65690899" w:rsidR="00F0454A" w:rsidRDefault="00F0454A" w:rsidP="00F0454A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F0454A">
        <w:rPr>
          <w:rFonts w:ascii="Calibri" w:hAnsi="Calibri" w:cs="Calibri"/>
          <w:sz w:val="24"/>
          <w:szCs w:val="24"/>
        </w:rPr>
        <w:t xml:space="preserve">               </w:t>
      </w:r>
      <w:r>
        <w:rPr>
          <w:rFonts w:ascii="Calibri" w:hAnsi="Calibri" w:cs="Calibri"/>
          <w:sz w:val="24"/>
          <w:szCs w:val="24"/>
        </w:rPr>
        <w:tab/>
        <w:t xml:space="preserve">     </w:t>
      </w:r>
      <w:r w:rsidR="005B18CD">
        <w:rPr>
          <w:rFonts w:ascii="Calibri" w:hAnsi="Calibri" w:cs="Calibri"/>
          <w:sz w:val="24"/>
          <w:szCs w:val="24"/>
        </w:rPr>
        <w:t xml:space="preserve"> </w:t>
      </w:r>
      <w:r w:rsidRPr="00F0454A">
        <w:rPr>
          <w:rFonts w:ascii="Calibri" w:hAnsi="Calibri" w:cs="Calibri"/>
          <w:sz w:val="24"/>
          <w:szCs w:val="24"/>
        </w:rPr>
        <w:t>DOMA ZDRAVLJA POŽEŠKO-SLAVONSKE ŽUPANIJE</w:t>
      </w:r>
    </w:p>
    <w:p w14:paraId="097BBB1D" w14:textId="77777777" w:rsidR="005B18CD" w:rsidRDefault="005B18CD" w:rsidP="00F0454A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bookmarkStart w:id="0" w:name="_GoBack"/>
      <w:bookmarkEnd w:id="0"/>
    </w:p>
    <w:p w14:paraId="41B94680" w14:textId="59B29314" w:rsidR="003B52BE" w:rsidRPr="003B52BE" w:rsidRDefault="003B52BE" w:rsidP="003B52BE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3B52BE">
        <w:rPr>
          <w:rFonts w:ascii="Calibri" w:hAnsi="Calibri" w:cs="Calibri"/>
          <w:sz w:val="24"/>
          <w:szCs w:val="24"/>
        </w:rPr>
        <w:t>1.</w:t>
      </w:r>
      <w:r w:rsidRPr="003B52BE">
        <w:rPr>
          <w:rFonts w:ascii="Calibri" w:hAnsi="Calibri" w:cs="Calibri"/>
          <w:sz w:val="24"/>
          <w:szCs w:val="24"/>
        </w:rPr>
        <w:tab/>
        <w:t>prihvaćanje zapisnika s prethodne sjednice,</w:t>
      </w:r>
    </w:p>
    <w:p w14:paraId="3E77781C" w14:textId="0ED2D768" w:rsidR="0053047E" w:rsidRPr="0053047E" w:rsidRDefault="0053047E" w:rsidP="0053047E">
      <w:pPr>
        <w:spacing w:line="360" w:lineRule="auto"/>
        <w:ind w:left="705" w:hanging="705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2. </w:t>
      </w:r>
      <w:r w:rsidR="00F0454A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 xml:space="preserve">Odluka o </w:t>
      </w:r>
      <w:r w:rsidR="00F0454A">
        <w:rPr>
          <w:rFonts w:ascii="Calibri" w:hAnsi="Calibri" w:cs="Calibri"/>
          <w:sz w:val="24"/>
          <w:szCs w:val="24"/>
        </w:rPr>
        <w:t xml:space="preserve">prihvaćanju </w:t>
      </w:r>
      <w:r w:rsidR="0098636D" w:rsidRPr="0098636D">
        <w:rPr>
          <w:rFonts w:ascii="Calibri" w:hAnsi="Calibri" w:cs="Calibri"/>
          <w:sz w:val="24"/>
          <w:szCs w:val="24"/>
        </w:rPr>
        <w:t>financijsko</w:t>
      </w:r>
      <w:r w:rsidR="00F0454A">
        <w:rPr>
          <w:rFonts w:ascii="Calibri" w:hAnsi="Calibri" w:cs="Calibri"/>
          <w:sz w:val="24"/>
          <w:szCs w:val="24"/>
        </w:rPr>
        <w:t>g</w:t>
      </w:r>
      <w:r w:rsidR="0098636D" w:rsidRPr="0098636D">
        <w:rPr>
          <w:rFonts w:ascii="Calibri" w:hAnsi="Calibri" w:cs="Calibri"/>
          <w:sz w:val="24"/>
          <w:szCs w:val="24"/>
        </w:rPr>
        <w:t xml:space="preserve"> izvješć</w:t>
      </w:r>
      <w:r w:rsidR="00F0454A">
        <w:rPr>
          <w:rFonts w:ascii="Calibri" w:hAnsi="Calibri" w:cs="Calibri"/>
          <w:sz w:val="24"/>
          <w:szCs w:val="24"/>
        </w:rPr>
        <w:t>a</w:t>
      </w:r>
      <w:r w:rsidR="0098636D" w:rsidRPr="0098636D">
        <w:rPr>
          <w:rFonts w:ascii="Calibri" w:hAnsi="Calibri" w:cs="Calibri"/>
          <w:sz w:val="24"/>
          <w:szCs w:val="24"/>
        </w:rPr>
        <w:t xml:space="preserve"> o poslovanju Doma zdravlja za </w:t>
      </w:r>
      <w:r w:rsidR="00F0454A">
        <w:rPr>
          <w:rFonts w:ascii="Calibri" w:hAnsi="Calibri" w:cs="Calibri"/>
          <w:sz w:val="24"/>
          <w:szCs w:val="24"/>
        </w:rPr>
        <w:t xml:space="preserve">mjesec </w:t>
      </w:r>
      <w:r w:rsidR="005B18CD">
        <w:rPr>
          <w:rFonts w:ascii="Calibri" w:hAnsi="Calibri" w:cs="Calibri"/>
          <w:sz w:val="24"/>
          <w:szCs w:val="24"/>
        </w:rPr>
        <w:t xml:space="preserve">studeni </w:t>
      </w:r>
      <w:r w:rsidR="00F0454A">
        <w:rPr>
          <w:rFonts w:ascii="Calibri" w:hAnsi="Calibri" w:cs="Calibri"/>
          <w:sz w:val="24"/>
          <w:szCs w:val="24"/>
        </w:rPr>
        <w:t xml:space="preserve"> 2025. godine,</w:t>
      </w:r>
    </w:p>
    <w:p w14:paraId="454B9A30" w14:textId="7904F4AF" w:rsidR="005A3174" w:rsidRDefault="0053047E" w:rsidP="0053047E">
      <w:pPr>
        <w:spacing w:line="360" w:lineRule="auto"/>
        <w:ind w:left="705" w:hanging="705"/>
        <w:jc w:val="both"/>
        <w:rPr>
          <w:rFonts w:ascii="Calibri" w:hAnsi="Calibri" w:cs="Calibri"/>
          <w:sz w:val="24"/>
          <w:szCs w:val="24"/>
        </w:rPr>
      </w:pPr>
      <w:r w:rsidRPr="0053047E">
        <w:rPr>
          <w:rFonts w:ascii="Calibri" w:hAnsi="Calibri" w:cs="Calibri"/>
          <w:sz w:val="24"/>
          <w:szCs w:val="24"/>
        </w:rPr>
        <w:t>3.</w:t>
      </w:r>
      <w:r w:rsidRPr="0053047E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 xml:space="preserve">Zaključak o prihvaćanju </w:t>
      </w:r>
      <w:r w:rsidRPr="0053047E">
        <w:rPr>
          <w:rFonts w:ascii="Calibri" w:hAnsi="Calibri" w:cs="Calibri"/>
          <w:sz w:val="24"/>
          <w:szCs w:val="24"/>
        </w:rPr>
        <w:t>mjesečno</w:t>
      </w:r>
      <w:r>
        <w:rPr>
          <w:rFonts w:ascii="Calibri" w:hAnsi="Calibri" w:cs="Calibri"/>
          <w:sz w:val="24"/>
          <w:szCs w:val="24"/>
        </w:rPr>
        <w:t>g izvješće ravnatelja.</w:t>
      </w:r>
    </w:p>
    <w:sectPr w:rsidR="005A3174" w:rsidSect="005B63B0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9BD257" w14:textId="77777777" w:rsidR="00A70B0D" w:rsidRDefault="00A70B0D" w:rsidP="00453A44">
      <w:pPr>
        <w:spacing w:after="0" w:line="240" w:lineRule="auto"/>
      </w:pPr>
      <w:r>
        <w:separator/>
      </w:r>
    </w:p>
  </w:endnote>
  <w:endnote w:type="continuationSeparator" w:id="0">
    <w:p w14:paraId="3EAB845F" w14:textId="77777777" w:rsidR="00A70B0D" w:rsidRDefault="00A70B0D" w:rsidP="00453A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835121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1133E74" w14:textId="73967366" w:rsidR="00C867CC" w:rsidRDefault="00C867CC">
        <w:pPr>
          <w:pStyle w:val="Podnoj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B18C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A4FDD2F" w14:textId="77777777" w:rsidR="00C867CC" w:rsidRDefault="00C867C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B1D00A" w14:textId="77777777" w:rsidR="00A70B0D" w:rsidRDefault="00A70B0D" w:rsidP="00453A44">
      <w:pPr>
        <w:spacing w:after="0" w:line="240" w:lineRule="auto"/>
      </w:pPr>
      <w:r>
        <w:separator/>
      </w:r>
    </w:p>
  </w:footnote>
  <w:footnote w:type="continuationSeparator" w:id="0">
    <w:p w14:paraId="09426BFA" w14:textId="77777777" w:rsidR="00A70B0D" w:rsidRDefault="00A70B0D" w:rsidP="00453A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E5C5E"/>
    <w:multiLevelType w:val="hybridMultilevel"/>
    <w:tmpl w:val="CE8A0A5C"/>
    <w:lvl w:ilvl="0" w:tplc="FAFC393A">
      <w:numFmt w:val="bullet"/>
      <w:lvlText w:val="-"/>
      <w:lvlJc w:val="left"/>
      <w:pPr>
        <w:ind w:left="1080" w:hanging="360"/>
      </w:pPr>
      <w:rPr>
        <w:rFonts w:ascii="Book Antiqua" w:eastAsia="Times New Roman" w:hAnsi="Book Antiqua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AC559F6"/>
    <w:multiLevelType w:val="hybridMultilevel"/>
    <w:tmpl w:val="59AC912E"/>
    <w:lvl w:ilvl="0" w:tplc="E7C8760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E94A4C"/>
    <w:multiLevelType w:val="hybridMultilevel"/>
    <w:tmpl w:val="0F22D590"/>
    <w:lvl w:ilvl="0" w:tplc="94089EF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E74BBC"/>
    <w:multiLevelType w:val="hybridMultilevel"/>
    <w:tmpl w:val="459607B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760E92"/>
    <w:multiLevelType w:val="hybridMultilevel"/>
    <w:tmpl w:val="536CF02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EF2BA5"/>
    <w:multiLevelType w:val="hybridMultilevel"/>
    <w:tmpl w:val="7700C804"/>
    <w:lvl w:ilvl="0" w:tplc="997E08A8">
      <w:start w:val="1"/>
      <w:numFmt w:val="decimal"/>
      <w:lvlText w:val="%1."/>
      <w:lvlJc w:val="left"/>
      <w:pPr>
        <w:ind w:left="570" w:hanging="570"/>
      </w:pPr>
    </w:lvl>
    <w:lvl w:ilvl="1" w:tplc="041A0019">
      <w:start w:val="1"/>
      <w:numFmt w:val="lowerLetter"/>
      <w:lvlText w:val="%2."/>
      <w:lvlJc w:val="left"/>
      <w:pPr>
        <w:ind w:left="1080" w:hanging="360"/>
      </w:pPr>
    </w:lvl>
    <w:lvl w:ilvl="2" w:tplc="041A001B">
      <w:start w:val="1"/>
      <w:numFmt w:val="lowerRoman"/>
      <w:lvlText w:val="%3."/>
      <w:lvlJc w:val="right"/>
      <w:pPr>
        <w:ind w:left="1800" w:hanging="180"/>
      </w:pPr>
    </w:lvl>
    <w:lvl w:ilvl="3" w:tplc="041A000F">
      <w:start w:val="1"/>
      <w:numFmt w:val="decimal"/>
      <w:lvlText w:val="%4."/>
      <w:lvlJc w:val="left"/>
      <w:pPr>
        <w:ind w:left="2520" w:hanging="360"/>
      </w:pPr>
    </w:lvl>
    <w:lvl w:ilvl="4" w:tplc="041A0019">
      <w:start w:val="1"/>
      <w:numFmt w:val="lowerLetter"/>
      <w:lvlText w:val="%5."/>
      <w:lvlJc w:val="left"/>
      <w:pPr>
        <w:ind w:left="3240" w:hanging="360"/>
      </w:pPr>
    </w:lvl>
    <w:lvl w:ilvl="5" w:tplc="041A001B">
      <w:start w:val="1"/>
      <w:numFmt w:val="lowerRoman"/>
      <w:lvlText w:val="%6."/>
      <w:lvlJc w:val="right"/>
      <w:pPr>
        <w:ind w:left="3960" w:hanging="180"/>
      </w:pPr>
    </w:lvl>
    <w:lvl w:ilvl="6" w:tplc="041A000F">
      <w:start w:val="1"/>
      <w:numFmt w:val="decimal"/>
      <w:lvlText w:val="%7."/>
      <w:lvlJc w:val="left"/>
      <w:pPr>
        <w:ind w:left="4680" w:hanging="360"/>
      </w:pPr>
    </w:lvl>
    <w:lvl w:ilvl="7" w:tplc="041A0019">
      <w:start w:val="1"/>
      <w:numFmt w:val="lowerLetter"/>
      <w:lvlText w:val="%8."/>
      <w:lvlJc w:val="left"/>
      <w:pPr>
        <w:ind w:left="5400" w:hanging="360"/>
      </w:pPr>
    </w:lvl>
    <w:lvl w:ilvl="8" w:tplc="041A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7425A1E"/>
    <w:multiLevelType w:val="hybridMultilevel"/>
    <w:tmpl w:val="FB707C0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4C62F2"/>
    <w:multiLevelType w:val="hybridMultilevel"/>
    <w:tmpl w:val="4AF85B44"/>
    <w:lvl w:ilvl="0" w:tplc="041A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8" w15:restartNumberingAfterBreak="0">
    <w:nsid w:val="3AF75043"/>
    <w:multiLevelType w:val="hybridMultilevel"/>
    <w:tmpl w:val="24F0621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7839F9"/>
    <w:multiLevelType w:val="hybridMultilevel"/>
    <w:tmpl w:val="75AE0D0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9454B3"/>
    <w:multiLevelType w:val="hybridMultilevel"/>
    <w:tmpl w:val="E200B9DC"/>
    <w:lvl w:ilvl="0" w:tplc="2C6EE21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 w15:restartNumberingAfterBreak="0">
    <w:nsid w:val="4E751758"/>
    <w:multiLevelType w:val="hybridMultilevel"/>
    <w:tmpl w:val="63B45330"/>
    <w:lvl w:ilvl="0" w:tplc="6D442D5A">
      <w:numFmt w:val="bullet"/>
      <w:lvlText w:val=""/>
      <w:lvlJc w:val="left"/>
      <w:pPr>
        <w:ind w:left="318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75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82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8940" w:hanging="360"/>
      </w:pPr>
      <w:rPr>
        <w:rFonts w:ascii="Wingdings" w:hAnsi="Wingdings" w:hint="default"/>
      </w:rPr>
    </w:lvl>
  </w:abstractNum>
  <w:abstractNum w:abstractNumId="12" w15:restartNumberingAfterBreak="0">
    <w:nsid w:val="50186AA0"/>
    <w:multiLevelType w:val="hybridMultilevel"/>
    <w:tmpl w:val="7700C804"/>
    <w:lvl w:ilvl="0" w:tplc="997E08A8">
      <w:start w:val="1"/>
      <w:numFmt w:val="decimal"/>
      <w:lvlText w:val="%1."/>
      <w:lvlJc w:val="left"/>
      <w:pPr>
        <w:ind w:left="570" w:hanging="570"/>
      </w:pPr>
    </w:lvl>
    <w:lvl w:ilvl="1" w:tplc="041A0019">
      <w:start w:val="1"/>
      <w:numFmt w:val="lowerLetter"/>
      <w:lvlText w:val="%2."/>
      <w:lvlJc w:val="left"/>
      <w:pPr>
        <w:ind w:left="1080" w:hanging="360"/>
      </w:pPr>
    </w:lvl>
    <w:lvl w:ilvl="2" w:tplc="041A001B">
      <w:start w:val="1"/>
      <w:numFmt w:val="lowerRoman"/>
      <w:lvlText w:val="%3."/>
      <w:lvlJc w:val="right"/>
      <w:pPr>
        <w:ind w:left="1800" w:hanging="180"/>
      </w:pPr>
    </w:lvl>
    <w:lvl w:ilvl="3" w:tplc="041A000F">
      <w:start w:val="1"/>
      <w:numFmt w:val="decimal"/>
      <w:lvlText w:val="%4."/>
      <w:lvlJc w:val="left"/>
      <w:pPr>
        <w:ind w:left="2520" w:hanging="360"/>
      </w:pPr>
    </w:lvl>
    <w:lvl w:ilvl="4" w:tplc="041A0019">
      <w:start w:val="1"/>
      <w:numFmt w:val="lowerLetter"/>
      <w:lvlText w:val="%5."/>
      <w:lvlJc w:val="left"/>
      <w:pPr>
        <w:ind w:left="3240" w:hanging="360"/>
      </w:pPr>
    </w:lvl>
    <w:lvl w:ilvl="5" w:tplc="041A001B">
      <w:start w:val="1"/>
      <w:numFmt w:val="lowerRoman"/>
      <w:lvlText w:val="%6."/>
      <w:lvlJc w:val="right"/>
      <w:pPr>
        <w:ind w:left="3960" w:hanging="180"/>
      </w:pPr>
    </w:lvl>
    <w:lvl w:ilvl="6" w:tplc="041A000F">
      <w:start w:val="1"/>
      <w:numFmt w:val="decimal"/>
      <w:lvlText w:val="%7."/>
      <w:lvlJc w:val="left"/>
      <w:pPr>
        <w:ind w:left="4680" w:hanging="360"/>
      </w:pPr>
    </w:lvl>
    <w:lvl w:ilvl="7" w:tplc="041A0019">
      <w:start w:val="1"/>
      <w:numFmt w:val="lowerLetter"/>
      <w:lvlText w:val="%8."/>
      <w:lvlJc w:val="left"/>
      <w:pPr>
        <w:ind w:left="5400" w:hanging="360"/>
      </w:pPr>
    </w:lvl>
    <w:lvl w:ilvl="8" w:tplc="041A001B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5950948"/>
    <w:multiLevelType w:val="hybridMultilevel"/>
    <w:tmpl w:val="8DA6AAD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6F5FE8"/>
    <w:multiLevelType w:val="hybridMultilevel"/>
    <w:tmpl w:val="09FC6448"/>
    <w:lvl w:ilvl="0" w:tplc="75E8DA3A">
      <w:start w:val="1"/>
      <w:numFmt w:val="decimal"/>
      <w:lvlText w:val="%1."/>
      <w:lvlJc w:val="left"/>
      <w:pPr>
        <w:ind w:left="1065" w:hanging="705"/>
      </w:pPr>
      <w:rPr>
        <w:rFonts w:ascii="Arial" w:eastAsiaTheme="minorHAnsi" w:hAnsi="Arial" w:cs="Arial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4E67CD"/>
    <w:multiLevelType w:val="hybridMultilevel"/>
    <w:tmpl w:val="E0501452"/>
    <w:lvl w:ilvl="0" w:tplc="2AB26242">
      <w:start w:val="1"/>
      <w:numFmt w:val="bullet"/>
      <w:lvlText w:val="-"/>
      <w:lvlJc w:val="left"/>
      <w:pPr>
        <w:ind w:left="1425" w:hanging="360"/>
      </w:pPr>
      <w:rPr>
        <w:rFonts w:ascii="Book Antiqua" w:eastAsia="Times New Roman" w:hAnsi="Book Antiqua" w:cs="Times New Roman" w:hint="default"/>
      </w:rPr>
    </w:lvl>
    <w:lvl w:ilvl="1" w:tplc="041A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6" w15:restartNumberingAfterBreak="0">
    <w:nsid w:val="68F717EB"/>
    <w:multiLevelType w:val="hybridMultilevel"/>
    <w:tmpl w:val="5B820B9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F905F3"/>
    <w:multiLevelType w:val="hybridMultilevel"/>
    <w:tmpl w:val="F9FA9BA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2E43BB"/>
    <w:multiLevelType w:val="hybridMultilevel"/>
    <w:tmpl w:val="BF26B0F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BA4C9B"/>
    <w:multiLevelType w:val="hybridMultilevel"/>
    <w:tmpl w:val="EF669D4A"/>
    <w:lvl w:ilvl="0" w:tplc="4F2A8DA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151474"/>
    <w:multiLevelType w:val="hybridMultilevel"/>
    <w:tmpl w:val="7700C804"/>
    <w:lvl w:ilvl="0" w:tplc="997E08A8">
      <w:start w:val="1"/>
      <w:numFmt w:val="decimal"/>
      <w:lvlText w:val="%1."/>
      <w:lvlJc w:val="left"/>
      <w:pPr>
        <w:ind w:left="712" w:hanging="570"/>
      </w:pPr>
    </w:lvl>
    <w:lvl w:ilvl="1" w:tplc="041A0019">
      <w:start w:val="1"/>
      <w:numFmt w:val="lowerLetter"/>
      <w:lvlText w:val="%2."/>
      <w:lvlJc w:val="left"/>
      <w:pPr>
        <w:ind w:left="1222" w:hanging="360"/>
      </w:pPr>
    </w:lvl>
    <w:lvl w:ilvl="2" w:tplc="041A001B">
      <w:start w:val="1"/>
      <w:numFmt w:val="lowerRoman"/>
      <w:lvlText w:val="%3."/>
      <w:lvlJc w:val="right"/>
      <w:pPr>
        <w:ind w:left="1942" w:hanging="180"/>
      </w:pPr>
    </w:lvl>
    <w:lvl w:ilvl="3" w:tplc="041A000F">
      <w:start w:val="1"/>
      <w:numFmt w:val="decimal"/>
      <w:lvlText w:val="%4."/>
      <w:lvlJc w:val="left"/>
      <w:pPr>
        <w:ind w:left="2662" w:hanging="360"/>
      </w:pPr>
    </w:lvl>
    <w:lvl w:ilvl="4" w:tplc="041A0019">
      <w:start w:val="1"/>
      <w:numFmt w:val="lowerLetter"/>
      <w:lvlText w:val="%5."/>
      <w:lvlJc w:val="left"/>
      <w:pPr>
        <w:ind w:left="3382" w:hanging="360"/>
      </w:pPr>
    </w:lvl>
    <w:lvl w:ilvl="5" w:tplc="041A001B">
      <w:start w:val="1"/>
      <w:numFmt w:val="lowerRoman"/>
      <w:lvlText w:val="%6."/>
      <w:lvlJc w:val="right"/>
      <w:pPr>
        <w:ind w:left="4102" w:hanging="180"/>
      </w:pPr>
    </w:lvl>
    <w:lvl w:ilvl="6" w:tplc="041A000F">
      <w:start w:val="1"/>
      <w:numFmt w:val="decimal"/>
      <w:lvlText w:val="%7."/>
      <w:lvlJc w:val="left"/>
      <w:pPr>
        <w:ind w:left="4822" w:hanging="360"/>
      </w:pPr>
    </w:lvl>
    <w:lvl w:ilvl="7" w:tplc="041A0019">
      <w:start w:val="1"/>
      <w:numFmt w:val="lowerLetter"/>
      <w:lvlText w:val="%8."/>
      <w:lvlJc w:val="left"/>
      <w:pPr>
        <w:ind w:left="5542" w:hanging="360"/>
      </w:pPr>
    </w:lvl>
    <w:lvl w:ilvl="8" w:tplc="041A001B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1"/>
  </w:num>
  <w:num w:numId="2">
    <w:abstractNumId w:val="13"/>
  </w:num>
  <w:num w:numId="3">
    <w:abstractNumId w:val="7"/>
  </w:num>
  <w:num w:numId="4">
    <w:abstractNumId w:val="9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"/>
  </w:num>
  <w:num w:numId="8">
    <w:abstractNumId w:val="18"/>
  </w:num>
  <w:num w:numId="9">
    <w:abstractNumId w:val="6"/>
  </w:num>
  <w:num w:numId="10">
    <w:abstractNumId w:val="5"/>
  </w:num>
  <w:num w:numId="11">
    <w:abstractNumId w:val="20"/>
  </w:num>
  <w:num w:numId="12">
    <w:abstractNumId w:val="14"/>
  </w:num>
  <w:num w:numId="13">
    <w:abstractNumId w:val="0"/>
  </w:num>
  <w:num w:numId="14">
    <w:abstractNumId w:val="10"/>
  </w:num>
  <w:num w:numId="15">
    <w:abstractNumId w:val="15"/>
  </w:num>
  <w:num w:numId="16">
    <w:abstractNumId w:val="8"/>
  </w:num>
  <w:num w:numId="17">
    <w:abstractNumId w:val="1"/>
  </w:num>
  <w:num w:numId="18">
    <w:abstractNumId w:val="17"/>
  </w:num>
  <w:num w:numId="19">
    <w:abstractNumId w:val="16"/>
  </w:num>
  <w:num w:numId="20">
    <w:abstractNumId w:val="12"/>
  </w:num>
  <w:num w:numId="21">
    <w:abstractNumId w:val="19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714"/>
    <w:rsid w:val="00000EEC"/>
    <w:rsid w:val="0000171E"/>
    <w:rsid w:val="00001D01"/>
    <w:rsid w:val="0000323E"/>
    <w:rsid w:val="0000381B"/>
    <w:rsid w:val="00003D7C"/>
    <w:rsid w:val="00004517"/>
    <w:rsid w:val="00005938"/>
    <w:rsid w:val="00006086"/>
    <w:rsid w:val="000068E2"/>
    <w:rsid w:val="00006CD5"/>
    <w:rsid w:val="000108B4"/>
    <w:rsid w:val="000139D2"/>
    <w:rsid w:val="000145B3"/>
    <w:rsid w:val="00017FC4"/>
    <w:rsid w:val="00020EB5"/>
    <w:rsid w:val="00021B2C"/>
    <w:rsid w:val="00021CFF"/>
    <w:rsid w:val="000226F4"/>
    <w:rsid w:val="000234E0"/>
    <w:rsid w:val="00026A6A"/>
    <w:rsid w:val="00030CA2"/>
    <w:rsid w:val="00032742"/>
    <w:rsid w:val="0003408C"/>
    <w:rsid w:val="00036BAF"/>
    <w:rsid w:val="000404F8"/>
    <w:rsid w:val="00041921"/>
    <w:rsid w:val="00045DC5"/>
    <w:rsid w:val="00046153"/>
    <w:rsid w:val="000471BA"/>
    <w:rsid w:val="00051D2A"/>
    <w:rsid w:val="00053105"/>
    <w:rsid w:val="0005412C"/>
    <w:rsid w:val="00056241"/>
    <w:rsid w:val="000576CA"/>
    <w:rsid w:val="00060059"/>
    <w:rsid w:val="00060085"/>
    <w:rsid w:val="00060AE3"/>
    <w:rsid w:val="00062AD3"/>
    <w:rsid w:val="0006389F"/>
    <w:rsid w:val="000651DA"/>
    <w:rsid w:val="00066171"/>
    <w:rsid w:val="0007007B"/>
    <w:rsid w:val="00071571"/>
    <w:rsid w:val="00074B7A"/>
    <w:rsid w:val="000752D9"/>
    <w:rsid w:val="00076822"/>
    <w:rsid w:val="00081D71"/>
    <w:rsid w:val="0008278C"/>
    <w:rsid w:val="000840E0"/>
    <w:rsid w:val="000849C8"/>
    <w:rsid w:val="0008600E"/>
    <w:rsid w:val="000865BB"/>
    <w:rsid w:val="00087CB9"/>
    <w:rsid w:val="00092B65"/>
    <w:rsid w:val="00094AEC"/>
    <w:rsid w:val="0009638C"/>
    <w:rsid w:val="000A180C"/>
    <w:rsid w:val="000A24A2"/>
    <w:rsid w:val="000A268F"/>
    <w:rsid w:val="000A2D90"/>
    <w:rsid w:val="000A6386"/>
    <w:rsid w:val="000A6BD7"/>
    <w:rsid w:val="000A772B"/>
    <w:rsid w:val="000B0DB1"/>
    <w:rsid w:val="000B17C1"/>
    <w:rsid w:val="000B1917"/>
    <w:rsid w:val="000B279E"/>
    <w:rsid w:val="000B2BCB"/>
    <w:rsid w:val="000B3052"/>
    <w:rsid w:val="000B3186"/>
    <w:rsid w:val="000B48C9"/>
    <w:rsid w:val="000B6189"/>
    <w:rsid w:val="000B6B7B"/>
    <w:rsid w:val="000C0052"/>
    <w:rsid w:val="000C1588"/>
    <w:rsid w:val="000C1829"/>
    <w:rsid w:val="000C22B5"/>
    <w:rsid w:val="000C3E1C"/>
    <w:rsid w:val="000C4976"/>
    <w:rsid w:val="000C517A"/>
    <w:rsid w:val="000C5BDF"/>
    <w:rsid w:val="000C6F22"/>
    <w:rsid w:val="000C7833"/>
    <w:rsid w:val="000D04A7"/>
    <w:rsid w:val="000D06C5"/>
    <w:rsid w:val="000D09DD"/>
    <w:rsid w:val="000D4D3E"/>
    <w:rsid w:val="000D4E1A"/>
    <w:rsid w:val="000D5493"/>
    <w:rsid w:val="000D730B"/>
    <w:rsid w:val="000D7E76"/>
    <w:rsid w:val="000E005B"/>
    <w:rsid w:val="000E0DC1"/>
    <w:rsid w:val="000E2AE1"/>
    <w:rsid w:val="000E2DE6"/>
    <w:rsid w:val="000E4FEA"/>
    <w:rsid w:val="000E6435"/>
    <w:rsid w:val="000E66B1"/>
    <w:rsid w:val="000F03BD"/>
    <w:rsid w:val="000F04E5"/>
    <w:rsid w:val="000F0DA4"/>
    <w:rsid w:val="000F37D7"/>
    <w:rsid w:val="000F3C41"/>
    <w:rsid w:val="000F4985"/>
    <w:rsid w:val="000F5367"/>
    <w:rsid w:val="000F5685"/>
    <w:rsid w:val="000F661B"/>
    <w:rsid w:val="000F7258"/>
    <w:rsid w:val="001001FC"/>
    <w:rsid w:val="0010130A"/>
    <w:rsid w:val="00101808"/>
    <w:rsid w:val="001026AB"/>
    <w:rsid w:val="00102BB7"/>
    <w:rsid w:val="00103D02"/>
    <w:rsid w:val="0010404D"/>
    <w:rsid w:val="00104896"/>
    <w:rsid w:val="001064DD"/>
    <w:rsid w:val="00107980"/>
    <w:rsid w:val="00113B2B"/>
    <w:rsid w:val="00114D76"/>
    <w:rsid w:val="001154D7"/>
    <w:rsid w:val="001178FE"/>
    <w:rsid w:val="0012012F"/>
    <w:rsid w:val="00120D85"/>
    <w:rsid w:val="00120F4C"/>
    <w:rsid w:val="00121049"/>
    <w:rsid w:val="00121384"/>
    <w:rsid w:val="00121C1A"/>
    <w:rsid w:val="001244F6"/>
    <w:rsid w:val="001252EF"/>
    <w:rsid w:val="001259F3"/>
    <w:rsid w:val="00127651"/>
    <w:rsid w:val="00130901"/>
    <w:rsid w:val="00130C89"/>
    <w:rsid w:val="00131321"/>
    <w:rsid w:val="001335C9"/>
    <w:rsid w:val="001366A7"/>
    <w:rsid w:val="00136871"/>
    <w:rsid w:val="00136B24"/>
    <w:rsid w:val="00137193"/>
    <w:rsid w:val="0014026F"/>
    <w:rsid w:val="001404E4"/>
    <w:rsid w:val="00141678"/>
    <w:rsid w:val="00143A35"/>
    <w:rsid w:val="00143D52"/>
    <w:rsid w:val="0014552D"/>
    <w:rsid w:val="00145CCB"/>
    <w:rsid w:val="0015193C"/>
    <w:rsid w:val="00154805"/>
    <w:rsid w:val="00155121"/>
    <w:rsid w:val="00157A36"/>
    <w:rsid w:val="00164415"/>
    <w:rsid w:val="00164C03"/>
    <w:rsid w:val="00164CC2"/>
    <w:rsid w:val="00164E59"/>
    <w:rsid w:val="00166D43"/>
    <w:rsid w:val="00166E7E"/>
    <w:rsid w:val="001675F9"/>
    <w:rsid w:val="0017061C"/>
    <w:rsid w:val="00171DEA"/>
    <w:rsid w:val="001736F7"/>
    <w:rsid w:val="001741DF"/>
    <w:rsid w:val="00175FA3"/>
    <w:rsid w:val="0017656E"/>
    <w:rsid w:val="00177414"/>
    <w:rsid w:val="00181508"/>
    <w:rsid w:val="00181A9A"/>
    <w:rsid w:val="001823D6"/>
    <w:rsid w:val="0018380B"/>
    <w:rsid w:val="00187296"/>
    <w:rsid w:val="00187DE8"/>
    <w:rsid w:val="001907CC"/>
    <w:rsid w:val="00190F86"/>
    <w:rsid w:val="001912C7"/>
    <w:rsid w:val="00192180"/>
    <w:rsid w:val="001922B8"/>
    <w:rsid w:val="0019271C"/>
    <w:rsid w:val="00193D36"/>
    <w:rsid w:val="00193F20"/>
    <w:rsid w:val="001955F0"/>
    <w:rsid w:val="001976C5"/>
    <w:rsid w:val="001A1BF3"/>
    <w:rsid w:val="001A1D3D"/>
    <w:rsid w:val="001A2937"/>
    <w:rsid w:val="001A2B17"/>
    <w:rsid w:val="001A3273"/>
    <w:rsid w:val="001A37F0"/>
    <w:rsid w:val="001A669E"/>
    <w:rsid w:val="001A7FC1"/>
    <w:rsid w:val="001B05C4"/>
    <w:rsid w:val="001B083D"/>
    <w:rsid w:val="001B0AAD"/>
    <w:rsid w:val="001B1951"/>
    <w:rsid w:val="001B1CED"/>
    <w:rsid w:val="001B3EF6"/>
    <w:rsid w:val="001B6551"/>
    <w:rsid w:val="001B7AFB"/>
    <w:rsid w:val="001C0F25"/>
    <w:rsid w:val="001C1854"/>
    <w:rsid w:val="001C38E4"/>
    <w:rsid w:val="001C66DC"/>
    <w:rsid w:val="001D020E"/>
    <w:rsid w:val="001D09A8"/>
    <w:rsid w:val="001D1442"/>
    <w:rsid w:val="001D1AB3"/>
    <w:rsid w:val="001D1BF6"/>
    <w:rsid w:val="001D1F69"/>
    <w:rsid w:val="001D2BE6"/>
    <w:rsid w:val="001D2D04"/>
    <w:rsid w:val="001D2F0A"/>
    <w:rsid w:val="001D5FC7"/>
    <w:rsid w:val="001D763C"/>
    <w:rsid w:val="001E08F2"/>
    <w:rsid w:val="001E1FD9"/>
    <w:rsid w:val="001E2BCA"/>
    <w:rsid w:val="001E5511"/>
    <w:rsid w:val="001E5D06"/>
    <w:rsid w:val="001E76B9"/>
    <w:rsid w:val="001F073B"/>
    <w:rsid w:val="001F17DC"/>
    <w:rsid w:val="001F37F0"/>
    <w:rsid w:val="001F3B2D"/>
    <w:rsid w:val="001F5492"/>
    <w:rsid w:val="001F5B7A"/>
    <w:rsid w:val="001F62D0"/>
    <w:rsid w:val="001F6319"/>
    <w:rsid w:val="00201249"/>
    <w:rsid w:val="0020215B"/>
    <w:rsid w:val="002023EC"/>
    <w:rsid w:val="00204AC8"/>
    <w:rsid w:val="00204B75"/>
    <w:rsid w:val="00206367"/>
    <w:rsid w:val="0020685F"/>
    <w:rsid w:val="00211C8F"/>
    <w:rsid w:val="00212553"/>
    <w:rsid w:val="002138D2"/>
    <w:rsid w:val="002154CE"/>
    <w:rsid w:val="00215A42"/>
    <w:rsid w:val="00215F7D"/>
    <w:rsid w:val="0021642B"/>
    <w:rsid w:val="00216DED"/>
    <w:rsid w:val="00220308"/>
    <w:rsid w:val="00223DF2"/>
    <w:rsid w:val="00224CFD"/>
    <w:rsid w:val="002338AF"/>
    <w:rsid w:val="002341A5"/>
    <w:rsid w:val="00235475"/>
    <w:rsid w:val="00240954"/>
    <w:rsid w:val="002409D5"/>
    <w:rsid w:val="00241E32"/>
    <w:rsid w:val="00243879"/>
    <w:rsid w:val="00244740"/>
    <w:rsid w:val="00244D09"/>
    <w:rsid w:val="00245425"/>
    <w:rsid w:val="00245FF5"/>
    <w:rsid w:val="0025088E"/>
    <w:rsid w:val="0025113F"/>
    <w:rsid w:val="00251DD8"/>
    <w:rsid w:val="002534AD"/>
    <w:rsid w:val="00256AC4"/>
    <w:rsid w:val="00256B90"/>
    <w:rsid w:val="00260018"/>
    <w:rsid w:val="00260F0F"/>
    <w:rsid w:val="00262984"/>
    <w:rsid w:val="00262E35"/>
    <w:rsid w:val="002663FD"/>
    <w:rsid w:val="00266A0E"/>
    <w:rsid w:val="002671CD"/>
    <w:rsid w:val="00272133"/>
    <w:rsid w:val="00273485"/>
    <w:rsid w:val="0027365D"/>
    <w:rsid w:val="00273AE3"/>
    <w:rsid w:val="00273F61"/>
    <w:rsid w:val="00274B59"/>
    <w:rsid w:val="002759FB"/>
    <w:rsid w:val="0027794D"/>
    <w:rsid w:val="002801C4"/>
    <w:rsid w:val="00280FC9"/>
    <w:rsid w:val="00282BFE"/>
    <w:rsid w:val="00282C4E"/>
    <w:rsid w:val="00286552"/>
    <w:rsid w:val="002867C6"/>
    <w:rsid w:val="00287A3A"/>
    <w:rsid w:val="002910F7"/>
    <w:rsid w:val="00291370"/>
    <w:rsid w:val="00291BBE"/>
    <w:rsid w:val="00291D57"/>
    <w:rsid w:val="002948B3"/>
    <w:rsid w:val="00295DBD"/>
    <w:rsid w:val="00295ED1"/>
    <w:rsid w:val="0029783E"/>
    <w:rsid w:val="002A1860"/>
    <w:rsid w:val="002A1F96"/>
    <w:rsid w:val="002A4F84"/>
    <w:rsid w:val="002A68C6"/>
    <w:rsid w:val="002B1185"/>
    <w:rsid w:val="002B1ED1"/>
    <w:rsid w:val="002B2C18"/>
    <w:rsid w:val="002B30AA"/>
    <w:rsid w:val="002B4FE1"/>
    <w:rsid w:val="002B7B94"/>
    <w:rsid w:val="002C0734"/>
    <w:rsid w:val="002C08BD"/>
    <w:rsid w:val="002C1E2E"/>
    <w:rsid w:val="002C2A9D"/>
    <w:rsid w:val="002C37A7"/>
    <w:rsid w:val="002C457D"/>
    <w:rsid w:val="002D0997"/>
    <w:rsid w:val="002D24E5"/>
    <w:rsid w:val="002D32C6"/>
    <w:rsid w:val="002D4BE1"/>
    <w:rsid w:val="002D58D6"/>
    <w:rsid w:val="002D5B9C"/>
    <w:rsid w:val="002D61FC"/>
    <w:rsid w:val="002D6512"/>
    <w:rsid w:val="002D6C23"/>
    <w:rsid w:val="002E1811"/>
    <w:rsid w:val="002E262A"/>
    <w:rsid w:val="002E449E"/>
    <w:rsid w:val="002E46D8"/>
    <w:rsid w:val="002E55CB"/>
    <w:rsid w:val="002E6803"/>
    <w:rsid w:val="002F38C5"/>
    <w:rsid w:val="002F4B34"/>
    <w:rsid w:val="002F5D65"/>
    <w:rsid w:val="002F5FCE"/>
    <w:rsid w:val="002F64D1"/>
    <w:rsid w:val="002F6703"/>
    <w:rsid w:val="002F68D9"/>
    <w:rsid w:val="002F725A"/>
    <w:rsid w:val="002F78E6"/>
    <w:rsid w:val="00300329"/>
    <w:rsid w:val="00301CAD"/>
    <w:rsid w:val="00303803"/>
    <w:rsid w:val="00303E7A"/>
    <w:rsid w:val="00304C40"/>
    <w:rsid w:val="003066B8"/>
    <w:rsid w:val="00306760"/>
    <w:rsid w:val="0030685A"/>
    <w:rsid w:val="0031024D"/>
    <w:rsid w:val="00310F34"/>
    <w:rsid w:val="00313202"/>
    <w:rsid w:val="003170BE"/>
    <w:rsid w:val="003176B6"/>
    <w:rsid w:val="00317AE1"/>
    <w:rsid w:val="00320F04"/>
    <w:rsid w:val="00321170"/>
    <w:rsid w:val="00321383"/>
    <w:rsid w:val="003218E5"/>
    <w:rsid w:val="0032315A"/>
    <w:rsid w:val="00326456"/>
    <w:rsid w:val="00327CB2"/>
    <w:rsid w:val="003333D6"/>
    <w:rsid w:val="003352C5"/>
    <w:rsid w:val="00336F1E"/>
    <w:rsid w:val="00337759"/>
    <w:rsid w:val="00340D63"/>
    <w:rsid w:val="003423D1"/>
    <w:rsid w:val="003442A3"/>
    <w:rsid w:val="0034588B"/>
    <w:rsid w:val="00346273"/>
    <w:rsid w:val="00346CC2"/>
    <w:rsid w:val="00354A9D"/>
    <w:rsid w:val="003554AE"/>
    <w:rsid w:val="00356360"/>
    <w:rsid w:val="0035672F"/>
    <w:rsid w:val="003576DC"/>
    <w:rsid w:val="00362589"/>
    <w:rsid w:val="00362632"/>
    <w:rsid w:val="003632CE"/>
    <w:rsid w:val="003655D2"/>
    <w:rsid w:val="003657D1"/>
    <w:rsid w:val="00366A73"/>
    <w:rsid w:val="0036770E"/>
    <w:rsid w:val="00370E91"/>
    <w:rsid w:val="0037601D"/>
    <w:rsid w:val="00381543"/>
    <w:rsid w:val="00385404"/>
    <w:rsid w:val="00385A22"/>
    <w:rsid w:val="00390050"/>
    <w:rsid w:val="00390800"/>
    <w:rsid w:val="00392C04"/>
    <w:rsid w:val="00393890"/>
    <w:rsid w:val="00395497"/>
    <w:rsid w:val="003A0973"/>
    <w:rsid w:val="003A6930"/>
    <w:rsid w:val="003B0353"/>
    <w:rsid w:val="003B1ED3"/>
    <w:rsid w:val="003B2676"/>
    <w:rsid w:val="003B47B0"/>
    <w:rsid w:val="003B52BE"/>
    <w:rsid w:val="003B5562"/>
    <w:rsid w:val="003B6B73"/>
    <w:rsid w:val="003B6C96"/>
    <w:rsid w:val="003B7A9C"/>
    <w:rsid w:val="003C0870"/>
    <w:rsid w:val="003C1A2E"/>
    <w:rsid w:val="003C3C97"/>
    <w:rsid w:val="003C3FA0"/>
    <w:rsid w:val="003C5EEB"/>
    <w:rsid w:val="003C6B24"/>
    <w:rsid w:val="003C7A5A"/>
    <w:rsid w:val="003D0BBF"/>
    <w:rsid w:val="003D37B8"/>
    <w:rsid w:val="003D4251"/>
    <w:rsid w:val="003D457E"/>
    <w:rsid w:val="003D5A10"/>
    <w:rsid w:val="003D794B"/>
    <w:rsid w:val="003E1D41"/>
    <w:rsid w:val="003E2CF4"/>
    <w:rsid w:val="003E74D3"/>
    <w:rsid w:val="003E7B9E"/>
    <w:rsid w:val="003F064B"/>
    <w:rsid w:val="003F0719"/>
    <w:rsid w:val="003F404B"/>
    <w:rsid w:val="003F40F2"/>
    <w:rsid w:val="003F5828"/>
    <w:rsid w:val="003F69E7"/>
    <w:rsid w:val="003F7913"/>
    <w:rsid w:val="00403DB5"/>
    <w:rsid w:val="00403FED"/>
    <w:rsid w:val="004047D1"/>
    <w:rsid w:val="00404A6D"/>
    <w:rsid w:val="00405717"/>
    <w:rsid w:val="004062CD"/>
    <w:rsid w:val="004070BA"/>
    <w:rsid w:val="00411789"/>
    <w:rsid w:val="00412448"/>
    <w:rsid w:val="004128C3"/>
    <w:rsid w:val="00414087"/>
    <w:rsid w:val="004142D8"/>
    <w:rsid w:val="00415C68"/>
    <w:rsid w:val="00416A47"/>
    <w:rsid w:val="00417644"/>
    <w:rsid w:val="00417699"/>
    <w:rsid w:val="00417AAC"/>
    <w:rsid w:val="00417C09"/>
    <w:rsid w:val="00420818"/>
    <w:rsid w:val="004215E3"/>
    <w:rsid w:val="004217CE"/>
    <w:rsid w:val="00422E0D"/>
    <w:rsid w:val="00425FA9"/>
    <w:rsid w:val="00427A4E"/>
    <w:rsid w:val="00427B1E"/>
    <w:rsid w:val="00431661"/>
    <w:rsid w:val="00431808"/>
    <w:rsid w:val="004334C0"/>
    <w:rsid w:val="00433558"/>
    <w:rsid w:val="00433FD4"/>
    <w:rsid w:val="00434138"/>
    <w:rsid w:val="0043420A"/>
    <w:rsid w:val="00434B6D"/>
    <w:rsid w:val="00435449"/>
    <w:rsid w:val="00435B1A"/>
    <w:rsid w:val="004368C6"/>
    <w:rsid w:val="0043698A"/>
    <w:rsid w:val="004369E9"/>
    <w:rsid w:val="00440054"/>
    <w:rsid w:val="00441632"/>
    <w:rsid w:val="00442543"/>
    <w:rsid w:val="00443951"/>
    <w:rsid w:val="00446462"/>
    <w:rsid w:val="004466CD"/>
    <w:rsid w:val="00446F4A"/>
    <w:rsid w:val="00447294"/>
    <w:rsid w:val="00447637"/>
    <w:rsid w:val="00447852"/>
    <w:rsid w:val="00450478"/>
    <w:rsid w:val="00451702"/>
    <w:rsid w:val="00453A44"/>
    <w:rsid w:val="00455272"/>
    <w:rsid w:val="004567E8"/>
    <w:rsid w:val="00457761"/>
    <w:rsid w:val="00457D9E"/>
    <w:rsid w:val="00460397"/>
    <w:rsid w:val="00461907"/>
    <w:rsid w:val="00462ACD"/>
    <w:rsid w:val="00462EDD"/>
    <w:rsid w:val="00465781"/>
    <w:rsid w:val="00466F59"/>
    <w:rsid w:val="004671B7"/>
    <w:rsid w:val="004706D5"/>
    <w:rsid w:val="00471676"/>
    <w:rsid w:val="00471683"/>
    <w:rsid w:val="00475B5E"/>
    <w:rsid w:val="004763BF"/>
    <w:rsid w:val="00476614"/>
    <w:rsid w:val="004776D2"/>
    <w:rsid w:val="00477FAE"/>
    <w:rsid w:val="00482EEC"/>
    <w:rsid w:val="00483859"/>
    <w:rsid w:val="00485618"/>
    <w:rsid w:val="004859BD"/>
    <w:rsid w:val="00485CC7"/>
    <w:rsid w:val="00487324"/>
    <w:rsid w:val="00487F57"/>
    <w:rsid w:val="004902D9"/>
    <w:rsid w:val="0049038A"/>
    <w:rsid w:val="004908C4"/>
    <w:rsid w:val="004914A9"/>
    <w:rsid w:val="00491591"/>
    <w:rsid w:val="00491945"/>
    <w:rsid w:val="00492FDF"/>
    <w:rsid w:val="00493B31"/>
    <w:rsid w:val="00494383"/>
    <w:rsid w:val="00495678"/>
    <w:rsid w:val="00497923"/>
    <w:rsid w:val="00497E39"/>
    <w:rsid w:val="004A0A67"/>
    <w:rsid w:val="004A1F60"/>
    <w:rsid w:val="004A200B"/>
    <w:rsid w:val="004A267A"/>
    <w:rsid w:val="004A26BE"/>
    <w:rsid w:val="004A2E93"/>
    <w:rsid w:val="004A34A1"/>
    <w:rsid w:val="004A459A"/>
    <w:rsid w:val="004A4658"/>
    <w:rsid w:val="004A5B03"/>
    <w:rsid w:val="004A650B"/>
    <w:rsid w:val="004B05E0"/>
    <w:rsid w:val="004B130E"/>
    <w:rsid w:val="004B2548"/>
    <w:rsid w:val="004B50F3"/>
    <w:rsid w:val="004B56F5"/>
    <w:rsid w:val="004B5C37"/>
    <w:rsid w:val="004B6E96"/>
    <w:rsid w:val="004C0C50"/>
    <w:rsid w:val="004C1599"/>
    <w:rsid w:val="004C2309"/>
    <w:rsid w:val="004C39B4"/>
    <w:rsid w:val="004C57E2"/>
    <w:rsid w:val="004C6C1E"/>
    <w:rsid w:val="004C78E5"/>
    <w:rsid w:val="004D0206"/>
    <w:rsid w:val="004D05AC"/>
    <w:rsid w:val="004D0CC4"/>
    <w:rsid w:val="004D276B"/>
    <w:rsid w:val="004D2776"/>
    <w:rsid w:val="004D2CA7"/>
    <w:rsid w:val="004D3B76"/>
    <w:rsid w:val="004D3EFD"/>
    <w:rsid w:val="004D58CF"/>
    <w:rsid w:val="004D68A8"/>
    <w:rsid w:val="004D77BA"/>
    <w:rsid w:val="004D7A17"/>
    <w:rsid w:val="004E1328"/>
    <w:rsid w:val="004E27BB"/>
    <w:rsid w:val="004E6BB6"/>
    <w:rsid w:val="004E6EC0"/>
    <w:rsid w:val="004E77B0"/>
    <w:rsid w:val="004E7B4F"/>
    <w:rsid w:val="004F0457"/>
    <w:rsid w:val="004F2126"/>
    <w:rsid w:val="004F3582"/>
    <w:rsid w:val="004F3E4E"/>
    <w:rsid w:val="004F4135"/>
    <w:rsid w:val="004F45CC"/>
    <w:rsid w:val="004F53C0"/>
    <w:rsid w:val="004F5C0E"/>
    <w:rsid w:val="005009F3"/>
    <w:rsid w:val="00501367"/>
    <w:rsid w:val="005036B0"/>
    <w:rsid w:val="005050CB"/>
    <w:rsid w:val="005051F2"/>
    <w:rsid w:val="005055DC"/>
    <w:rsid w:val="005055F9"/>
    <w:rsid w:val="005079D4"/>
    <w:rsid w:val="00507C4C"/>
    <w:rsid w:val="005106C9"/>
    <w:rsid w:val="005164EB"/>
    <w:rsid w:val="00516B8A"/>
    <w:rsid w:val="00517E98"/>
    <w:rsid w:val="0052044A"/>
    <w:rsid w:val="005227B0"/>
    <w:rsid w:val="005235A4"/>
    <w:rsid w:val="0052374A"/>
    <w:rsid w:val="005248BF"/>
    <w:rsid w:val="00524D9C"/>
    <w:rsid w:val="00525E4E"/>
    <w:rsid w:val="0052619F"/>
    <w:rsid w:val="005300FD"/>
    <w:rsid w:val="0053047E"/>
    <w:rsid w:val="00530C0F"/>
    <w:rsid w:val="00531453"/>
    <w:rsid w:val="005347D7"/>
    <w:rsid w:val="00534AE7"/>
    <w:rsid w:val="005361DE"/>
    <w:rsid w:val="005368BF"/>
    <w:rsid w:val="00536B5C"/>
    <w:rsid w:val="00537DB1"/>
    <w:rsid w:val="00542AC7"/>
    <w:rsid w:val="00542B18"/>
    <w:rsid w:val="00543A19"/>
    <w:rsid w:val="005452FA"/>
    <w:rsid w:val="00545342"/>
    <w:rsid w:val="00547084"/>
    <w:rsid w:val="00552A58"/>
    <w:rsid w:val="00553021"/>
    <w:rsid w:val="00554E94"/>
    <w:rsid w:val="00554FD2"/>
    <w:rsid w:val="0055677A"/>
    <w:rsid w:val="00560710"/>
    <w:rsid w:val="00560F8C"/>
    <w:rsid w:val="00561152"/>
    <w:rsid w:val="00561A50"/>
    <w:rsid w:val="00562720"/>
    <w:rsid w:val="005633F2"/>
    <w:rsid w:val="005637AA"/>
    <w:rsid w:val="00563D93"/>
    <w:rsid w:val="0056488D"/>
    <w:rsid w:val="00564C28"/>
    <w:rsid w:val="00564DA1"/>
    <w:rsid w:val="005661AB"/>
    <w:rsid w:val="00566A45"/>
    <w:rsid w:val="00567BB6"/>
    <w:rsid w:val="0057033B"/>
    <w:rsid w:val="00570684"/>
    <w:rsid w:val="00574239"/>
    <w:rsid w:val="00574707"/>
    <w:rsid w:val="0057501D"/>
    <w:rsid w:val="005764A7"/>
    <w:rsid w:val="005765C4"/>
    <w:rsid w:val="00576D3F"/>
    <w:rsid w:val="005828CE"/>
    <w:rsid w:val="00583BFE"/>
    <w:rsid w:val="00585278"/>
    <w:rsid w:val="00585A07"/>
    <w:rsid w:val="005911F3"/>
    <w:rsid w:val="00591940"/>
    <w:rsid w:val="005919B3"/>
    <w:rsid w:val="00593B77"/>
    <w:rsid w:val="00593C39"/>
    <w:rsid w:val="00596C5C"/>
    <w:rsid w:val="00596F0F"/>
    <w:rsid w:val="00597657"/>
    <w:rsid w:val="005A1678"/>
    <w:rsid w:val="005A3174"/>
    <w:rsid w:val="005A5C8F"/>
    <w:rsid w:val="005A63D7"/>
    <w:rsid w:val="005A71CA"/>
    <w:rsid w:val="005A73D2"/>
    <w:rsid w:val="005B1185"/>
    <w:rsid w:val="005B18CD"/>
    <w:rsid w:val="005B63B0"/>
    <w:rsid w:val="005B657D"/>
    <w:rsid w:val="005B7559"/>
    <w:rsid w:val="005C08E6"/>
    <w:rsid w:val="005C3087"/>
    <w:rsid w:val="005C4450"/>
    <w:rsid w:val="005C5432"/>
    <w:rsid w:val="005C6396"/>
    <w:rsid w:val="005C6914"/>
    <w:rsid w:val="005C76E3"/>
    <w:rsid w:val="005C774D"/>
    <w:rsid w:val="005D00D7"/>
    <w:rsid w:val="005D0323"/>
    <w:rsid w:val="005D20E7"/>
    <w:rsid w:val="005D255E"/>
    <w:rsid w:val="005D36A3"/>
    <w:rsid w:val="005D5406"/>
    <w:rsid w:val="005D57CA"/>
    <w:rsid w:val="005D5D2D"/>
    <w:rsid w:val="005D7FA0"/>
    <w:rsid w:val="005E2B6B"/>
    <w:rsid w:val="005E3363"/>
    <w:rsid w:val="005E340E"/>
    <w:rsid w:val="005E3532"/>
    <w:rsid w:val="005F0040"/>
    <w:rsid w:val="005F158B"/>
    <w:rsid w:val="005F1DEE"/>
    <w:rsid w:val="005F3754"/>
    <w:rsid w:val="005F44B3"/>
    <w:rsid w:val="005F49A7"/>
    <w:rsid w:val="005F5E05"/>
    <w:rsid w:val="005F650C"/>
    <w:rsid w:val="005F7A1A"/>
    <w:rsid w:val="00600896"/>
    <w:rsid w:val="00601E8E"/>
    <w:rsid w:val="006049D1"/>
    <w:rsid w:val="00604AA1"/>
    <w:rsid w:val="00611144"/>
    <w:rsid w:val="00615523"/>
    <w:rsid w:val="00615611"/>
    <w:rsid w:val="00616A42"/>
    <w:rsid w:val="00617FB1"/>
    <w:rsid w:val="00620005"/>
    <w:rsid w:val="0062073C"/>
    <w:rsid w:val="0062273A"/>
    <w:rsid w:val="006255D7"/>
    <w:rsid w:val="00625A64"/>
    <w:rsid w:val="00626135"/>
    <w:rsid w:val="00626D9E"/>
    <w:rsid w:val="00627703"/>
    <w:rsid w:val="0063055E"/>
    <w:rsid w:val="00630F00"/>
    <w:rsid w:val="006310E8"/>
    <w:rsid w:val="00632E59"/>
    <w:rsid w:val="006330B7"/>
    <w:rsid w:val="00634FDF"/>
    <w:rsid w:val="0063620A"/>
    <w:rsid w:val="00636B82"/>
    <w:rsid w:val="006400B2"/>
    <w:rsid w:val="00640410"/>
    <w:rsid w:val="00640630"/>
    <w:rsid w:val="0064084F"/>
    <w:rsid w:val="00641367"/>
    <w:rsid w:val="0064212A"/>
    <w:rsid w:val="00644D7F"/>
    <w:rsid w:val="006464DE"/>
    <w:rsid w:val="00651E78"/>
    <w:rsid w:val="00653539"/>
    <w:rsid w:val="00653789"/>
    <w:rsid w:val="00654BB2"/>
    <w:rsid w:val="00654D49"/>
    <w:rsid w:val="00654FB4"/>
    <w:rsid w:val="00657C68"/>
    <w:rsid w:val="006611A8"/>
    <w:rsid w:val="0066154B"/>
    <w:rsid w:val="00663E0C"/>
    <w:rsid w:val="00664032"/>
    <w:rsid w:val="00664A53"/>
    <w:rsid w:val="0066548F"/>
    <w:rsid w:val="00667D1B"/>
    <w:rsid w:val="00674AD2"/>
    <w:rsid w:val="006757E4"/>
    <w:rsid w:val="00675A9C"/>
    <w:rsid w:val="00676F2A"/>
    <w:rsid w:val="00677149"/>
    <w:rsid w:val="006774BE"/>
    <w:rsid w:val="006779AA"/>
    <w:rsid w:val="0068177D"/>
    <w:rsid w:val="00681A9E"/>
    <w:rsid w:val="00681DDA"/>
    <w:rsid w:val="00683204"/>
    <w:rsid w:val="00685FD1"/>
    <w:rsid w:val="006877FB"/>
    <w:rsid w:val="00690A22"/>
    <w:rsid w:val="00693D3D"/>
    <w:rsid w:val="00693DC9"/>
    <w:rsid w:val="00694597"/>
    <w:rsid w:val="00697461"/>
    <w:rsid w:val="006976AC"/>
    <w:rsid w:val="00697F75"/>
    <w:rsid w:val="006A242B"/>
    <w:rsid w:val="006A35DF"/>
    <w:rsid w:val="006A3DFE"/>
    <w:rsid w:val="006A3F1C"/>
    <w:rsid w:val="006A4495"/>
    <w:rsid w:val="006A63ED"/>
    <w:rsid w:val="006A7235"/>
    <w:rsid w:val="006A7BEA"/>
    <w:rsid w:val="006B0315"/>
    <w:rsid w:val="006B0BCD"/>
    <w:rsid w:val="006B1C3C"/>
    <w:rsid w:val="006B24D1"/>
    <w:rsid w:val="006B289C"/>
    <w:rsid w:val="006B3B35"/>
    <w:rsid w:val="006B3BBB"/>
    <w:rsid w:val="006B5302"/>
    <w:rsid w:val="006B5CC1"/>
    <w:rsid w:val="006B63DD"/>
    <w:rsid w:val="006B7626"/>
    <w:rsid w:val="006B79CC"/>
    <w:rsid w:val="006C101C"/>
    <w:rsid w:val="006C5211"/>
    <w:rsid w:val="006C5962"/>
    <w:rsid w:val="006C5974"/>
    <w:rsid w:val="006C6360"/>
    <w:rsid w:val="006C6E51"/>
    <w:rsid w:val="006D01D0"/>
    <w:rsid w:val="006D091A"/>
    <w:rsid w:val="006D1939"/>
    <w:rsid w:val="006D2F82"/>
    <w:rsid w:val="006D5FF8"/>
    <w:rsid w:val="006E21C0"/>
    <w:rsid w:val="006E6CDC"/>
    <w:rsid w:val="006E6DAB"/>
    <w:rsid w:val="006E77E6"/>
    <w:rsid w:val="006F0946"/>
    <w:rsid w:val="006F1187"/>
    <w:rsid w:val="006F29C7"/>
    <w:rsid w:val="006F29EF"/>
    <w:rsid w:val="006F2A4F"/>
    <w:rsid w:val="006F3389"/>
    <w:rsid w:val="006F3A19"/>
    <w:rsid w:val="006F3E91"/>
    <w:rsid w:val="006F44B6"/>
    <w:rsid w:val="006F4522"/>
    <w:rsid w:val="006F4BA0"/>
    <w:rsid w:val="006F5BDA"/>
    <w:rsid w:val="006F6DE0"/>
    <w:rsid w:val="007022D1"/>
    <w:rsid w:val="007026AF"/>
    <w:rsid w:val="00703EFB"/>
    <w:rsid w:val="007041AE"/>
    <w:rsid w:val="00704789"/>
    <w:rsid w:val="007053AE"/>
    <w:rsid w:val="00706F94"/>
    <w:rsid w:val="00707F28"/>
    <w:rsid w:val="00710510"/>
    <w:rsid w:val="0071067E"/>
    <w:rsid w:val="00711D18"/>
    <w:rsid w:val="00712C7A"/>
    <w:rsid w:val="00712D42"/>
    <w:rsid w:val="00713D1A"/>
    <w:rsid w:val="00715E0F"/>
    <w:rsid w:val="00716CD7"/>
    <w:rsid w:val="00717D8C"/>
    <w:rsid w:val="00717E4F"/>
    <w:rsid w:val="0072296E"/>
    <w:rsid w:val="0072358E"/>
    <w:rsid w:val="007249E0"/>
    <w:rsid w:val="00724B0F"/>
    <w:rsid w:val="00724E9E"/>
    <w:rsid w:val="0072787B"/>
    <w:rsid w:val="00730D95"/>
    <w:rsid w:val="0073116C"/>
    <w:rsid w:val="00732709"/>
    <w:rsid w:val="00733455"/>
    <w:rsid w:val="007347C1"/>
    <w:rsid w:val="00735A24"/>
    <w:rsid w:val="007363D1"/>
    <w:rsid w:val="0074042F"/>
    <w:rsid w:val="00740BCE"/>
    <w:rsid w:val="007451FD"/>
    <w:rsid w:val="007466F0"/>
    <w:rsid w:val="00750202"/>
    <w:rsid w:val="00751CCE"/>
    <w:rsid w:val="00753425"/>
    <w:rsid w:val="00753B90"/>
    <w:rsid w:val="00754404"/>
    <w:rsid w:val="0075494B"/>
    <w:rsid w:val="007551EF"/>
    <w:rsid w:val="00755711"/>
    <w:rsid w:val="00756C29"/>
    <w:rsid w:val="00756E6D"/>
    <w:rsid w:val="007572CD"/>
    <w:rsid w:val="00757B23"/>
    <w:rsid w:val="007600A7"/>
    <w:rsid w:val="007604A9"/>
    <w:rsid w:val="00760A5B"/>
    <w:rsid w:val="00762B5B"/>
    <w:rsid w:val="00763141"/>
    <w:rsid w:val="00763F58"/>
    <w:rsid w:val="00764C87"/>
    <w:rsid w:val="007662F4"/>
    <w:rsid w:val="00766540"/>
    <w:rsid w:val="00767A20"/>
    <w:rsid w:val="007721D4"/>
    <w:rsid w:val="00773416"/>
    <w:rsid w:val="00774EEE"/>
    <w:rsid w:val="00776F96"/>
    <w:rsid w:val="0077712C"/>
    <w:rsid w:val="00777BB9"/>
    <w:rsid w:val="0078044D"/>
    <w:rsid w:val="00780854"/>
    <w:rsid w:val="00781027"/>
    <w:rsid w:val="00781A6B"/>
    <w:rsid w:val="007825B1"/>
    <w:rsid w:val="00784B40"/>
    <w:rsid w:val="00791112"/>
    <w:rsid w:val="007913DC"/>
    <w:rsid w:val="00792F8F"/>
    <w:rsid w:val="0079345E"/>
    <w:rsid w:val="0079415C"/>
    <w:rsid w:val="00794743"/>
    <w:rsid w:val="0079593A"/>
    <w:rsid w:val="00796138"/>
    <w:rsid w:val="00796F87"/>
    <w:rsid w:val="00797EC9"/>
    <w:rsid w:val="007A0052"/>
    <w:rsid w:val="007A3201"/>
    <w:rsid w:val="007A4741"/>
    <w:rsid w:val="007A5839"/>
    <w:rsid w:val="007A659F"/>
    <w:rsid w:val="007B10B5"/>
    <w:rsid w:val="007B27A3"/>
    <w:rsid w:val="007B37AA"/>
    <w:rsid w:val="007B4215"/>
    <w:rsid w:val="007B5AA3"/>
    <w:rsid w:val="007B5F91"/>
    <w:rsid w:val="007B6479"/>
    <w:rsid w:val="007B72A0"/>
    <w:rsid w:val="007C0CE3"/>
    <w:rsid w:val="007C28C0"/>
    <w:rsid w:val="007C300F"/>
    <w:rsid w:val="007C5278"/>
    <w:rsid w:val="007C730E"/>
    <w:rsid w:val="007C7645"/>
    <w:rsid w:val="007D0656"/>
    <w:rsid w:val="007D0A1E"/>
    <w:rsid w:val="007D39A8"/>
    <w:rsid w:val="007D3A4C"/>
    <w:rsid w:val="007D445E"/>
    <w:rsid w:val="007D48C1"/>
    <w:rsid w:val="007D4C84"/>
    <w:rsid w:val="007D5022"/>
    <w:rsid w:val="007E1D33"/>
    <w:rsid w:val="007E3086"/>
    <w:rsid w:val="007E46BC"/>
    <w:rsid w:val="007E4C47"/>
    <w:rsid w:val="007E58D8"/>
    <w:rsid w:val="007E641B"/>
    <w:rsid w:val="007E6EEB"/>
    <w:rsid w:val="007E7335"/>
    <w:rsid w:val="007E7520"/>
    <w:rsid w:val="007E7F18"/>
    <w:rsid w:val="007F0142"/>
    <w:rsid w:val="007F0F97"/>
    <w:rsid w:val="007F1C19"/>
    <w:rsid w:val="007F2220"/>
    <w:rsid w:val="007F3C30"/>
    <w:rsid w:val="007F46B4"/>
    <w:rsid w:val="007F67FA"/>
    <w:rsid w:val="007F683A"/>
    <w:rsid w:val="008026AF"/>
    <w:rsid w:val="0080270B"/>
    <w:rsid w:val="008045F0"/>
    <w:rsid w:val="008058C9"/>
    <w:rsid w:val="00806DB8"/>
    <w:rsid w:val="00807395"/>
    <w:rsid w:val="00810DCB"/>
    <w:rsid w:val="008117CD"/>
    <w:rsid w:val="00812FFF"/>
    <w:rsid w:val="00813C34"/>
    <w:rsid w:val="0081531A"/>
    <w:rsid w:val="00816CED"/>
    <w:rsid w:val="008172AE"/>
    <w:rsid w:val="00821024"/>
    <w:rsid w:val="00821231"/>
    <w:rsid w:val="0082565B"/>
    <w:rsid w:val="008275F5"/>
    <w:rsid w:val="00827D64"/>
    <w:rsid w:val="008314D5"/>
    <w:rsid w:val="0083153F"/>
    <w:rsid w:val="00831B47"/>
    <w:rsid w:val="008320A8"/>
    <w:rsid w:val="0083297C"/>
    <w:rsid w:val="0083471D"/>
    <w:rsid w:val="0083648B"/>
    <w:rsid w:val="008378D3"/>
    <w:rsid w:val="00841817"/>
    <w:rsid w:val="00841A32"/>
    <w:rsid w:val="00841D0C"/>
    <w:rsid w:val="00841FBC"/>
    <w:rsid w:val="00843AC4"/>
    <w:rsid w:val="008441B0"/>
    <w:rsid w:val="00845865"/>
    <w:rsid w:val="00847951"/>
    <w:rsid w:val="00850075"/>
    <w:rsid w:val="0085036B"/>
    <w:rsid w:val="00851620"/>
    <w:rsid w:val="008517E5"/>
    <w:rsid w:val="00851A76"/>
    <w:rsid w:val="0085356C"/>
    <w:rsid w:val="008538F8"/>
    <w:rsid w:val="008541C8"/>
    <w:rsid w:val="00854DE8"/>
    <w:rsid w:val="0085650F"/>
    <w:rsid w:val="008567F2"/>
    <w:rsid w:val="008575BA"/>
    <w:rsid w:val="00861A12"/>
    <w:rsid w:val="0086227F"/>
    <w:rsid w:val="0086253E"/>
    <w:rsid w:val="00863E0F"/>
    <w:rsid w:val="008672BD"/>
    <w:rsid w:val="0086734B"/>
    <w:rsid w:val="008673F6"/>
    <w:rsid w:val="00870157"/>
    <w:rsid w:val="00870454"/>
    <w:rsid w:val="008712DB"/>
    <w:rsid w:val="0087172B"/>
    <w:rsid w:val="00873B08"/>
    <w:rsid w:val="008775D8"/>
    <w:rsid w:val="0088046D"/>
    <w:rsid w:val="008811EF"/>
    <w:rsid w:val="008815A5"/>
    <w:rsid w:val="0088292E"/>
    <w:rsid w:val="00884377"/>
    <w:rsid w:val="00887321"/>
    <w:rsid w:val="00887B7C"/>
    <w:rsid w:val="00895C24"/>
    <w:rsid w:val="008967A1"/>
    <w:rsid w:val="00896CCF"/>
    <w:rsid w:val="008A19A2"/>
    <w:rsid w:val="008A24A5"/>
    <w:rsid w:val="008A2528"/>
    <w:rsid w:val="008A4B9B"/>
    <w:rsid w:val="008A4F75"/>
    <w:rsid w:val="008A615B"/>
    <w:rsid w:val="008A7C6D"/>
    <w:rsid w:val="008A7D1F"/>
    <w:rsid w:val="008A7FFB"/>
    <w:rsid w:val="008B4DF6"/>
    <w:rsid w:val="008B553A"/>
    <w:rsid w:val="008B6408"/>
    <w:rsid w:val="008B6C17"/>
    <w:rsid w:val="008B71D9"/>
    <w:rsid w:val="008B7332"/>
    <w:rsid w:val="008B7538"/>
    <w:rsid w:val="008B75CF"/>
    <w:rsid w:val="008C1BFD"/>
    <w:rsid w:val="008C22C7"/>
    <w:rsid w:val="008C3742"/>
    <w:rsid w:val="008C3A52"/>
    <w:rsid w:val="008C3A67"/>
    <w:rsid w:val="008C3A80"/>
    <w:rsid w:val="008C471D"/>
    <w:rsid w:val="008C5D4E"/>
    <w:rsid w:val="008C69FC"/>
    <w:rsid w:val="008C799C"/>
    <w:rsid w:val="008D605D"/>
    <w:rsid w:val="008D694B"/>
    <w:rsid w:val="008D6E49"/>
    <w:rsid w:val="008E045D"/>
    <w:rsid w:val="008E0CB4"/>
    <w:rsid w:val="008E14F8"/>
    <w:rsid w:val="008E161F"/>
    <w:rsid w:val="008E4C09"/>
    <w:rsid w:val="008E5A87"/>
    <w:rsid w:val="008E5C9E"/>
    <w:rsid w:val="008E5D92"/>
    <w:rsid w:val="008E6DBB"/>
    <w:rsid w:val="008E6E25"/>
    <w:rsid w:val="008E7286"/>
    <w:rsid w:val="008F3D39"/>
    <w:rsid w:val="008F529E"/>
    <w:rsid w:val="008F5D89"/>
    <w:rsid w:val="008F60C6"/>
    <w:rsid w:val="008F7EBB"/>
    <w:rsid w:val="00900D9F"/>
    <w:rsid w:val="00902511"/>
    <w:rsid w:val="00904944"/>
    <w:rsid w:val="00906254"/>
    <w:rsid w:val="00910C5C"/>
    <w:rsid w:val="009122EF"/>
    <w:rsid w:val="0091278D"/>
    <w:rsid w:val="00912E78"/>
    <w:rsid w:val="009145B2"/>
    <w:rsid w:val="009149DF"/>
    <w:rsid w:val="00915C79"/>
    <w:rsid w:val="009174E1"/>
    <w:rsid w:val="00917957"/>
    <w:rsid w:val="00922FA1"/>
    <w:rsid w:val="009279D3"/>
    <w:rsid w:val="00927FA7"/>
    <w:rsid w:val="00930CBD"/>
    <w:rsid w:val="00934E8E"/>
    <w:rsid w:val="0093565D"/>
    <w:rsid w:val="009365E9"/>
    <w:rsid w:val="00941B37"/>
    <w:rsid w:val="00945828"/>
    <w:rsid w:val="00945B6D"/>
    <w:rsid w:val="00946AAF"/>
    <w:rsid w:val="00946E12"/>
    <w:rsid w:val="00950888"/>
    <w:rsid w:val="00952607"/>
    <w:rsid w:val="0095341C"/>
    <w:rsid w:val="00953C58"/>
    <w:rsid w:val="009577DE"/>
    <w:rsid w:val="00964E15"/>
    <w:rsid w:val="00965369"/>
    <w:rsid w:val="009653EA"/>
    <w:rsid w:val="00966CAD"/>
    <w:rsid w:val="00966F1F"/>
    <w:rsid w:val="00967692"/>
    <w:rsid w:val="00971CEE"/>
    <w:rsid w:val="009724DD"/>
    <w:rsid w:val="00974761"/>
    <w:rsid w:val="00974937"/>
    <w:rsid w:val="0097578E"/>
    <w:rsid w:val="009768B0"/>
    <w:rsid w:val="00977E14"/>
    <w:rsid w:val="009800E7"/>
    <w:rsid w:val="00980877"/>
    <w:rsid w:val="0098089F"/>
    <w:rsid w:val="00983952"/>
    <w:rsid w:val="00984A03"/>
    <w:rsid w:val="00984F6D"/>
    <w:rsid w:val="009858D3"/>
    <w:rsid w:val="0098636D"/>
    <w:rsid w:val="0098679E"/>
    <w:rsid w:val="009910A4"/>
    <w:rsid w:val="009920E8"/>
    <w:rsid w:val="009935A2"/>
    <w:rsid w:val="00996788"/>
    <w:rsid w:val="009A1705"/>
    <w:rsid w:val="009A1F5C"/>
    <w:rsid w:val="009A2B8D"/>
    <w:rsid w:val="009A445C"/>
    <w:rsid w:val="009A5D4A"/>
    <w:rsid w:val="009A5FF6"/>
    <w:rsid w:val="009A7593"/>
    <w:rsid w:val="009B31C8"/>
    <w:rsid w:val="009B3E78"/>
    <w:rsid w:val="009B66C0"/>
    <w:rsid w:val="009B6731"/>
    <w:rsid w:val="009B6AD9"/>
    <w:rsid w:val="009B7DD3"/>
    <w:rsid w:val="009C0740"/>
    <w:rsid w:val="009C36A2"/>
    <w:rsid w:val="009C41F8"/>
    <w:rsid w:val="009C6F3F"/>
    <w:rsid w:val="009C799E"/>
    <w:rsid w:val="009D024C"/>
    <w:rsid w:val="009D0388"/>
    <w:rsid w:val="009D056D"/>
    <w:rsid w:val="009D1564"/>
    <w:rsid w:val="009D1659"/>
    <w:rsid w:val="009D3328"/>
    <w:rsid w:val="009D33E0"/>
    <w:rsid w:val="009D3879"/>
    <w:rsid w:val="009D3B34"/>
    <w:rsid w:val="009D526C"/>
    <w:rsid w:val="009D5889"/>
    <w:rsid w:val="009D791A"/>
    <w:rsid w:val="009E0039"/>
    <w:rsid w:val="009E2457"/>
    <w:rsid w:val="009E2D12"/>
    <w:rsid w:val="009E3764"/>
    <w:rsid w:val="009E4C13"/>
    <w:rsid w:val="009E6C30"/>
    <w:rsid w:val="009F034B"/>
    <w:rsid w:val="009F06FB"/>
    <w:rsid w:val="009F1082"/>
    <w:rsid w:val="009F2300"/>
    <w:rsid w:val="009F32A7"/>
    <w:rsid w:val="009F576B"/>
    <w:rsid w:val="009F58E7"/>
    <w:rsid w:val="009F6F5F"/>
    <w:rsid w:val="009F78F4"/>
    <w:rsid w:val="009F7AAB"/>
    <w:rsid w:val="00A012DF"/>
    <w:rsid w:val="00A0238D"/>
    <w:rsid w:val="00A023C3"/>
    <w:rsid w:val="00A02D66"/>
    <w:rsid w:val="00A030FF"/>
    <w:rsid w:val="00A03B35"/>
    <w:rsid w:val="00A04030"/>
    <w:rsid w:val="00A04741"/>
    <w:rsid w:val="00A059F8"/>
    <w:rsid w:val="00A07D9D"/>
    <w:rsid w:val="00A10C6A"/>
    <w:rsid w:val="00A10CA0"/>
    <w:rsid w:val="00A11515"/>
    <w:rsid w:val="00A13BFF"/>
    <w:rsid w:val="00A1612D"/>
    <w:rsid w:val="00A16C36"/>
    <w:rsid w:val="00A17DDB"/>
    <w:rsid w:val="00A20987"/>
    <w:rsid w:val="00A22C75"/>
    <w:rsid w:val="00A27A06"/>
    <w:rsid w:val="00A32DE1"/>
    <w:rsid w:val="00A3644A"/>
    <w:rsid w:val="00A368B3"/>
    <w:rsid w:val="00A40373"/>
    <w:rsid w:val="00A410FD"/>
    <w:rsid w:val="00A41BC1"/>
    <w:rsid w:val="00A436B1"/>
    <w:rsid w:val="00A45353"/>
    <w:rsid w:val="00A46D49"/>
    <w:rsid w:val="00A47290"/>
    <w:rsid w:val="00A52155"/>
    <w:rsid w:val="00A53510"/>
    <w:rsid w:val="00A53891"/>
    <w:rsid w:val="00A53A87"/>
    <w:rsid w:val="00A54C58"/>
    <w:rsid w:val="00A54E13"/>
    <w:rsid w:val="00A55660"/>
    <w:rsid w:val="00A55DA7"/>
    <w:rsid w:val="00A56E43"/>
    <w:rsid w:val="00A57DCB"/>
    <w:rsid w:val="00A60D8A"/>
    <w:rsid w:val="00A61A8C"/>
    <w:rsid w:val="00A61C26"/>
    <w:rsid w:val="00A65E52"/>
    <w:rsid w:val="00A65FB9"/>
    <w:rsid w:val="00A67A15"/>
    <w:rsid w:val="00A70B0D"/>
    <w:rsid w:val="00A71033"/>
    <w:rsid w:val="00A7128F"/>
    <w:rsid w:val="00A715E0"/>
    <w:rsid w:val="00A73F05"/>
    <w:rsid w:val="00A74061"/>
    <w:rsid w:val="00A7415C"/>
    <w:rsid w:val="00A76E8D"/>
    <w:rsid w:val="00A8062A"/>
    <w:rsid w:val="00A81883"/>
    <w:rsid w:val="00A8343F"/>
    <w:rsid w:val="00A83A1D"/>
    <w:rsid w:val="00A84588"/>
    <w:rsid w:val="00A85490"/>
    <w:rsid w:val="00A86E3F"/>
    <w:rsid w:val="00A87BAB"/>
    <w:rsid w:val="00A901E0"/>
    <w:rsid w:val="00A90432"/>
    <w:rsid w:val="00A91A03"/>
    <w:rsid w:val="00A9414F"/>
    <w:rsid w:val="00A9431F"/>
    <w:rsid w:val="00A95949"/>
    <w:rsid w:val="00AA0AA0"/>
    <w:rsid w:val="00AA2A9E"/>
    <w:rsid w:val="00AA3091"/>
    <w:rsid w:val="00AA3DF6"/>
    <w:rsid w:val="00AA424A"/>
    <w:rsid w:val="00AA44BB"/>
    <w:rsid w:val="00AA5C46"/>
    <w:rsid w:val="00AA5CC8"/>
    <w:rsid w:val="00AA7A91"/>
    <w:rsid w:val="00AB019B"/>
    <w:rsid w:val="00AB117D"/>
    <w:rsid w:val="00AB130E"/>
    <w:rsid w:val="00AB1A84"/>
    <w:rsid w:val="00AB35F5"/>
    <w:rsid w:val="00AB3714"/>
    <w:rsid w:val="00AB394E"/>
    <w:rsid w:val="00AB5966"/>
    <w:rsid w:val="00AB65A8"/>
    <w:rsid w:val="00AB6730"/>
    <w:rsid w:val="00AB6F5D"/>
    <w:rsid w:val="00AB73CA"/>
    <w:rsid w:val="00AC04E1"/>
    <w:rsid w:val="00AC04F4"/>
    <w:rsid w:val="00AC05B5"/>
    <w:rsid w:val="00AC0D2A"/>
    <w:rsid w:val="00AC1F64"/>
    <w:rsid w:val="00AC24D2"/>
    <w:rsid w:val="00AC308C"/>
    <w:rsid w:val="00AC43EC"/>
    <w:rsid w:val="00AC602B"/>
    <w:rsid w:val="00AC62AA"/>
    <w:rsid w:val="00AC73B2"/>
    <w:rsid w:val="00AC75D8"/>
    <w:rsid w:val="00AD020C"/>
    <w:rsid w:val="00AD3131"/>
    <w:rsid w:val="00AD4E24"/>
    <w:rsid w:val="00AD6ABC"/>
    <w:rsid w:val="00AD7560"/>
    <w:rsid w:val="00AE00C2"/>
    <w:rsid w:val="00AE02F7"/>
    <w:rsid w:val="00AE12CF"/>
    <w:rsid w:val="00AE14CA"/>
    <w:rsid w:val="00AE22E4"/>
    <w:rsid w:val="00AE306F"/>
    <w:rsid w:val="00AE3C75"/>
    <w:rsid w:val="00AE4A3C"/>
    <w:rsid w:val="00AE5617"/>
    <w:rsid w:val="00AE72E7"/>
    <w:rsid w:val="00AF0D01"/>
    <w:rsid w:val="00AF0DE9"/>
    <w:rsid w:val="00AF1AB3"/>
    <w:rsid w:val="00AF2958"/>
    <w:rsid w:val="00AF2D2C"/>
    <w:rsid w:val="00AF3D83"/>
    <w:rsid w:val="00AF49BD"/>
    <w:rsid w:val="00AF4A33"/>
    <w:rsid w:val="00AF6A57"/>
    <w:rsid w:val="00AF7F2B"/>
    <w:rsid w:val="00B0233D"/>
    <w:rsid w:val="00B0263B"/>
    <w:rsid w:val="00B03119"/>
    <w:rsid w:val="00B038AA"/>
    <w:rsid w:val="00B05C14"/>
    <w:rsid w:val="00B07844"/>
    <w:rsid w:val="00B11887"/>
    <w:rsid w:val="00B11A55"/>
    <w:rsid w:val="00B141EA"/>
    <w:rsid w:val="00B15C36"/>
    <w:rsid w:val="00B15F23"/>
    <w:rsid w:val="00B16DC7"/>
    <w:rsid w:val="00B177F3"/>
    <w:rsid w:val="00B21248"/>
    <w:rsid w:val="00B2218D"/>
    <w:rsid w:val="00B2334D"/>
    <w:rsid w:val="00B234FA"/>
    <w:rsid w:val="00B242C7"/>
    <w:rsid w:val="00B263A6"/>
    <w:rsid w:val="00B268C4"/>
    <w:rsid w:val="00B30527"/>
    <w:rsid w:val="00B3089D"/>
    <w:rsid w:val="00B30DE9"/>
    <w:rsid w:val="00B337D9"/>
    <w:rsid w:val="00B34C46"/>
    <w:rsid w:val="00B3574A"/>
    <w:rsid w:val="00B36508"/>
    <w:rsid w:val="00B410D9"/>
    <w:rsid w:val="00B411C2"/>
    <w:rsid w:val="00B44B27"/>
    <w:rsid w:val="00B44C42"/>
    <w:rsid w:val="00B4588B"/>
    <w:rsid w:val="00B46047"/>
    <w:rsid w:val="00B470EF"/>
    <w:rsid w:val="00B5763B"/>
    <w:rsid w:val="00B60B57"/>
    <w:rsid w:val="00B60CD7"/>
    <w:rsid w:val="00B62540"/>
    <w:rsid w:val="00B6369F"/>
    <w:rsid w:val="00B65DBC"/>
    <w:rsid w:val="00B6616F"/>
    <w:rsid w:val="00B67BED"/>
    <w:rsid w:val="00B71C22"/>
    <w:rsid w:val="00B73775"/>
    <w:rsid w:val="00B74010"/>
    <w:rsid w:val="00B747E4"/>
    <w:rsid w:val="00B76874"/>
    <w:rsid w:val="00B77C25"/>
    <w:rsid w:val="00B80BE7"/>
    <w:rsid w:val="00B815E9"/>
    <w:rsid w:val="00B819D0"/>
    <w:rsid w:val="00B81B45"/>
    <w:rsid w:val="00B82318"/>
    <w:rsid w:val="00B8381C"/>
    <w:rsid w:val="00B83E5F"/>
    <w:rsid w:val="00B84459"/>
    <w:rsid w:val="00B847A4"/>
    <w:rsid w:val="00B86212"/>
    <w:rsid w:val="00B86746"/>
    <w:rsid w:val="00B8796D"/>
    <w:rsid w:val="00B903C4"/>
    <w:rsid w:val="00B91263"/>
    <w:rsid w:val="00B92151"/>
    <w:rsid w:val="00B94037"/>
    <w:rsid w:val="00B951CF"/>
    <w:rsid w:val="00B95BCF"/>
    <w:rsid w:val="00BA0671"/>
    <w:rsid w:val="00BA4651"/>
    <w:rsid w:val="00BA53EC"/>
    <w:rsid w:val="00BB3047"/>
    <w:rsid w:val="00BB500D"/>
    <w:rsid w:val="00BB62D2"/>
    <w:rsid w:val="00BC0B6F"/>
    <w:rsid w:val="00BC3483"/>
    <w:rsid w:val="00BC34E4"/>
    <w:rsid w:val="00BC36FD"/>
    <w:rsid w:val="00BC7481"/>
    <w:rsid w:val="00BD0D7F"/>
    <w:rsid w:val="00BD0DF8"/>
    <w:rsid w:val="00BD207F"/>
    <w:rsid w:val="00BD273A"/>
    <w:rsid w:val="00BD2B23"/>
    <w:rsid w:val="00BD4A68"/>
    <w:rsid w:val="00BD5E3B"/>
    <w:rsid w:val="00BD682D"/>
    <w:rsid w:val="00BE12C9"/>
    <w:rsid w:val="00BE1CC3"/>
    <w:rsid w:val="00BE21DC"/>
    <w:rsid w:val="00BE6B8D"/>
    <w:rsid w:val="00BE7781"/>
    <w:rsid w:val="00BF24FE"/>
    <w:rsid w:val="00BF54EB"/>
    <w:rsid w:val="00BF6B8E"/>
    <w:rsid w:val="00BF7881"/>
    <w:rsid w:val="00BF7EE8"/>
    <w:rsid w:val="00C00175"/>
    <w:rsid w:val="00C004C8"/>
    <w:rsid w:val="00C00CAD"/>
    <w:rsid w:val="00C02690"/>
    <w:rsid w:val="00C026B4"/>
    <w:rsid w:val="00C02CDF"/>
    <w:rsid w:val="00C057BD"/>
    <w:rsid w:val="00C10EEE"/>
    <w:rsid w:val="00C11A13"/>
    <w:rsid w:val="00C11E40"/>
    <w:rsid w:val="00C13373"/>
    <w:rsid w:val="00C13494"/>
    <w:rsid w:val="00C15EC7"/>
    <w:rsid w:val="00C16A92"/>
    <w:rsid w:val="00C225E3"/>
    <w:rsid w:val="00C26A92"/>
    <w:rsid w:val="00C3301E"/>
    <w:rsid w:val="00C35949"/>
    <w:rsid w:val="00C36C96"/>
    <w:rsid w:val="00C37C06"/>
    <w:rsid w:val="00C40A70"/>
    <w:rsid w:val="00C4103A"/>
    <w:rsid w:val="00C412CD"/>
    <w:rsid w:val="00C4198C"/>
    <w:rsid w:val="00C42012"/>
    <w:rsid w:val="00C4250B"/>
    <w:rsid w:val="00C42E30"/>
    <w:rsid w:val="00C43401"/>
    <w:rsid w:val="00C453B4"/>
    <w:rsid w:val="00C45AB2"/>
    <w:rsid w:val="00C47573"/>
    <w:rsid w:val="00C4787C"/>
    <w:rsid w:val="00C500D6"/>
    <w:rsid w:val="00C501AD"/>
    <w:rsid w:val="00C51DE4"/>
    <w:rsid w:val="00C51F18"/>
    <w:rsid w:val="00C52D34"/>
    <w:rsid w:val="00C53972"/>
    <w:rsid w:val="00C548A4"/>
    <w:rsid w:val="00C54DE3"/>
    <w:rsid w:val="00C559F2"/>
    <w:rsid w:val="00C55CF4"/>
    <w:rsid w:val="00C55D1C"/>
    <w:rsid w:val="00C564C7"/>
    <w:rsid w:val="00C57CC1"/>
    <w:rsid w:val="00C60381"/>
    <w:rsid w:val="00C605E7"/>
    <w:rsid w:val="00C618E0"/>
    <w:rsid w:val="00C61D59"/>
    <w:rsid w:val="00C62D60"/>
    <w:rsid w:val="00C642C2"/>
    <w:rsid w:val="00C67F77"/>
    <w:rsid w:val="00C716A9"/>
    <w:rsid w:val="00C72D3E"/>
    <w:rsid w:val="00C757C5"/>
    <w:rsid w:val="00C76738"/>
    <w:rsid w:val="00C76F6D"/>
    <w:rsid w:val="00C77E70"/>
    <w:rsid w:val="00C83210"/>
    <w:rsid w:val="00C867CC"/>
    <w:rsid w:val="00C86989"/>
    <w:rsid w:val="00C86AE3"/>
    <w:rsid w:val="00C92CA2"/>
    <w:rsid w:val="00C92FDF"/>
    <w:rsid w:val="00C931B5"/>
    <w:rsid w:val="00C9451A"/>
    <w:rsid w:val="00C94CBE"/>
    <w:rsid w:val="00C95266"/>
    <w:rsid w:val="00C96920"/>
    <w:rsid w:val="00C97D96"/>
    <w:rsid w:val="00C97DBF"/>
    <w:rsid w:val="00CA0626"/>
    <w:rsid w:val="00CA105F"/>
    <w:rsid w:val="00CA13D3"/>
    <w:rsid w:val="00CA229C"/>
    <w:rsid w:val="00CA7865"/>
    <w:rsid w:val="00CA7E0F"/>
    <w:rsid w:val="00CB141B"/>
    <w:rsid w:val="00CB1FAA"/>
    <w:rsid w:val="00CB3D18"/>
    <w:rsid w:val="00CB68E2"/>
    <w:rsid w:val="00CB76B0"/>
    <w:rsid w:val="00CC158D"/>
    <w:rsid w:val="00CC1925"/>
    <w:rsid w:val="00CC1A26"/>
    <w:rsid w:val="00CC33F2"/>
    <w:rsid w:val="00CC42CB"/>
    <w:rsid w:val="00CC65DD"/>
    <w:rsid w:val="00CC71F5"/>
    <w:rsid w:val="00CD1CAB"/>
    <w:rsid w:val="00CD2D11"/>
    <w:rsid w:val="00CD31B4"/>
    <w:rsid w:val="00CD3C28"/>
    <w:rsid w:val="00CD3FF3"/>
    <w:rsid w:val="00CD5A36"/>
    <w:rsid w:val="00CD6B26"/>
    <w:rsid w:val="00CE0866"/>
    <w:rsid w:val="00CE14A4"/>
    <w:rsid w:val="00CE1CAF"/>
    <w:rsid w:val="00CE26B6"/>
    <w:rsid w:val="00CE3995"/>
    <w:rsid w:val="00CE4FAE"/>
    <w:rsid w:val="00CE5840"/>
    <w:rsid w:val="00CE5B01"/>
    <w:rsid w:val="00CE626B"/>
    <w:rsid w:val="00CE6618"/>
    <w:rsid w:val="00CE74B5"/>
    <w:rsid w:val="00CF0168"/>
    <w:rsid w:val="00CF35E3"/>
    <w:rsid w:val="00CF3ED8"/>
    <w:rsid w:val="00CF472D"/>
    <w:rsid w:val="00CF5590"/>
    <w:rsid w:val="00CF57B4"/>
    <w:rsid w:val="00CF6D8E"/>
    <w:rsid w:val="00CF7057"/>
    <w:rsid w:val="00D00120"/>
    <w:rsid w:val="00D00578"/>
    <w:rsid w:val="00D02E8E"/>
    <w:rsid w:val="00D03432"/>
    <w:rsid w:val="00D03C63"/>
    <w:rsid w:val="00D04295"/>
    <w:rsid w:val="00D05475"/>
    <w:rsid w:val="00D059B3"/>
    <w:rsid w:val="00D07E23"/>
    <w:rsid w:val="00D106D9"/>
    <w:rsid w:val="00D10966"/>
    <w:rsid w:val="00D115AC"/>
    <w:rsid w:val="00D15461"/>
    <w:rsid w:val="00D1740A"/>
    <w:rsid w:val="00D20A14"/>
    <w:rsid w:val="00D2125D"/>
    <w:rsid w:val="00D214F6"/>
    <w:rsid w:val="00D228A6"/>
    <w:rsid w:val="00D22FFF"/>
    <w:rsid w:val="00D23F47"/>
    <w:rsid w:val="00D2445D"/>
    <w:rsid w:val="00D25E41"/>
    <w:rsid w:val="00D2663D"/>
    <w:rsid w:val="00D27D0A"/>
    <w:rsid w:val="00D302F6"/>
    <w:rsid w:val="00D30BD9"/>
    <w:rsid w:val="00D351C4"/>
    <w:rsid w:val="00D363A0"/>
    <w:rsid w:val="00D367DA"/>
    <w:rsid w:val="00D36EE8"/>
    <w:rsid w:val="00D40409"/>
    <w:rsid w:val="00D40F59"/>
    <w:rsid w:val="00D4178F"/>
    <w:rsid w:val="00D42B35"/>
    <w:rsid w:val="00D42B83"/>
    <w:rsid w:val="00D44C55"/>
    <w:rsid w:val="00D44E0E"/>
    <w:rsid w:val="00D4646C"/>
    <w:rsid w:val="00D5023B"/>
    <w:rsid w:val="00D50329"/>
    <w:rsid w:val="00D50564"/>
    <w:rsid w:val="00D50E5F"/>
    <w:rsid w:val="00D524CB"/>
    <w:rsid w:val="00D54B32"/>
    <w:rsid w:val="00D579CF"/>
    <w:rsid w:val="00D605B1"/>
    <w:rsid w:val="00D60CE9"/>
    <w:rsid w:val="00D61059"/>
    <w:rsid w:val="00D6188F"/>
    <w:rsid w:val="00D63818"/>
    <w:rsid w:val="00D64C84"/>
    <w:rsid w:val="00D67D59"/>
    <w:rsid w:val="00D7117C"/>
    <w:rsid w:val="00D717FE"/>
    <w:rsid w:val="00D721A0"/>
    <w:rsid w:val="00D725FB"/>
    <w:rsid w:val="00D72900"/>
    <w:rsid w:val="00D72DAB"/>
    <w:rsid w:val="00D76ED3"/>
    <w:rsid w:val="00D77C7A"/>
    <w:rsid w:val="00D802C8"/>
    <w:rsid w:val="00D817F8"/>
    <w:rsid w:val="00D81D1E"/>
    <w:rsid w:val="00D825A6"/>
    <w:rsid w:val="00D82809"/>
    <w:rsid w:val="00D849AF"/>
    <w:rsid w:val="00D8569A"/>
    <w:rsid w:val="00D87B62"/>
    <w:rsid w:val="00D907B2"/>
    <w:rsid w:val="00D9111E"/>
    <w:rsid w:val="00D9118A"/>
    <w:rsid w:val="00D939AD"/>
    <w:rsid w:val="00D9531C"/>
    <w:rsid w:val="00DA2624"/>
    <w:rsid w:val="00DA36E4"/>
    <w:rsid w:val="00DA39AA"/>
    <w:rsid w:val="00DA49F4"/>
    <w:rsid w:val="00DA4B32"/>
    <w:rsid w:val="00DA4DDD"/>
    <w:rsid w:val="00DA538C"/>
    <w:rsid w:val="00DA67F5"/>
    <w:rsid w:val="00DA6AFC"/>
    <w:rsid w:val="00DA6E8F"/>
    <w:rsid w:val="00DA7544"/>
    <w:rsid w:val="00DB2DB9"/>
    <w:rsid w:val="00DB3F7E"/>
    <w:rsid w:val="00DB405F"/>
    <w:rsid w:val="00DB41A2"/>
    <w:rsid w:val="00DB4EBE"/>
    <w:rsid w:val="00DB4EC2"/>
    <w:rsid w:val="00DB55A2"/>
    <w:rsid w:val="00DB66F6"/>
    <w:rsid w:val="00DB7967"/>
    <w:rsid w:val="00DB7B31"/>
    <w:rsid w:val="00DC0C46"/>
    <w:rsid w:val="00DC125B"/>
    <w:rsid w:val="00DC13A1"/>
    <w:rsid w:val="00DC242F"/>
    <w:rsid w:val="00DC2E54"/>
    <w:rsid w:val="00DC365D"/>
    <w:rsid w:val="00DC3F22"/>
    <w:rsid w:val="00DC62B9"/>
    <w:rsid w:val="00DC72F0"/>
    <w:rsid w:val="00DD54B1"/>
    <w:rsid w:val="00DE418F"/>
    <w:rsid w:val="00DE4341"/>
    <w:rsid w:val="00DE578F"/>
    <w:rsid w:val="00DE58C1"/>
    <w:rsid w:val="00DE64C9"/>
    <w:rsid w:val="00DE68EB"/>
    <w:rsid w:val="00DF052F"/>
    <w:rsid w:val="00DF2552"/>
    <w:rsid w:val="00DF26CF"/>
    <w:rsid w:val="00DF37E3"/>
    <w:rsid w:val="00DF3EFD"/>
    <w:rsid w:val="00DF45CD"/>
    <w:rsid w:val="00DF4FB1"/>
    <w:rsid w:val="00DF61D7"/>
    <w:rsid w:val="00DF6AEA"/>
    <w:rsid w:val="00DF7E23"/>
    <w:rsid w:val="00DF7E45"/>
    <w:rsid w:val="00E0123C"/>
    <w:rsid w:val="00E0215D"/>
    <w:rsid w:val="00E068CD"/>
    <w:rsid w:val="00E1126B"/>
    <w:rsid w:val="00E11ED5"/>
    <w:rsid w:val="00E12F7A"/>
    <w:rsid w:val="00E13FFC"/>
    <w:rsid w:val="00E14D23"/>
    <w:rsid w:val="00E1533F"/>
    <w:rsid w:val="00E17340"/>
    <w:rsid w:val="00E179D3"/>
    <w:rsid w:val="00E2137E"/>
    <w:rsid w:val="00E221C7"/>
    <w:rsid w:val="00E22220"/>
    <w:rsid w:val="00E23328"/>
    <w:rsid w:val="00E23764"/>
    <w:rsid w:val="00E2528C"/>
    <w:rsid w:val="00E30239"/>
    <w:rsid w:val="00E3065A"/>
    <w:rsid w:val="00E3090A"/>
    <w:rsid w:val="00E30BD0"/>
    <w:rsid w:val="00E31A1B"/>
    <w:rsid w:val="00E3430E"/>
    <w:rsid w:val="00E34D59"/>
    <w:rsid w:val="00E35190"/>
    <w:rsid w:val="00E35326"/>
    <w:rsid w:val="00E36D7E"/>
    <w:rsid w:val="00E40215"/>
    <w:rsid w:val="00E41096"/>
    <w:rsid w:val="00E41620"/>
    <w:rsid w:val="00E41C54"/>
    <w:rsid w:val="00E43343"/>
    <w:rsid w:val="00E4363D"/>
    <w:rsid w:val="00E438E7"/>
    <w:rsid w:val="00E46EDD"/>
    <w:rsid w:val="00E509F1"/>
    <w:rsid w:val="00E52996"/>
    <w:rsid w:val="00E552CF"/>
    <w:rsid w:val="00E60C3C"/>
    <w:rsid w:val="00E6266B"/>
    <w:rsid w:val="00E63BDB"/>
    <w:rsid w:val="00E64F15"/>
    <w:rsid w:val="00E661AD"/>
    <w:rsid w:val="00E66C52"/>
    <w:rsid w:val="00E66C89"/>
    <w:rsid w:val="00E7199C"/>
    <w:rsid w:val="00E72021"/>
    <w:rsid w:val="00E739C7"/>
    <w:rsid w:val="00E75B63"/>
    <w:rsid w:val="00E76831"/>
    <w:rsid w:val="00E80173"/>
    <w:rsid w:val="00E80D64"/>
    <w:rsid w:val="00E916E9"/>
    <w:rsid w:val="00E92673"/>
    <w:rsid w:val="00E92C39"/>
    <w:rsid w:val="00E92E97"/>
    <w:rsid w:val="00E94556"/>
    <w:rsid w:val="00E9501F"/>
    <w:rsid w:val="00E95EE3"/>
    <w:rsid w:val="00E9658E"/>
    <w:rsid w:val="00E97ACF"/>
    <w:rsid w:val="00EA2F9F"/>
    <w:rsid w:val="00EA337D"/>
    <w:rsid w:val="00EA4B5F"/>
    <w:rsid w:val="00EA530C"/>
    <w:rsid w:val="00EA5FE4"/>
    <w:rsid w:val="00EA7FCA"/>
    <w:rsid w:val="00EB0F8C"/>
    <w:rsid w:val="00EB2262"/>
    <w:rsid w:val="00EB2E6E"/>
    <w:rsid w:val="00EB3013"/>
    <w:rsid w:val="00EB3BF4"/>
    <w:rsid w:val="00EB5F60"/>
    <w:rsid w:val="00EC09DC"/>
    <w:rsid w:val="00EC1C93"/>
    <w:rsid w:val="00EC343F"/>
    <w:rsid w:val="00EC3727"/>
    <w:rsid w:val="00EC4894"/>
    <w:rsid w:val="00EC51BC"/>
    <w:rsid w:val="00EC5D8E"/>
    <w:rsid w:val="00EC5E41"/>
    <w:rsid w:val="00EC61F0"/>
    <w:rsid w:val="00ED172C"/>
    <w:rsid w:val="00ED26B2"/>
    <w:rsid w:val="00ED2F38"/>
    <w:rsid w:val="00ED3180"/>
    <w:rsid w:val="00ED415C"/>
    <w:rsid w:val="00ED5232"/>
    <w:rsid w:val="00ED5BDA"/>
    <w:rsid w:val="00ED6098"/>
    <w:rsid w:val="00ED757A"/>
    <w:rsid w:val="00ED7B7D"/>
    <w:rsid w:val="00EE0759"/>
    <w:rsid w:val="00EE07CF"/>
    <w:rsid w:val="00EE2244"/>
    <w:rsid w:val="00EE2635"/>
    <w:rsid w:val="00EE4294"/>
    <w:rsid w:val="00EE5FC9"/>
    <w:rsid w:val="00EF25CA"/>
    <w:rsid w:val="00EF4691"/>
    <w:rsid w:val="00EF7D28"/>
    <w:rsid w:val="00F031C2"/>
    <w:rsid w:val="00F04196"/>
    <w:rsid w:val="00F0454A"/>
    <w:rsid w:val="00F066C1"/>
    <w:rsid w:val="00F10019"/>
    <w:rsid w:val="00F10069"/>
    <w:rsid w:val="00F112DE"/>
    <w:rsid w:val="00F12BD0"/>
    <w:rsid w:val="00F16C93"/>
    <w:rsid w:val="00F20257"/>
    <w:rsid w:val="00F2132D"/>
    <w:rsid w:val="00F2156A"/>
    <w:rsid w:val="00F23CBE"/>
    <w:rsid w:val="00F23DCF"/>
    <w:rsid w:val="00F255A7"/>
    <w:rsid w:val="00F25902"/>
    <w:rsid w:val="00F2620B"/>
    <w:rsid w:val="00F26A27"/>
    <w:rsid w:val="00F31CBB"/>
    <w:rsid w:val="00F354C7"/>
    <w:rsid w:val="00F35AD3"/>
    <w:rsid w:val="00F37D55"/>
    <w:rsid w:val="00F41F32"/>
    <w:rsid w:val="00F4390F"/>
    <w:rsid w:val="00F445AE"/>
    <w:rsid w:val="00F60284"/>
    <w:rsid w:val="00F60A4D"/>
    <w:rsid w:val="00F64A1E"/>
    <w:rsid w:val="00F64AD7"/>
    <w:rsid w:val="00F6669A"/>
    <w:rsid w:val="00F67AE0"/>
    <w:rsid w:val="00F703DE"/>
    <w:rsid w:val="00F71044"/>
    <w:rsid w:val="00F71DCD"/>
    <w:rsid w:val="00F72612"/>
    <w:rsid w:val="00F731CD"/>
    <w:rsid w:val="00F73EAF"/>
    <w:rsid w:val="00F740F6"/>
    <w:rsid w:val="00F75860"/>
    <w:rsid w:val="00F75FC3"/>
    <w:rsid w:val="00F769A8"/>
    <w:rsid w:val="00F82067"/>
    <w:rsid w:val="00F8475D"/>
    <w:rsid w:val="00F87E0F"/>
    <w:rsid w:val="00F87FCF"/>
    <w:rsid w:val="00F90F30"/>
    <w:rsid w:val="00F94CE2"/>
    <w:rsid w:val="00F96C28"/>
    <w:rsid w:val="00F96C33"/>
    <w:rsid w:val="00FA34A8"/>
    <w:rsid w:val="00FA6E03"/>
    <w:rsid w:val="00FA7B3F"/>
    <w:rsid w:val="00FB227F"/>
    <w:rsid w:val="00FB54D5"/>
    <w:rsid w:val="00FB57E8"/>
    <w:rsid w:val="00FB5A4C"/>
    <w:rsid w:val="00FB634B"/>
    <w:rsid w:val="00FB7AEA"/>
    <w:rsid w:val="00FB7B42"/>
    <w:rsid w:val="00FC0862"/>
    <w:rsid w:val="00FC0B8F"/>
    <w:rsid w:val="00FC147E"/>
    <w:rsid w:val="00FC2DCC"/>
    <w:rsid w:val="00FC3145"/>
    <w:rsid w:val="00FC5085"/>
    <w:rsid w:val="00FC561A"/>
    <w:rsid w:val="00FC5A1E"/>
    <w:rsid w:val="00FC790B"/>
    <w:rsid w:val="00FD0A97"/>
    <w:rsid w:val="00FD0B64"/>
    <w:rsid w:val="00FD1F7B"/>
    <w:rsid w:val="00FD3DDA"/>
    <w:rsid w:val="00FD40EA"/>
    <w:rsid w:val="00FD4240"/>
    <w:rsid w:val="00FD45B9"/>
    <w:rsid w:val="00FD4A16"/>
    <w:rsid w:val="00FD53E0"/>
    <w:rsid w:val="00FD53FE"/>
    <w:rsid w:val="00FD7C40"/>
    <w:rsid w:val="00FD7E24"/>
    <w:rsid w:val="00FE08A0"/>
    <w:rsid w:val="00FE1533"/>
    <w:rsid w:val="00FE21C4"/>
    <w:rsid w:val="00FE3F3B"/>
    <w:rsid w:val="00FE76FA"/>
    <w:rsid w:val="00FE7731"/>
    <w:rsid w:val="00FE7E5C"/>
    <w:rsid w:val="00FF0D58"/>
    <w:rsid w:val="00FF1CA8"/>
    <w:rsid w:val="00FF30E3"/>
    <w:rsid w:val="00FF53CC"/>
    <w:rsid w:val="00FF55DA"/>
    <w:rsid w:val="00FF75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3F8B03"/>
  <w15:docId w15:val="{2795D7D9-A7C4-484F-8FA5-C2D1A4DE0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0862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F439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F4390F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B80BE7"/>
    <w:pPr>
      <w:ind w:left="720"/>
      <w:contextualSpacing/>
    </w:pPr>
  </w:style>
  <w:style w:type="character" w:styleId="Neupadljivoisticanje">
    <w:name w:val="Subtle Emphasis"/>
    <w:basedOn w:val="Zadanifontodlomka"/>
    <w:uiPriority w:val="19"/>
    <w:qFormat/>
    <w:rsid w:val="00B6369F"/>
    <w:rPr>
      <w:i/>
      <w:iCs/>
      <w:color w:val="808080" w:themeColor="text1" w:themeTint="7F"/>
    </w:rPr>
  </w:style>
  <w:style w:type="paragraph" w:styleId="Zaglavlje">
    <w:name w:val="header"/>
    <w:basedOn w:val="Normal"/>
    <w:link w:val="ZaglavljeChar"/>
    <w:uiPriority w:val="99"/>
    <w:unhideWhenUsed/>
    <w:rsid w:val="00453A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453A44"/>
  </w:style>
  <w:style w:type="paragraph" w:styleId="Podnoje">
    <w:name w:val="footer"/>
    <w:basedOn w:val="Normal"/>
    <w:link w:val="PodnojeChar"/>
    <w:uiPriority w:val="99"/>
    <w:unhideWhenUsed/>
    <w:rsid w:val="00453A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53A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92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9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6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63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1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0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ocuments\Memorandum%20novi%20dot.dotx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D3B772-67B5-4DC4-A8C5-8E718DB92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 novi dot</Template>
  <TotalTime>5</TotalTime>
  <Pages>2</Pages>
  <Words>256</Words>
  <Characters>1460</Characters>
  <Application>Microsoft Office Word</Application>
  <DocSecurity>0</DocSecurity>
  <Lines>12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Korisnik</cp:lastModifiedBy>
  <cp:revision>2</cp:revision>
  <cp:lastPrinted>2025-05-28T12:19:00Z</cp:lastPrinted>
  <dcterms:created xsi:type="dcterms:W3CDTF">2026-01-09T11:46:00Z</dcterms:created>
  <dcterms:modified xsi:type="dcterms:W3CDTF">2026-01-09T11:46:00Z</dcterms:modified>
</cp:coreProperties>
</file>