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9D1941" w14:textId="77777777" w:rsidR="00AB3714" w:rsidRPr="002948B3" w:rsidRDefault="00FC0862" w:rsidP="004D3EFD">
      <w:pPr>
        <w:spacing w:line="360" w:lineRule="auto"/>
        <w:ind w:left="1416"/>
        <w:jc w:val="center"/>
        <w:rPr>
          <w:rFonts w:ascii="Arial" w:hAnsi="Arial" w:cs="Arial"/>
          <w:color w:val="000000"/>
          <w:sz w:val="24"/>
          <w:szCs w:val="24"/>
        </w:rPr>
      </w:pPr>
      <w:r w:rsidRPr="009156B7">
        <w:rPr>
          <w:noProof/>
          <w:sz w:val="10"/>
          <w:szCs w:val="10"/>
          <w:lang w:eastAsia="hr-HR"/>
        </w:rPr>
        <w:drawing>
          <wp:anchor distT="0" distB="0" distL="114300" distR="114300" simplePos="0" relativeHeight="251659264" behindDoc="0" locked="0" layoutInCell="1" allowOverlap="1" wp14:anchorId="76717DF8" wp14:editId="7AFA9085">
            <wp:simplePos x="0" y="0"/>
            <wp:positionH relativeFrom="column">
              <wp:posOffset>-25</wp:posOffset>
            </wp:positionH>
            <wp:positionV relativeFrom="paragraph">
              <wp:posOffset>-58547</wp:posOffset>
            </wp:positionV>
            <wp:extent cx="921715" cy="925195"/>
            <wp:effectExtent l="0" t="0" r="0" b="8255"/>
            <wp:wrapNone/>
            <wp:docPr id="9" name="Slika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memorandum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4944" cy="9384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20D29">
        <w:rPr>
          <w:b/>
          <w:sz w:val="36"/>
          <w:szCs w:val="36"/>
        </w:rPr>
        <w:t>DOM ZDRAVLJA POŽEŠKO-SLAVONSKE ŽUPANIJE</w:t>
      </w:r>
      <w:r w:rsidRPr="002948B3">
        <w:rPr>
          <w:rFonts w:ascii="Arial" w:hAnsi="Arial" w:cs="Arial"/>
          <w:b/>
          <w:sz w:val="24"/>
          <w:szCs w:val="24"/>
        </w:rPr>
        <w:br/>
        <w:t>MATIJE GUPCA 10, 34000 POŽEGA</w:t>
      </w:r>
      <w:r w:rsidRPr="002948B3">
        <w:rPr>
          <w:rFonts w:ascii="Arial" w:hAnsi="Arial" w:cs="Arial"/>
          <w:b/>
          <w:sz w:val="24"/>
          <w:szCs w:val="24"/>
        </w:rPr>
        <w:br/>
      </w:r>
      <w:proofErr w:type="spellStart"/>
      <w:r w:rsidRPr="002948B3">
        <w:rPr>
          <w:rFonts w:ascii="Arial" w:hAnsi="Arial" w:cs="Arial"/>
          <w:color w:val="000000"/>
          <w:sz w:val="24"/>
          <w:szCs w:val="24"/>
        </w:rPr>
        <w:t>tel</w:t>
      </w:r>
      <w:proofErr w:type="spellEnd"/>
      <w:r w:rsidRPr="002948B3">
        <w:rPr>
          <w:rFonts w:ascii="Arial" w:hAnsi="Arial" w:cs="Arial"/>
          <w:color w:val="000000"/>
          <w:sz w:val="24"/>
          <w:szCs w:val="24"/>
        </w:rPr>
        <w:t>: ++385 34 311 900, fax: ++385 34 311 933, info@dz-pozega.hr www.dz-pozega.hr</w:t>
      </w:r>
      <w:r w:rsidRPr="002948B3">
        <w:rPr>
          <w:rFonts w:ascii="Arial" w:hAnsi="Arial" w:cs="Arial"/>
          <w:color w:val="000000"/>
          <w:sz w:val="24"/>
          <w:szCs w:val="24"/>
        </w:rPr>
        <w:br/>
        <w:t xml:space="preserve">OIB: 81205466903, IBAN: HR26 2500 0091 1021 8731 2, SWIFT: HAABHR22 </w:t>
      </w:r>
      <w:proofErr w:type="spellStart"/>
      <w:r w:rsidRPr="002948B3">
        <w:rPr>
          <w:rFonts w:ascii="Arial" w:hAnsi="Arial" w:cs="Arial"/>
          <w:color w:val="000000"/>
          <w:sz w:val="24"/>
          <w:szCs w:val="24"/>
        </w:rPr>
        <w:t>Addiko</w:t>
      </w:r>
      <w:proofErr w:type="spellEnd"/>
      <w:r w:rsidRPr="002948B3">
        <w:rPr>
          <w:rFonts w:ascii="Arial" w:hAnsi="Arial" w:cs="Arial"/>
          <w:color w:val="000000"/>
          <w:sz w:val="24"/>
          <w:szCs w:val="24"/>
        </w:rPr>
        <w:t xml:space="preserve"> Bank d.d.</w:t>
      </w:r>
    </w:p>
    <w:p w14:paraId="3ADE9F6A" w14:textId="281638F7" w:rsidR="00A04741" w:rsidRPr="00585278" w:rsidRDefault="00A04741" w:rsidP="004D3EFD">
      <w:pPr>
        <w:spacing w:line="360" w:lineRule="auto"/>
        <w:rPr>
          <w:rFonts w:ascii="Calibri" w:hAnsi="Calibri" w:cs="Calibri"/>
          <w:sz w:val="24"/>
          <w:szCs w:val="24"/>
        </w:rPr>
      </w:pPr>
      <w:r w:rsidRPr="00585278">
        <w:rPr>
          <w:rFonts w:ascii="Calibri" w:hAnsi="Calibri" w:cs="Calibri"/>
          <w:sz w:val="24"/>
          <w:szCs w:val="24"/>
        </w:rPr>
        <w:t xml:space="preserve">Datum: </w:t>
      </w:r>
      <w:r w:rsidR="001178FE" w:rsidRPr="00585278">
        <w:rPr>
          <w:rFonts w:ascii="Calibri" w:hAnsi="Calibri" w:cs="Calibri"/>
          <w:sz w:val="24"/>
          <w:szCs w:val="24"/>
        </w:rPr>
        <w:t xml:space="preserve"> </w:t>
      </w:r>
      <w:r w:rsidR="00475B5E">
        <w:rPr>
          <w:rFonts w:ascii="Calibri" w:hAnsi="Calibri" w:cs="Calibri"/>
          <w:sz w:val="24"/>
          <w:szCs w:val="24"/>
        </w:rPr>
        <w:t>2</w:t>
      </w:r>
      <w:r w:rsidR="0000171E">
        <w:rPr>
          <w:rFonts w:ascii="Calibri" w:hAnsi="Calibri" w:cs="Calibri"/>
          <w:sz w:val="24"/>
          <w:szCs w:val="24"/>
        </w:rPr>
        <w:t>6</w:t>
      </w:r>
      <w:r w:rsidR="006B0315">
        <w:rPr>
          <w:rFonts w:ascii="Calibri" w:hAnsi="Calibri" w:cs="Calibri"/>
          <w:sz w:val="24"/>
          <w:szCs w:val="24"/>
        </w:rPr>
        <w:t xml:space="preserve">. </w:t>
      </w:r>
      <w:r w:rsidR="0000171E">
        <w:rPr>
          <w:rFonts w:ascii="Calibri" w:hAnsi="Calibri" w:cs="Calibri"/>
          <w:sz w:val="24"/>
          <w:szCs w:val="24"/>
        </w:rPr>
        <w:t>studenog</w:t>
      </w:r>
      <w:r w:rsidR="00537DB1">
        <w:rPr>
          <w:rFonts w:ascii="Calibri" w:hAnsi="Calibri" w:cs="Calibri"/>
          <w:sz w:val="24"/>
          <w:szCs w:val="24"/>
        </w:rPr>
        <w:t xml:space="preserve"> </w:t>
      </w:r>
      <w:r w:rsidRPr="00585278">
        <w:rPr>
          <w:rFonts w:ascii="Calibri" w:hAnsi="Calibri" w:cs="Calibri"/>
          <w:sz w:val="24"/>
          <w:szCs w:val="24"/>
        </w:rPr>
        <w:t>20</w:t>
      </w:r>
      <w:r w:rsidR="00415C68" w:rsidRPr="00585278">
        <w:rPr>
          <w:rFonts w:ascii="Calibri" w:hAnsi="Calibri" w:cs="Calibri"/>
          <w:sz w:val="24"/>
          <w:szCs w:val="24"/>
        </w:rPr>
        <w:t>2</w:t>
      </w:r>
      <w:r w:rsidR="007A4741">
        <w:rPr>
          <w:rFonts w:ascii="Calibri" w:hAnsi="Calibri" w:cs="Calibri"/>
          <w:sz w:val="24"/>
          <w:szCs w:val="24"/>
        </w:rPr>
        <w:t>5</w:t>
      </w:r>
      <w:r w:rsidRPr="00585278">
        <w:rPr>
          <w:rFonts w:ascii="Calibri" w:hAnsi="Calibri" w:cs="Calibri"/>
          <w:sz w:val="24"/>
          <w:szCs w:val="24"/>
        </w:rPr>
        <w:t>. godine</w:t>
      </w:r>
    </w:p>
    <w:p w14:paraId="09968652" w14:textId="15EA88D3" w:rsidR="00300329" w:rsidRPr="00585278" w:rsidRDefault="00A04741" w:rsidP="00585278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85278">
        <w:rPr>
          <w:rFonts w:ascii="Calibri" w:hAnsi="Calibri" w:cs="Calibri"/>
          <w:sz w:val="24"/>
          <w:szCs w:val="24"/>
        </w:rPr>
        <w:t xml:space="preserve">Ur.br.: </w:t>
      </w:r>
      <w:r w:rsidR="00485CC7" w:rsidRPr="00485CC7">
        <w:rPr>
          <w:rFonts w:ascii="Calibri" w:hAnsi="Calibri" w:cs="Calibri"/>
          <w:sz w:val="24"/>
          <w:szCs w:val="24"/>
        </w:rPr>
        <w:t>01-25-</w:t>
      </w:r>
      <w:r w:rsidR="00902511">
        <w:rPr>
          <w:rFonts w:ascii="Calibri" w:hAnsi="Calibri" w:cs="Calibri"/>
          <w:sz w:val="24"/>
          <w:szCs w:val="24"/>
        </w:rPr>
        <w:t>5</w:t>
      </w:r>
      <w:r w:rsidR="0000171E">
        <w:rPr>
          <w:rFonts w:ascii="Calibri" w:hAnsi="Calibri" w:cs="Calibri"/>
          <w:sz w:val="24"/>
          <w:szCs w:val="24"/>
        </w:rPr>
        <w:t>2</w:t>
      </w:r>
      <w:r w:rsidR="00485CC7" w:rsidRPr="00485CC7">
        <w:rPr>
          <w:rFonts w:ascii="Calibri" w:hAnsi="Calibri" w:cs="Calibri"/>
          <w:sz w:val="24"/>
          <w:szCs w:val="24"/>
        </w:rPr>
        <w:t>-03-</w:t>
      </w:r>
      <w:r w:rsidR="00497E39">
        <w:rPr>
          <w:rFonts w:ascii="Calibri" w:hAnsi="Calibri" w:cs="Calibri"/>
          <w:sz w:val="24"/>
          <w:szCs w:val="24"/>
        </w:rPr>
        <w:t>03</w:t>
      </w:r>
    </w:p>
    <w:p w14:paraId="6EAB9EF9" w14:textId="527E6D55" w:rsidR="00A04741" w:rsidRPr="00585278" w:rsidRDefault="00D524CB" w:rsidP="004D3EFD">
      <w:pPr>
        <w:spacing w:line="360" w:lineRule="auto"/>
        <w:ind w:left="708" w:firstLine="708"/>
        <w:rPr>
          <w:rFonts w:ascii="Calibri" w:hAnsi="Calibri" w:cs="Calibri"/>
          <w:b/>
          <w:sz w:val="24"/>
          <w:szCs w:val="24"/>
        </w:rPr>
      </w:pPr>
      <w:r w:rsidRPr="00585278">
        <w:rPr>
          <w:rFonts w:ascii="Calibri" w:hAnsi="Calibri" w:cs="Calibri"/>
          <w:b/>
          <w:sz w:val="24"/>
          <w:szCs w:val="24"/>
        </w:rPr>
        <w:t xml:space="preserve">   </w:t>
      </w:r>
      <w:r w:rsidR="00F0454A">
        <w:rPr>
          <w:rFonts w:ascii="Calibri" w:hAnsi="Calibri" w:cs="Calibri"/>
          <w:b/>
          <w:sz w:val="24"/>
          <w:szCs w:val="24"/>
        </w:rPr>
        <w:t xml:space="preserve">IZVADAK IZ </w:t>
      </w:r>
      <w:r w:rsidR="007466F0" w:rsidRPr="00585278">
        <w:rPr>
          <w:rFonts w:ascii="Calibri" w:hAnsi="Calibri" w:cs="Calibri"/>
          <w:b/>
          <w:sz w:val="24"/>
          <w:szCs w:val="24"/>
        </w:rPr>
        <w:t xml:space="preserve"> ZAPISNIK</w:t>
      </w:r>
      <w:r w:rsidR="00F0454A">
        <w:rPr>
          <w:rFonts w:ascii="Calibri" w:hAnsi="Calibri" w:cs="Calibri"/>
          <w:b/>
          <w:sz w:val="24"/>
          <w:szCs w:val="24"/>
        </w:rPr>
        <w:t>A</w:t>
      </w:r>
      <w:r w:rsidR="007466F0" w:rsidRPr="00585278">
        <w:rPr>
          <w:rFonts w:ascii="Calibri" w:hAnsi="Calibri" w:cs="Calibri"/>
          <w:b/>
          <w:sz w:val="24"/>
          <w:szCs w:val="24"/>
        </w:rPr>
        <w:t xml:space="preserve"> SA </w:t>
      </w:r>
      <w:r w:rsidR="00475B5E">
        <w:rPr>
          <w:rFonts w:ascii="Calibri" w:hAnsi="Calibri" w:cs="Calibri"/>
          <w:b/>
          <w:sz w:val="24"/>
          <w:szCs w:val="24"/>
        </w:rPr>
        <w:t>2</w:t>
      </w:r>
      <w:r w:rsidR="0000171E">
        <w:rPr>
          <w:rFonts w:ascii="Calibri" w:hAnsi="Calibri" w:cs="Calibri"/>
          <w:b/>
          <w:sz w:val="24"/>
          <w:szCs w:val="24"/>
        </w:rPr>
        <w:t>6</w:t>
      </w:r>
      <w:r w:rsidR="007466F0" w:rsidRPr="00585278">
        <w:rPr>
          <w:rFonts w:ascii="Calibri" w:hAnsi="Calibri" w:cs="Calibri"/>
          <w:b/>
          <w:sz w:val="24"/>
          <w:szCs w:val="24"/>
        </w:rPr>
        <w:t>.</w:t>
      </w:r>
      <w:r w:rsidR="00FB7AEA" w:rsidRPr="00585278">
        <w:rPr>
          <w:rFonts w:ascii="Calibri" w:hAnsi="Calibri" w:cs="Calibri"/>
          <w:b/>
          <w:sz w:val="24"/>
          <w:szCs w:val="24"/>
        </w:rPr>
        <w:t xml:space="preserve"> </w:t>
      </w:r>
      <w:r w:rsidR="00A04741" w:rsidRPr="00585278">
        <w:rPr>
          <w:rFonts w:ascii="Calibri" w:hAnsi="Calibri" w:cs="Calibri"/>
          <w:b/>
          <w:sz w:val="24"/>
          <w:szCs w:val="24"/>
        </w:rPr>
        <w:t xml:space="preserve">SJEDNICE </w:t>
      </w:r>
      <w:r w:rsidR="00FB7AEA" w:rsidRPr="00585278">
        <w:rPr>
          <w:rFonts w:ascii="Calibri" w:hAnsi="Calibri" w:cs="Calibri"/>
          <w:b/>
          <w:sz w:val="24"/>
          <w:szCs w:val="24"/>
        </w:rPr>
        <w:t xml:space="preserve">UPRAVNOG </w:t>
      </w:r>
      <w:r w:rsidR="00A04741" w:rsidRPr="00585278">
        <w:rPr>
          <w:rFonts w:ascii="Calibri" w:hAnsi="Calibri" w:cs="Calibri"/>
          <w:b/>
          <w:sz w:val="24"/>
          <w:szCs w:val="24"/>
        </w:rPr>
        <w:t>VIJEĆA</w:t>
      </w:r>
    </w:p>
    <w:p w14:paraId="48FEB696" w14:textId="77777777" w:rsidR="00A04741" w:rsidRPr="00585278" w:rsidRDefault="00A04741" w:rsidP="004D3EFD">
      <w:pPr>
        <w:spacing w:line="360" w:lineRule="auto"/>
        <w:jc w:val="both"/>
        <w:rPr>
          <w:rFonts w:ascii="Calibri" w:hAnsi="Calibri" w:cs="Calibri"/>
          <w:b/>
          <w:sz w:val="24"/>
          <w:szCs w:val="24"/>
        </w:rPr>
      </w:pPr>
      <w:r w:rsidRPr="00585278">
        <w:rPr>
          <w:rFonts w:ascii="Calibri" w:hAnsi="Calibri" w:cs="Calibri"/>
          <w:b/>
          <w:sz w:val="24"/>
          <w:szCs w:val="24"/>
        </w:rPr>
        <w:tab/>
        <w:t xml:space="preserve"> </w:t>
      </w:r>
      <w:r w:rsidR="00280FC9" w:rsidRPr="00585278">
        <w:rPr>
          <w:rFonts w:ascii="Calibri" w:hAnsi="Calibri" w:cs="Calibri"/>
          <w:b/>
          <w:sz w:val="24"/>
          <w:szCs w:val="24"/>
        </w:rPr>
        <w:t xml:space="preserve">            </w:t>
      </w:r>
      <w:r w:rsidR="00D524CB" w:rsidRPr="00585278">
        <w:rPr>
          <w:rFonts w:ascii="Calibri" w:hAnsi="Calibri" w:cs="Calibri"/>
          <w:b/>
          <w:sz w:val="24"/>
          <w:szCs w:val="24"/>
        </w:rPr>
        <w:t xml:space="preserve">    </w:t>
      </w:r>
      <w:r w:rsidR="00280FC9" w:rsidRPr="00585278">
        <w:rPr>
          <w:rFonts w:ascii="Calibri" w:hAnsi="Calibri" w:cs="Calibri"/>
          <w:b/>
          <w:sz w:val="24"/>
          <w:szCs w:val="24"/>
        </w:rPr>
        <w:t xml:space="preserve">  </w:t>
      </w:r>
      <w:r w:rsidR="005C3087">
        <w:rPr>
          <w:rFonts w:ascii="Calibri" w:hAnsi="Calibri" w:cs="Calibri"/>
          <w:b/>
          <w:sz w:val="24"/>
          <w:szCs w:val="24"/>
        </w:rPr>
        <w:t xml:space="preserve"> </w:t>
      </w:r>
      <w:r w:rsidRPr="00585278">
        <w:rPr>
          <w:rFonts w:ascii="Calibri" w:hAnsi="Calibri" w:cs="Calibri"/>
          <w:b/>
          <w:sz w:val="24"/>
          <w:szCs w:val="24"/>
        </w:rPr>
        <w:t>DOMA ZDRAVLJA POŽEŠKO-SLAVONSKE  ŽUPANIJE</w:t>
      </w:r>
      <w:r w:rsidR="00280FC9" w:rsidRPr="00585278">
        <w:rPr>
          <w:rFonts w:ascii="Calibri" w:hAnsi="Calibri" w:cs="Calibri"/>
          <w:b/>
          <w:sz w:val="24"/>
          <w:szCs w:val="24"/>
        </w:rPr>
        <w:t xml:space="preserve"> </w:t>
      </w:r>
    </w:p>
    <w:p w14:paraId="3A54F808" w14:textId="0CC857E8" w:rsidR="00FA34A8" w:rsidRPr="00585278" w:rsidRDefault="00475B5E" w:rsidP="009145B2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2</w:t>
      </w:r>
      <w:r w:rsidR="0000171E">
        <w:rPr>
          <w:rFonts w:ascii="Calibri" w:hAnsi="Calibri" w:cs="Calibri"/>
          <w:sz w:val="24"/>
          <w:szCs w:val="24"/>
        </w:rPr>
        <w:t>6</w:t>
      </w:r>
      <w:r w:rsidR="00E509F1" w:rsidRPr="00585278">
        <w:rPr>
          <w:rFonts w:ascii="Calibri" w:hAnsi="Calibri" w:cs="Calibri"/>
          <w:sz w:val="24"/>
          <w:szCs w:val="24"/>
        </w:rPr>
        <w:t>.</w:t>
      </w:r>
      <w:r w:rsidR="006B5302" w:rsidRPr="00585278">
        <w:rPr>
          <w:rFonts w:ascii="Calibri" w:hAnsi="Calibri" w:cs="Calibri"/>
          <w:sz w:val="24"/>
          <w:szCs w:val="24"/>
        </w:rPr>
        <w:t xml:space="preserve"> </w:t>
      </w:r>
      <w:r w:rsidR="00A04741" w:rsidRPr="00585278">
        <w:rPr>
          <w:rFonts w:ascii="Calibri" w:hAnsi="Calibri" w:cs="Calibri"/>
          <w:sz w:val="24"/>
          <w:szCs w:val="24"/>
        </w:rPr>
        <w:t xml:space="preserve">sjednica Upravnog vijeća Doma zdravlja Požeško-slavonske županije održana je </w:t>
      </w:r>
      <w:r>
        <w:rPr>
          <w:rFonts w:ascii="Calibri" w:hAnsi="Calibri" w:cs="Calibri"/>
          <w:sz w:val="24"/>
          <w:szCs w:val="24"/>
        </w:rPr>
        <w:t>2</w:t>
      </w:r>
      <w:r w:rsidR="0000171E">
        <w:rPr>
          <w:rFonts w:ascii="Calibri" w:hAnsi="Calibri" w:cs="Calibri"/>
          <w:sz w:val="24"/>
          <w:szCs w:val="24"/>
        </w:rPr>
        <w:t>6</w:t>
      </w:r>
      <w:r w:rsidR="006B0315">
        <w:rPr>
          <w:rFonts w:ascii="Calibri" w:hAnsi="Calibri" w:cs="Calibri"/>
          <w:sz w:val="24"/>
          <w:szCs w:val="24"/>
        </w:rPr>
        <w:t xml:space="preserve">. </w:t>
      </w:r>
      <w:r w:rsidR="0000171E">
        <w:rPr>
          <w:rFonts w:ascii="Calibri" w:hAnsi="Calibri" w:cs="Calibri"/>
          <w:sz w:val="24"/>
          <w:szCs w:val="24"/>
        </w:rPr>
        <w:t>studenog</w:t>
      </w:r>
      <w:r w:rsidR="00F60284">
        <w:rPr>
          <w:rFonts w:ascii="Calibri" w:hAnsi="Calibri" w:cs="Calibri"/>
          <w:sz w:val="24"/>
          <w:szCs w:val="24"/>
        </w:rPr>
        <w:t xml:space="preserve"> </w:t>
      </w:r>
      <w:r w:rsidR="000471BA" w:rsidRPr="00585278">
        <w:rPr>
          <w:rFonts w:ascii="Calibri" w:hAnsi="Calibri" w:cs="Calibri"/>
          <w:sz w:val="24"/>
          <w:szCs w:val="24"/>
        </w:rPr>
        <w:t>2</w:t>
      </w:r>
      <w:r w:rsidR="00A04741" w:rsidRPr="00585278">
        <w:rPr>
          <w:rFonts w:ascii="Calibri" w:hAnsi="Calibri" w:cs="Calibri"/>
          <w:sz w:val="24"/>
          <w:szCs w:val="24"/>
        </w:rPr>
        <w:t>0</w:t>
      </w:r>
      <w:r w:rsidR="00415C68" w:rsidRPr="00585278">
        <w:rPr>
          <w:rFonts w:ascii="Calibri" w:hAnsi="Calibri" w:cs="Calibri"/>
          <w:sz w:val="24"/>
          <w:szCs w:val="24"/>
        </w:rPr>
        <w:t>2</w:t>
      </w:r>
      <w:r w:rsidR="007A4741">
        <w:rPr>
          <w:rFonts w:ascii="Calibri" w:hAnsi="Calibri" w:cs="Calibri"/>
          <w:sz w:val="24"/>
          <w:szCs w:val="24"/>
        </w:rPr>
        <w:t>5</w:t>
      </w:r>
      <w:r w:rsidR="00A04741" w:rsidRPr="00585278">
        <w:rPr>
          <w:rFonts w:ascii="Calibri" w:hAnsi="Calibri" w:cs="Calibri"/>
          <w:sz w:val="24"/>
          <w:szCs w:val="24"/>
        </w:rPr>
        <w:t>. godine (</w:t>
      </w:r>
      <w:r w:rsidR="009145B2">
        <w:rPr>
          <w:rFonts w:ascii="Calibri" w:hAnsi="Calibri" w:cs="Calibri"/>
          <w:sz w:val="24"/>
          <w:szCs w:val="24"/>
        </w:rPr>
        <w:t>srijeda</w:t>
      </w:r>
      <w:r w:rsidR="009724DD">
        <w:rPr>
          <w:rFonts w:ascii="Calibri" w:hAnsi="Calibri" w:cs="Calibri"/>
          <w:sz w:val="24"/>
          <w:szCs w:val="24"/>
        </w:rPr>
        <w:t xml:space="preserve">) </w:t>
      </w:r>
      <w:r w:rsidR="009145B2">
        <w:rPr>
          <w:rFonts w:ascii="Calibri" w:hAnsi="Calibri" w:cs="Calibri"/>
          <w:sz w:val="24"/>
          <w:szCs w:val="24"/>
        </w:rPr>
        <w:t>u prostorijama ravnateljstva.</w:t>
      </w:r>
    </w:p>
    <w:p w14:paraId="5983126A" w14:textId="77777777" w:rsidR="00593B77" w:rsidRPr="00585278" w:rsidRDefault="002D6512" w:rsidP="004D3EFD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585278">
        <w:rPr>
          <w:rFonts w:ascii="Calibri" w:hAnsi="Calibri" w:cs="Calibri"/>
          <w:sz w:val="24"/>
          <w:szCs w:val="24"/>
        </w:rPr>
        <w:t>Č</w:t>
      </w:r>
      <w:r w:rsidR="00593B77" w:rsidRPr="00585278">
        <w:rPr>
          <w:rFonts w:ascii="Calibri" w:hAnsi="Calibri" w:cs="Calibri"/>
          <w:sz w:val="24"/>
          <w:szCs w:val="24"/>
        </w:rPr>
        <w:t>lanovi Uprav</w:t>
      </w:r>
      <w:r w:rsidR="008320A8" w:rsidRPr="00585278">
        <w:rPr>
          <w:rFonts w:ascii="Calibri" w:hAnsi="Calibri" w:cs="Calibri"/>
          <w:sz w:val="24"/>
          <w:szCs w:val="24"/>
        </w:rPr>
        <w:t>n</w:t>
      </w:r>
      <w:r w:rsidR="00593B77" w:rsidRPr="00585278">
        <w:rPr>
          <w:rFonts w:ascii="Calibri" w:hAnsi="Calibri" w:cs="Calibri"/>
          <w:sz w:val="24"/>
          <w:szCs w:val="24"/>
        </w:rPr>
        <w:t>og vijeća</w:t>
      </w:r>
      <w:r w:rsidR="00FB7AEA" w:rsidRPr="00585278">
        <w:rPr>
          <w:rFonts w:ascii="Calibri" w:hAnsi="Calibri" w:cs="Calibri"/>
          <w:sz w:val="24"/>
          <w:szCs w:val="24"/>
        </w:rPr>
        <w:t>:</w:t>
      </w:r>
    </w:p>
    <w:p w14:paraId="146658A2" w14:textId="77777777" w:rsidR="00A04741" w:rsidRPr="00585278" w:rsidRDefault="00FE21C4" w:rsidP="004D3EFD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585278">
        <w:rPr>
          <w:rFonts w:ascii="Calibri" w:hAnsi="Calibri" w:cs="Calibri"/>
          <w:sz w:val="24"/>
          <w:szCs w:val="24"/>
        </w:rPr>
        <w:t xml:space="preserve">- </w:t>
      </w:r>
      <w:r w:rsidRPr="00585278">
        <w:rPr>
          <w:rFonts w:ascii="Calibri" w:hAnsi="Calibri" w:cs="Calibri"/>
          <w:sz w:val="24"/>
          <w:szCs w:val="24"/>
        </w:rPr>
        <w:tab/>
      </w:r>
      <w:r w:rsidR="0095341C" w:rsidRPr="00585278">
        <w:rPr>
          <w:rFonts w:ascii="Calibri" w:hAnsi="Calibri" w:cs="Calibri"/>
          <w:sz w:val="24"/>
          <w:szCs w:val="24"/>
        </w:rPr>
        <w:t>Mato Ma</w:t>
      </w:r>
      <w:r w:rsidR="00C548A4" w:rsidRPr="00585278">
        <w:rPr>
          <w:rFonts w:ascii="Calibri" w:hAnsi="Calibri" w:cs="Calibri"/>
          <w:sz w:val="24"/>
          <w:szCs w:val="24"/>
        </w:rPr>
        <w:t>t</w:t>
      </w:r>
      <w:r w:rsidR="0095341C" w:rsidRPr="00585278">
        <w:rPr>
          <w:rFonts w:ascii="Calibri" w:hAnsi="Calibri" w:cs="Calibri"/>
          <w:sz w:val="24"/>
          <w:szCs w:val="24"/>
        </w:rPr>
        <w:t xml:space="preserve">ijević, dr. med. </w:t>
      </w:r>
      <w:proofErr w:type="spellStart"/>
      <w:r w:rsidR="0095341C" w:rsidRPr="00585278">
        <w:rPr>
          <w:rFonts w:ascii="Calibri" w:hAnsi="Calibri" w:cs="Calibri"/>
          <w:sz w:val="24"/>
          <w:szCs w:val="24"/>
        </w:rPr>
        <w:t>vet</w:t>
      </w:r>
      <w:proofErr w:type="spellEnd"/>
      <w:r w:rsidR="0095341C" w:rsidRPr="00585278">
        <w:rPr>
          <w:rFonts w:ascii="Calibri" w:hAnsi="Calibri" w:cs="Calibri"/>
          <w:sz w:val="24"/>
          <w:szCs w:val="24"/>
        </w:rPr>
        <w:t xml:space="preserve">. </w:t>
      </w:r>
      <w:proofErr w:type="spellStart"/>
      <w:r w:rsidR="0095341C" w:rsidRPr="00585278">
        <w:rPr>
          <w:rFonts w:ascii="Calibri" w:hAnsi="Calibri" w:cs="Calibri"/>
          <w:sz w:val="24"/>
          <w:szCs w:val="24"/>
        </w:rPr>
        <w:t>univ</w:t>
      </w:r>
      <w:r w:rsidR="00654FB4" w:rsidRPr="00585278">
        <w:rPr>
          <w:rFonts w:ascii="Calibri" w:hAnsi="Calibri" w:cs="Calibri"/>
          <w:sz w:val="24"/>
          <w:szCs w:val="24"/>
        </w:rPr>
        <w:t>.</w:t>
      </w:r>
      <w:r w:rsidR="0095341C" w:rsidRPr="00585278">
        <w:rPr>
          <w:rFonts w:ascii="Calibri" w:hAnsi="Calibri" w:cs="Calibri"/>
          <w:sz w:val="24"/>
          <w:szCs w:val="24"/>
        </w:rPr>
        <w:t>mag</w:t>
      </w:r>
      <w:proofErr w:type="spellEnd"/>
      <w:r w:rsidR="0095341C" w:rsidRPr="00585278">
        <w:rPr>
          <w:rFonts w:ascii="Calibri" w:hAnsi="Calibri" w:cs="Calibri"/>
          <w:sz w:val="24"/>
          <w:szCs w:val="24"/>
        </w:rPr>
        <w:t xml:space="preserve">. </w:t>
      </w:r>
      <w:proofErr w:type="spellStart"/>
      <w:r w:rsidR="00C96920" w:rsidRPr="00585278">
        <w:rPr>
          <w:rFonts w:ascii="Calibri" w:hAnsi="Calibri" w:cs="Calibri"/>
          <w:sz w:val="24"/>
          <w:szCs w:val="24"/>
        </w:rPr>
        <w:t>t</w:t>
      </w:r>
      <w:r w:rsidR="0095341C" w:rsidRPr="00585278">
        <w:rPr>
          <w:rFonts w:ascii="Calibri" w:hAnsi="Calibri" w:cs="Calibri"/>
          <w:sz w:val="24"/>
          <w:szCs w:val="24"/>
        </w:rPr>
        <w:t>eriogenologije</w:t>
      </w:r>
      <w:proofErr w:type="spellEnd"/>
      <w:r w:rsidR="00C96920" w:rsidRPr="00585278">
        <w:rPr>
          <w:rFonts w:ascii="Calibri" w:hAnsi="Calibri" w:cs="Calibri"/>
          <w:sz w:val="24"/>
          <w:szCs w:val="24"/>
        </w:rPr>
        <w:t>-</w:t>
      </w:r>
      <w:r w:rsidR="005F7A1A" w:rsidRPr="00585278">
        <w:rPr>
          <w:rFonts w:ascii="Calibri" w:hAnsi="Calibri" w:cs="Calibri"/>
          <w:sz w:val="24"/>
          <w:szCs w:val="24"/>
        </w:rPr>
        <w:t xml:space="preserve"> </w:t>
      </w:r>
      <w:r w:rsidR="00C96920" w:rsidRPr="00585278">
        <w:rPr>
          <w:rFonts w:ascii="Calibri" w:hAnsi="Calibri" w:cs="Calibri"/>
          <w:sz w:val="24"/>
          <w:szCs w:val="24"/>
        </w:rPr>
        <w:t>predsjednik</w:t>
      </w:r>
      <w:r w:rsidR="009F32A7">
        <w:rPr>
          <w:rFonts w:ascii="Calibri" w:hAnsi="Calibri" w:cs="Calibri"/>
          <w:sz w:val="24"/>
          <w:szCs w:val="24"/>
        </w:rPr>
        <w:t xml:space="preserve"> Upravnog vijeća</w:t>
      </w:r>
      <w:r w:rsidR="00552A58">
        <w:rPr>
          <w:rFonts w:ascii="Calibri" w:hAnsi="Calibri" w:cs="Calibri"/>
          <w:sz w:val="24"/>
          <w:szCs w:val="24"/>
        </w:rPr>
        <w:t>,</w:t>
      </w:r>
    </w:p>
    <w:p w14:paraId="09B3E71F" w14:textId="7CF7B4C9" w:rsidR="007C730E" w:rsidRDefault="007A4741" w:rsidP="004D3EFD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-</w:t>
      </w:r>
      <w:r w:rsidR="007C730E">
        <w:rPr>
          <w:rFonts w:ascii="Calibri" w:hAnsi="Calibri" w:cs="Calibri"/>
          <w:sz w:val="24"/>
          <w:szCs w:val="24"/>
        </w:rPr>
        <w:tab/>
        <w:t xml:space="preserve">Ivica Turuk, dr. med. </w:t>
      </w:r>
      <w:proofErr w:type="spellStart"/>
      <w:r w:rsidR="007C730E">
        <w:rPr>
          <w:rFonts w:ascii="Calibri" w:hAnsi="Calibri" w:cs="Calibri"/>
          <w:sz w:val="24"/>
          <w:szCs w:val="24"/>
        </w:rPr>
        <w:t>spec</w:t>
      </w:r>
      <w:proofErr w:type="spellEnd"/>
      <w:r w:rsidR="007C730E">
        <w:rPr>
          <w:rFonts w:ascii="Calibri" w:hAnsi="Calibri" w:cs="Calibri"/>
          <w:sz w:val="24"/>
          <w:szCs w:val="24"/>
        </w:rPr>
        <w:t>. - član,</w:t>
      </w:r>
    </w:p>
    <w:p w14:paraId="5EB4474B" w14:textId="5CCF34F1" w:rsidR="004914A9" w:rsidRDefault="007C730E" w:rsidP="004D3EFD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-</w:t>
      </w:r>
      <w:r>
        <w:rPr>
          <w:rFonts w:ascii="Calibri" w:hAnsi="Calibri" w:cs="Calibri"/>
          <w:sz w:val="24"/>
          <w:szCs w:val="24"/>
        </w:rPr>
        <w:tab/>
      </w:r>
      <w:r w:rsidR="005F0040" w:rsidRPr="005F0040">
        <w:rPr>
          <w:rFonts w:ascii="Calibri" w:hAnsi="Calibri" w:cs="Calibri"/>
          <w:sz w:val="24"/>
          <w:szCs w:val="24"/>
        </w:rPr>
        <w:t xml:space="preserve">Ivana Ognjenčić, </w:t>
      </w:r>
      <w:proofErr w:type="spellStart"/>
      <w:r w:rsidR="005F0040" w:rsidRPr="005F0040">
        <w:rPr>
          <w:rFonts w:ascii="Calibri" w:hAnsi="Calibri" w:cs="Calibri"/>
          <w:sz w:val="24"/>
          <w:szCs w:val="24"/>
        </w:rPr>
        <w:t>univ</w:t>
      </w:r>
      <w:proofErr w:type="spellEnd"/>
      <w:r w:rsidR="005F0040" w:rsidRPr="005F0040">
        <w:rPr>
          <w:rFonts w:ascii="Calibri" w:hAnsi="Calibri" w:cs="Calibri"/>
          <w:sz w:val="24"/>
          <w:szCs w:val="24"/>
        </w:rPr>
        <w:t xml:space="preserve">. mag. </w:t>
      </w:r>
      <w:proofErr w:type="spellStart"/>
      <w:r w:rsidR="005F0040" w:rsidRPr="005F0040">
        <w:rPr>
          <w:rFonts w:ascii="Calibri" w:hAnsi="Calibri" w:cs="Calibri"/>
          <w:sz w:val="24"/>
          <w:szCs w:val="24"/>
        </w:rPr>
        <w:t>oec</w:t>
      </w:r>
      <w:proofErr w:type="spellEnd"/>
      <w:r w:rsidR="005F0040" w:rsidRPr="005F0040">
        <w:rPr>
          <w:rFonts w:ascii="Calibri" w:hAnsi="Calibri" w:cs="Calibri"/>
          <w:sz w:val="24"/>
          <w:szCs w:val="24"/>
        </w:rPr>
        <w:t>. -  član</w:t>
      </w:r>
      <w:r w:rsidR="00A11515">
        <w:rPr>
          <w:rFonts w:ascii="Calibri" w:hAnsi="Calibri" w:cs="Calibri"/>
          <w:sz w:val="24"/>
          <w:szCs w:val="24"/>
        </w:rPr>
        <w:t>,</w:t>
      </w:r>
    </w:p>
    <w:p w14:paraId="49D3665A" w14:textId="30AA5E7B" w:rsidR="00FA34A8" w:rsidRDefault="00F445AE" w:rsidP="004D3EFD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-</w:t>
      </w:r>
      <w:r>
        <w:rPr>
          <w:rFonts w:ascii="Calibri" w:hAnsi="Calibri" w:cs="Calibri"/>
          <w:sz w:val="24"/>
          <w:szCs w:val="24"/>
        </w:rPr>
        <w:tab/>
      </w:r>
      <w:r w:rsidR="00FA34A8">
        <w:rPr>
          <w:rFonts w:ascii="Calibri" w:hAnsi="Calibri" w:cs="Calibri"/>
          <w:sz w:val="24"/>
          <w:szCs w:val="24"/>
        </w:rPr>
        <w:t xml:space="preserve">Marko </w:t>
      </w:r>
      <w:r w:rsidR="00A11515">
        <w:rPr>
          <w:rFonts w:ascii="Calibri" w:hAnsi="Calibri" w:cs="Calibri"/>
          <w:sz w:val="24"/>
          <w:szCs w:val="24"/>
        </w:rPr>
        <w:t xml:space="preserve">Martinčić, </w:t>
      </w:r>
      <w:proofErr w:type="spellStart"/>
      <w:r w:rsidR="00A11515">
        <w:rPr>
          <w:rFonts w:ascii="Calibri" w:hAnsi="Calibri" w:cs="Calibri"/>
          <w:sz w:val="24"/>
          <w:szCs w:val="24"/>
        </w:rPr>
        <w:t>mag</w:t>
      </w:r>
      <w:proofErr w:type="spellEnd"/>
      <w:r w:rsidR="00A11515">
        <w:rPr>
          <w:rFonts w:ascii="Calibri" w:hAnsi="Calibri" w:cs="Calibri"/>
          <w:sz w:val="24"/>
          <w:szCs w:val="24"/>
        </w:rPr>
        <w:t>. Ing. el. – član.</w:t>
      </w:r>
    </w:p>
    <w:p w14:paraId="7A5C579D" w14:textId="77777777" w:rsidR="00F0454A" w:rsidRDefault="00F0454A" w:rsidP="004D3EFD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</w:p>
    <w:p w14:paraId="0AFF3C80" w14:textId="527F57E9" w:rsidR="00A04741" w:rsidRDefault="00A04741" w:rsidP="004D3EFD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585278">
        <w:rPr>
          <w:rFonts w:ascii="Calibri" w:hAnsi="Calibri" w:cs="Calibri"/>
          <w:sz w:val="24"/>
          <w:szCs w:val="24"/>
        </w:rPr>
        <w:t>Predstavnici Uprave Doma zdravlja:</w:t>
      </w:r>
    </w:p>
    <w:p w14:paraId="61108668" w14:textId="5A21AF85" w:rsidR="00537DB1" w:rsidRDefault="009724DD" w:rsidP="004D3EFD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-</w:t>
      </w:r>
      <w:r>
        <w:rPr>
          <w:rFonts w:ascii="Calibri" w:hAnsi="Calibri" w:cs="Calibri"/>
          <w:sz w:val="24"/>
          <w:szCs w:val="24"/>
        </w:rPr>
        <w:tab/>
      </w:r>
      <w:r w:rsidR="00537DB1">
        <w:rPr>
          <w:rFonts w:ascii="Calibri" w:hAnsi="Calibri" w:cs="Calibri"/>
          <w:sz w:val="24"/>
          <w:szCs w:val="24"/>
        </w:rPr>
        <w:t>Marijan Višaticki, dipl.</w:t>
      </w:r>
      <w:r w:rsidR="00D106D9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537DB1">
        <w:rPr>
          <w:rFonts w:ascii="Calibri" w:hAnsi="Calibri" w:cs="Calibri"/>
          <w:sz w:val="24"/>
          <w:szCs w:val="24"/>
        </w:rPr>
        <w:t>iur</w:t>
      </w:r>
      <w:proofErr w:type="spellEnd"/>
      <w:r w:rsidR="00537DB1">
        <w:rPr>
          <w:rFonts w:ascii="Calibri" w:hAnsi="Calibri" w:cs="Calibri"/>
          <w:sz w:val="24"/>
          <w:szCs w:val="24"/>
        </w:rPr>
        <w:t>.</w:t>
      </w:r>
      <w:r w:rsidR="00131321">
        <w:rPr>
          <w:rFonts w:ascii="Calibri" w:hAnsi="Calibri" w:cs="Calibri"/>
          <w:sz w:val="24"/>
          <w:szCs w:val="24"/>
        </w:rPr>
        <w:t>,</w:t>
      </w:r>
      <w:r w:rsidR="00131321" w:rsidRPr="00131321">
        <w:t xml:space="preserve"> </w:t>
      </w:r>
      <w:proofErr w:type="spellStart"/>
      <w:r w:rsidR="00131321" w:rsidRPr="00131321">
        <w:rPr>
          <w:rFonts w:ascii="Calibri" w:hAnsi="Calibri" w:cs="Calibri"/>
          <w:sz w:val="24"/>
          <w:szCs w:val="24"/>
        </w:rPr>
        <w:t>univ</w:t>
      </w:r>
      <w:proofErr w:type="spellEnd"/>
      <w:r w:rsidR="00131321" w:rsidRPr="00131321">
        <w:rPr>
          <w:rFonts w:ascii="Calibri" w:hAnsi="Calibri" w:cs="Calibri"/>
          <w:sz w:val="24"/>
          <w:szCs w:val="24"/>
        </w:rPr>
        <w:t>.</w:t>
      </w:r>
      <w:r w:rsidR="00497E39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131321" w:rsidRPr="00131321">
        <w:rPr>
          <w:rFonts w:ascii="Calibri" w:hAnsi="Calibri" w:cs="Calibri"/>
          <w:sz w:val="24"/>
          <w:szCs w:val="24"/>
        </w:rPr>
        <w:t>spec</w:t>
      </w:r>
      <w:proofErr w:type="spellEnd"/>
      <w:r w:rsidR="00131321" w:rsidRPr="00131321">
        <w:rPr>
          <w:rFonts w:ascii="Calibri" w:hAnsi="Calibri" w:cs="Calibri"/>
          <w:sz w:val="24"/>
          <w:szCs w:val="24"/>
        </w:rPr>
        <w:t>.</w:t>
      </w:r>
      <w:r w:rsidR="00A11515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131321" w:rsidRPr="00131321">
        <w:rPr>
          <w:rFonts w:ascii="Calibri" w:hAnsi="Calibri" w:cs="Calibri"/>
          <w:sz w:val="24"/>
          <w:szCs w:val="24"/>
        </w:rPr>
        <w:t>iur</w:t>
      </w:r>
      <w:proofErr w:type="spellEnd"/>
      <w:r w:rsidR="00131321" w:rsidRPr="00131321">
        <w:rPr>
          <w:rFonts w:ascii="Calibri" w:hAnsi="Calibri" w:cs="Calibri"/>
          <w:sz w:val="24"/>
          <w:szCs w:val="24"/>
        </w:rPr>
        <w:t>.</w:t>
      </w:r>
      <w:r w:rsidR="00537DB1">
        <w:rPr>
          <w:rFonts w:ascii="Calibri" w:hAnsi="Calibri" w:cs="Calibri"/>
          <w:sz w:val="24"/>
          <w:szCs w:val="24"/>
        </w:rPr>
        <w:t>-ravnatelj Doma zdravlja</w:t>
      </w:r>
      <w:r w:rsidR="00D07E23">
        <w:rPr>
          <w:rFonts w:ascii="Calibri" w:hAnsi="Calibri" w:cs="Calibri"/>
          <w:sz w:val="24"/>
          <w:szCs w:val="24"/>
        </w:rPr>
        <w:t>,</w:t>
      </w:r>
    </w:p>
    <w:p w14:paraId="38DD6651" w14:textId="2DFFE564" w:rsidR="00295DBD" w:rsidRDefault="00295DBD" w:rsidP="004D3EFD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-</w:t>
      </w:r>
      <w:r>
        <w:rPr>
          <w:rFonts w:ascii="Calibri" w:hAnsi="Calibri" w:cs="Calibri"/>
          <w:sz w:val="24"/>
          <w:szCs w:val="24"/>
        </w:rPr>
        <w:tab/>
      </w:r>
      <w:r w:rsidR="00617FB1">
        <w:rPr>
          <w:rFonts w:ascii="Calibri" w:hAnsi="Calibri" w:cs="Calibri"/>
          <w:sz w:val="24"/>
          <w:szCs w:val="24"/>
        </w:rPr>
        <w:t xml:space="preserve">Martina Križanović, </w:t>
      </w:r>
      <w:proofErr w:type="spellStart"/>
      <w:r w:rsidR="00617FB1">
        <w:rPr>
          <w:rFonts w:ascii="Calibri" w:hAnsi="Calibri" w:cs="Calibri"/>
          <w:sz w:val="24"/>
          <w:szCs w:val="24"/>
        </w:rPr>
        <w:t>dipl.oec</w:t>
      </w:r>
      <w:proofErr w:type="spellEnd"/>
      <w:r w:rsidR="00617FB1">
        <w:rPr>
          <w:rFonts w:ascii="Calibri" w:hAnsi="Calibri" w:cs="Calibri"/>
          <w:sz w:val="24"/>
          <w:szCs w:val="24"/>
        </w:rPr>
        <w:t>.- v.d. rukovoditeljica službe</w:t>
      </w:r>
      <w:r w:rsidR="00D07E23">
        <w:rPr>
          <w:rFonts w:ascii="Calibri" w:hAnsi="Calibri" w:cs="Calibri"/>
          <w:sz w:val="24"/>
          <w:szCs w:val="24"/>
        </w:rPr>
        <w:t>,</w:t>
      </w:r>
    </w:p>
    <w:p w14:paraId="5856A7F2" w14:textId="0086984B" w:rsidR="00902511" w:rsidRDefault="00902511" w:rsidP="004D3EFD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-</w:t>
      </w:r>
      <w:r>
        <w:rPr>
          <w:rFonts w:ascii="Calibri" w:hAnsi="Calibri" w:cs="Calibri"/>
          <w:sz w:val="24"/>
          <w:szCs w:val="24"/>
        </w:rPr>
        <w:tab/>
        <w:t xml:space="preserve">Vlasta </w:t>
      </w:r>
      <w:proofErr w:type="spellStart"/>
      <w:r>
        <w:rPr>
          <w:rFonts w:ascii="Calibri" w:hAnsi="Calibri" w:cs="Calibri"/>
          <w:sz w:val="24"/>
          <w:szCs w:val="24"/>
        </w:rPr>
        <w:t>Raštegorac</w:t>
      </w:r>
      <w:proofErr w:type="spellEnd"/>
      <w:r>
        <w:rPr>
          <w:rFonts w:ascii="Calibri" w:hAnsi="Calibri" w:cs="Calibri"/>
          <w:sz w:val="24"/>
          <w:szCs w:val="24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</w:rPr>
        <w:t>mag</w:t>
      </w:r>
      <w:proofErr w:type="spellEnd"/>
      <w:r>
        <w:rPr>
          <w:rFonts w:ascii="Calibri" w:hAnsi="Calibri" w:cs="Calibri"/>
          <w:sz w:val="24"/>
          <w:szCs w:val="24"/>
        </w:rPr>
        <w:t xml:space="preserve">. med. </w:t>
      </w:r>
      <w:proofErr w:type="spellStart"/>
      <w:r>
        <w:rPr>
          <w:rFonts w:ascii="Calibri" w:hAnsi="Calibri" w:cs="Calibri"/>
          <w:sz w:val="24"/>
          <w:szCs w:val="24"/>
        </w:rPr>
        <w:t>techn</w:t>
      </w:r>
      <w:proofErr w:type="spellEnd"/>
      <w:r>
        <w:rPr>
          <w:rFonts w:ascii="Calibri" w:hAnsi="Calibri" w:cs="Calibri"/>
          <w:sz w:val="24"/>
          <w:szCs w:val="24"/>
        </w:rPr>
        <w:t>.</w:t>
      </w:r>
      <w:r w:rsidR="00D07E23">
        <w:rPr>
          <w:rFonts w:ascii="Calibri" w:hAnsi="Calibri" w:cs="Calibri"/>
          <w:sz w:val="24"/>
          <w:szCs w:val="24"/>
        </w:rPr>
        <w:t xml:space="preserve"> –zamjenica ravnatelja,</w:t>
      </w:r>
    </w:p>
    <w:p w14:paraId="552B039A" w14:textId="19D4E648" w:rsidR="00F445AE" w:rsidRDefault="00F445AE" w:rsidP="00F445AE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F445AE">
        <w:rPr>
          <w:rFonts w:ascii="Calibri" w:hAnsi="Calibri" w:cs="Calibri"/>
          <w:sz w:val="24"/>
          <w:szCs w:val="24"/>
        </w:rPr>
        <w:t>-</w:t>
      </w:r>
      <w:r w:rsidRPr="00F445AE">
        <w:rPr>
          <w:rFonts w:ascii="Calibri" w:hAnsi="Calibri" w:cs="Calibri"/>
          <w:sz w:val="24"/>
          <w:szCs w:val="24"/>
        </w:rPr>
        <w:tab/>
      </w:r>
      <w:r w:rsidR="009145B2">
        <w:rPr>
          <w:rFonts w:ascii="Calibri" w:hAnsi="Calibri" w:cs="Calibri"/>
          <w:sz w:val="24"/>
          <w:szCs w:val="24"/>
        </w:rPr>
        <w:t>Ana Nemet Samarđić,</w:t>
      </w:r>
      <w:r w:rsidR="00497E39">
        <w:rPr>
          <w:rFonts w:ascii="Calibri" w:hAnsi="Calibri" w:cs="Calibri"/>
          <w:sz w:val="24"/>
          <w:szCs w:val="24"/>
        </w:rPr>
        <w:t xml:space="preserve"> </w:t>
      </w:r>
      <w:r w:rsidR="009145B2">
        <w:rPr>
          <w:rFonts w:ascii="Calibri" w:hAnsi="Calibri" w:cs="Calibri"/>
          <w:sz w:val="24"/>
          <w:szCs w:val="24"/>
        </w:rPr>
        <w:t xml:space="preserve">dipl. </w:t>
      </w:r>
      <w:proofErr w:type="spellStart"/>
      <w:r w:rsidR="009145B2">
        <w:rPr>
          <w:rFonts w:ascii="Calibri" w:hAnsi="Calibri" w:cs="Calibri"/>
          <w:sz w:val="24"/>
          <w:szCs w:val="24"/>
        </w:rPr>
        <w:t>iur</w:t>
      </w:r>
      <w:proofErr w:type="spellEnd"/>
      <w:r w:rsidR="009145B2">
        <w:rPr>
          <w:rFonts w:ascii="Calibri" w:hAnsi="Calibri" w:cs="Calibri"/>
          <w:sz w:val="24"/>
          <w:szCs w:val="24"/>
        </w:rPr>
        <w:t xml:space="preserve">.- </w:t>
      </w:r>
      <w:r w:rsidR="00FA34A8">
        <w:rPr>
          <w:rFonts w:ascii="Calibri" w:hAnsi="Calibri" w:cs="Calibri"/>
          <w:sz w:val="24"/>
          <w:szCs w:val="24"/>
        </w:rPr>
        <w:t>rukovoditeljica službe</w:t>
      </w:r>
      <w:r w:rsidR="00D07E23">
        <w:rPr>
          <w:rFonts w:ascii="Calibri" w:hAnsi="Calibri" w:cs="Calibri"/>
          <w:sz w:val="24"/>
          <w:szCs w:val="24"/>
        </w:rPr>
        <w:t>, zapisničar</w:t>
      </w:r>
    </w:p>
    <w:p w14:paraId="5F973121" w14:textId="77777777" w:rsidR="00F0454A" w:rsidRDefault="00F0454A" w:rsidP="003B52BE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</w:p>
    <w:p w14:paraId="1EFE220E" w14:textId="77777777" w:rsidR="00F0454A" w:rsidRDefault="00F0454A" w:rsidP="003B52BE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</w:p>
    <w:p w14:paraId="23428B78" w14:textId="72A2D190" w:rsidR="00F0454A" w:rsidRPr="00F0454A" w:rsidRDefault="00F0454A" w:rsidP="00F0454A">
      <w:pPr>
        <w:spacing w:line="360" w:lineRule="auto"/>
        <w:ind w:left="708" w:firstLine="708"/>
        <w:jc w:val="both"/>
        <w:rPr>
          <w:rFonts w:ascii="Calibri" w:hAnsi="Calibri" w:cs="Calibri"/>
          <w:sz w:val="24"/>
          <w:szCs w:val="24"/>
        </w:rPr>
      </w:pPr>
      <w:r w:rsidRPr="00F0454A">
        <w:rPr>
          <w:rFonts w:ascii="Calibri" w:hAnsi="Calibri" w:cs="Calibri"/>
          <w:sz w:val="24"/>
          <w:szCs w:val="24"/>
        </w:rPr>
        <w:lastRenderedPageBreak/>
        <w:t>ODLUKE I ZAKLJUČCI  SA 2</w:t>
      </w:r>
      <w:r>
        <w:rPr>
          <w:rFonts w:ascii="Calibri" w:hAnsi="Calibri" w:cs="Calibri"/>
          <w:sz w:val="24"/>
          <w:szCs w:val="24"/>
        </w:rPr>
        <w:t>6</w:t>
      </w:r>
      <w:r w:rsidRPr="00F0454A">
        <w:rPr>
          <w:rFonts w:ascii="Calibri" w:hAnsi="Calibri" w:cs="Calibri"/>
          <w:sz w:val="24"/>
          <w:szCs w:val="24"/>
        </w:rPr>
        <w:t xml:space="preserve">. SJEDNICE UPRAVNOG VIJEĆA </w:t>
      </w:r>
    </w:p>
    <w:p w14:paraId="32C15982" w14:textId="20C53723" w:rsidR="00F0454A" w:rsidRDefault="00F0454A" w:rsidP="00F0454A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F0454A">
        <w:rPr>
          <w:rFonts w:ascii="Calibri" w:hAnsi="Calibri" w:cs="Calibri"/>
          <w:sz w:val="24"/>
          <w:szCs w:val="24"/>
        </w:rPr>
        <w:t xml:space="preserve">               </w:t>
      </w:r>
      <w:r>
        <w:rPr>
          <w:rFonts w:ascii="Calibri" w:hAnsi="Calibri" w:cs="Calibri"/>
          <w:sz w:val="24"/>
          <w:szCs w:val="24"/>
        </w:rPr>
        <w:tab/>
        <w:t xml:space="preserve">     </w:t>
      </w:r>
      <w:r w:rsidRPr="00F0454A">
        <w:rPr>
          <w:rFonts w:ascii="Calibri" w:hAnsi="Calibri" w:cs="Calibri"/>
          <w:sz w:val="24"/>
          <w:szCs w:val="24"/>
        </w:rPr>
        <w:t>DOMA ZDRAVLJA POŽEŠKO-SLAVONSKE ŽUPANIJE</w:t>
      </w:r>
    </w:p>
    <w:p w14:paraId="41B94680" w14:textId="59B29314" w:rsidR="003B52BE" w:rsidRPr="003B52BE" w:rsidRDefault="003B52BE" w:rsidP="003B52BE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3B52BE">
        <w:rPr>
          <w:rFonts w:ascii="Calibri" w:hAnsi="Calibri" w:cs="Calibri"/>
          <w:sz w:val="24"/>
          <w:szCs w:val="24"/>
        </w:rPr>
        <w:t>1.</w:t>
      </w:r>
      <w:r w:rsidRPr="003B52BE">
        <w:rPr>
          <w:rFonts w:ascii="Calibri" w:hAnsi="Calibri" w:cs="Calibri"/>
          <w:sz w:val="24"/>
          <w:szCs w:val="24"/>
        </w:rPr>
        <w:tab/>
        <w:t>prihvaćanje zapisnika s prethodne sjednice,</w:t>
      </w:r>
    </w:p>
    <w:p w14:paraId="3E77781C" w14:textId="203565D7" w:rsidR="0053047E" w:rsidRPr="0053047E" w:rsidRDefault="0053047E" w:rsidP="0053047E">
      <w:pPr>
        <w:spacing w:line="360" w:lineRule="auto"/>
        <w:ind w:left="705" w:hanging="705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2. </w:t>
      </w:r>
      <w:r w:rsidR="00F0454A"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 xml:space="preserve">Odluka o </w:t>
      </w:r>
      <w:r w:rsidR="00F0454A">
        <w:rPr>
          <w:rFonts w:ascii="Calibri" w:hAnsi="Calibri" w:cs="Calibri"/>
          <w:sz w:val="24"/>
          <w:szCs w:val="24"/>
        </w:rPr>
        <w:t xml:space="preserve">prihvaćanju </w:t>
      </w:r>
      <w:r w:rsidR="0098636D" w:rsidRPr="0098636D">
        <w:rPr>
          <w:rFonts w:ascii="Calibri" w:hAnsi="Calibri" w:cs="Calibri"/>
          <w:sz w:val="24"/>
          <w:szCs w:val="24"/>
        </w:rPr>
        <w:t>financijsko</w:t>
      </w:r>
      <w:r w:rsidR="00F0454A">
        <w:rPr>
          <w:rFonts w:ascii="Calibri" w:hAnsi="Calibri" w:cs="Calibri"/>
          <w:sz w:val="24"/>
          <w:szCs w:val="24"/>
        </w:rPr>
        <w:t>g</w:t>
      </w:r>
      <w:r w:rsidR="0098636D" w:rsidRPr="0098636D">
        <w:rPr>
          <w:rFonts w:ascii="Calibri" w:hAnsi="Calibri" w:cs="Calibri"/>
          <w:sz w:val="24"/>
          <w:szCs w:val="24"/>
        </w:rPr>
        <w:t xml:space="preserve"> izvješć</w:t>
      </w:r>
      <w:r w:rsidR="00F0454A">
        <w:rPr>
          <w:rFonts w:ascii="Calibri" w:hAnsi="Calibri" w:cs="Calibri"/>
          <w:sz w:val="24"/>
          <w:szCs w:val="24"/>
        </w:rPr>
        <w:t>a</w:t>
      </w:r>
      <w:r w:rsidR="0098636D" w:rsidRPr="0098636D">
        <w:rPr>
          <w:rFonts w:ascii="Calibri" w:hAnsi="Calibri" w:cs="Calibri"/>
          <w:sz w:val="24"/>
          <w:szCs w:val="24"/>
        </w:rPr>
        <w:t xml:space="preserve"> o poslovanju Doma zdravlja za </w:t>
      </w:r>
      <w:r w:rsidR="00F0454A">
        <w:rPr>
          <w:rFonts w:ascii="Calibri" w:hAnsi="Calibri" w:cs="Calibri"/>
          <w:sz w:val="24"/>
          <w:szCs w:val="24"/>
        </w:rPr>
        <w:t>mjesec listopad 2025. godine,</w:t>
      </w:r>
    </w:p>
    <w:p w14:paraId="0847939B" w14:textId="4BBFEE6B" w:rsidR="0053047E" w:rsidRPr="0053047E" w:rsidRDefault="0053047E" w:rsidP="0053047E">
      <w:pPr>
        <w:spacing w:line="360" w:lineRule="auto"/>
        <w:ind w:left="705" w:hanging="705"/>
        <w:jc w:val="both"/>
        <w:rPr>
          <w:rFonts w:ascii="Calibri" w:hAnsi="Calibri" w:cs="Calibri"/>
          <w:sz w:val="24"/>
          <w:szCs w:val="24"/>
        </w:rPr>
      </w:pPr>
      <w:r w:rsidRPr="0053047E">
        <w:rPr>
          <w:rFonts w:ascii="Calibri" w:hAnsi="Calibri" w:cs="Calibri"/>
          <w:sz w:val="24"/>
          <w:szCs w:val="24"/>
        </w:rPr>
        <w:t>3.</w:t>
      </w:r>
      <w:r w:rsidRPr="0053047E"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 xml:space="preserve">Odluka o prihvaćanju </w:t>
      </w:r>
      <w:r w:rsidRPr="0053047E">
        <w:rPr>
          <w:rFonts w:ascii="Calibri" w:hAnsi="Calibri" w:cs="Calibri"/>
          <w:sz w:val="24"/>
          <w:szCs w:val="24"/>
        </w:rPr>
        <w:t>III Izmjen</w:t>
      </w:r>
      <w:r w:rsidR="00F0454A">
        <w:rPr>
          <w:rFonts w:ascii="Calibri" w:hAnsi="Calibri" w:cs="Calibri"/>
          <w:sz w:val="24"/>
          <w:szCs w:val="24"/>
        </w:rPr>
        <w:t>e</w:t>
      </w:r>
      <w:r w:rsidRPr="0053047E">
        <w:rPr>
          <w:rFonts w:ascii="Calibri" w:hAnsi="Calibri" w:cs="Calibri"/>
          <w:sz w:val="24"/>
          <w:szCs w:val="24"/>
        </w:rPr>
        <w:t xml:space="preserve"> i dopun</w:t>
      </w:r>
      <w:r w:rsidR="00F0454A">
        <w:rPr>
          <w:rFonts w:ascii="Calibri" w:hAnsi="Calibri" w:cs="Calibri"/>
          <w:sz w:val="24"/>
          <w:szCs w:val="24"/>
        </w:rPr>
        <w:t>e</w:t>
      </w:r>
      <w:r w:rsidRPr="0053047E">
        <w:rPr>
          <w:rFonts w:ascii="Calibri" w:hAnsi="Calibri" w:cs="Calibri"/>
          <w:sz w:val="24"/>
          <w:szCs w:val="24"/>
        </w:rPr>
        <w:t xml:space="preserve"> DEC-a za 2025. godinu,</w:t>
      </w:r>
    </w:p>
    <w:p w14:paraId="3CF65516" w14:textId="2A59E171" w:rsidR="0053047E" w:rsidRPr="0053047E" w:rsidRDefault="0053047E" w:rsidP="0053047E">
      <w:pPr>
        <w:spacing w:line="360" w:lineRule="auto"/>
        <w:ind w:left="705" w:hanging="705"/>
        <w:jc w:val="both"/>
        <w:rPr>
          <w:rFonts w:ascii="Calibri" w:hAnsi="Calibri" w:cs="Calibri"/>
          <w:sz w:val="24"/>
          <w:szCs w:val="24"/>
        </w:rPr>
      </w:pPr>
      <w:r w:rsidRPr="0053047E">
        <w:rPr>
          <w:rFonts w:ascii="Calibri" w:hAnsi="Calibri" w:cs="Calibri"/>
          <w:sz w:val="24"/>
          <w:szCs w:val="24"/>
        </w:rPr>
        <w:t>4.</w:t>
      </w:r>
      <w:r w:rsidRPr="0053047E"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 xml:space="preserve">Odluka o prihvaćanju </w:t>
      </w:r>
      <w:r w:rsidRPr="0053047E">
        <w:rPr>
          <w:rFonts w:ascii="Calibri" w:hAnsi="Calibri" w:cs="Calibri"/>
          <w:sz w:val="24"/>
          <w:szCs w:val="24"/>
        </w:rPr>
        <w:t xml:space="preserve"> Financijskog plana poslovanja za 2026.godinu s pregledom na 2027. i 2028. godinu,</w:t>
      </w:r>
    </w:p>
    <w:p w14:paraId="512AF42C" w14:textId="3CD38B16" w:rsidR="0053047E" w:rsidRPr="0053047E" w:rsidRDefault="0053047E" w:rsidP="0053047E">
      <w:pPr>
        <w:spacing w:line="360" w:lineRule="auto"/>
        <w:ind w:left="705" w:hanging="705"/>
        <w:jc w:val="both"/>
        <w:rPr>
          <w:rFonts w:ascii="Calibri" w:hAnsi="Calibri" w:cs="Calibri"/>
          <w:sz w:val="24"/>
          <w:szCs w:val="24"/>
        </w:rPr>
      </w:pPr>
      <w:r w:rsidRPr="0053047E">
        <w:rPr>
          <w:rFonts w:ascii="Calibri" w:hAnsi="Calibri" w:cs="Calibri"/>
          <w:sz w:val="24"/>
          <w:szCs w:val="24"/>
        </w:rPr>
        <w:t>5.</w:t>
      </w:r>
      <w:r w:rsidRPr="0053047E"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 xml:space="preserve">Odluka o donošenju </w:t>
      </w:r>
      <w:r w:rsidRPr="0053047E">
        <w:rPr>
          <w:rFonts w:ascii="Calibri" w:hAnsi="Calibri" w:cs="Calibri"/>
          <w:sz w:val="24"/>
          <w:szCs w:val="24"/>
        </w:rPr>
        <w:t xml:space="preserve"> Plana nabave za 2026. godinu,</w:t>
      </w:r>
    </w:p>
    <w:p w14:paraId="77E62B40" w14:textId="2CDC49BC" w:rsidR="0053047E" w:rsidRPr="0053047E" w:rsidRDefault="0053047E" w:rsidP="0053047E">
      <w:pPr>
        <w:spacing w:line="360" w:lineRule="auto"/>
        <w:ind w:left="705" w:hanging="705"/>
        <w:jc w:val="both"/>
        <w:rPr>
          <w:rFonts w:ascii="Calibri" w:hAnsi="Calibri" w:cs="Calibri"/>
          <w:sz w:val="24"/>
          <w:szCs w:val="24"/>
        </w:rPr>
      </w:pPr>
      <w:r w:rsidRPr="0053047E">
        <w:rPr>
          <w:rFonts w:ascii="Calibri" w:hAnsi="Calibri" w:cs="Calibri"/>
          <w:sz w:val="24"/>
          <w:szCs w:val="24"/>
        </w:rPr>
        <w:t>6.</w:t>
      </w:r>
      <w:r w:rsidRPr="0053047E"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 xml:space="preserve">Odluka o donošenju </w:t>
      </w:r>
      <w:r w:rsidRPr="0053047E">
        <w:rPr>
          <w:rFonts w:ascii="Calibri" w:hAnsi="Calibri" w:cs="Calibri"/>
          <w:sz w:val="24"/>
          <w:szCs w:val="24"/>
        </w:rPr>
        <w:t>Plana DEC-a za 2026. godinu,</w:t>
      </w:r>
    </w:p>
    <w:p w14:paraId="54162C56" w14:textId="1504FD0B" w:rsidR="0053047E" w:rsidRPr="0053047E" w:rsidRDefault="0053047E" w:rsidP="0053047E">
      <w:pPr>
        <w:spacing w:line="360" w:lineRule="auto"/>
        <w:ind w:left="705" w:hanging="705"/>
        <w:jc w:val="both"/>
        <w:rPr>
          <w:rFonts w:ascii="Calibri" w:hAnsi="Calibri" w:cs="Calibri"/>
          <w:sz w:val="24"/>
          <w:szCs w:val="24"/>
        </w:rPr>
      </w:pPr>
      <w:r w:rsidRPr="0053047E">
        <w:rPr>
          <w:rFonts w:ascii="Calibri" w:hAnsi="Calibri" w:cs="Calibri"/>
          <w:sz w:val="24"/>
          <w:szCs w:val="24"/>
        </w:rPr>
        <w:t>7.</w:t>
      </w:r>
      <w:r w:rsidRPr="0053047E"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 xml:space="preserve">Odluka o prihvaćanju </w:t>
      </w:r>
      <w:r w:rsidRPr="0053047E">
        <w:rPr>
          <w:rFonts w:ascii="Calibri" w:hAnsi="Calibri" w:cs="Calibri"/>
          <w:sz w:val="24"/>
          <w:szCs w:val="24"/>
        </w:rPr>
        <w:t>Višegodišnj</w:t>
      </w:r>
      <w:r>
        <w:rPr>
          <w:rFonts w:ascii="Calibri" w:hAnsi="Calibri" w:cs="Calibri"/>
          <w:sz w:val="24"/>
          <w:szCs w:val="24"/>
        </w:rPr>
        <w:t>eg</w:t>
      </w:r>
      <w:r w:rsidRPr="0053047E">
        <w:rPr>
          <w:rFonts w:ascii="Calibri" w:hAnsi="Calibri" w:cs="Calibri"/>
          <w:sz w:val="24"/>
          <w:szCs w:val="24"/>
        </w:rPr>
        <w:t xml:space="preserve"> plan</w:t>
      </w:r>
      <w:r>
        <w:rPr>
          <w:rFonts w:ascii="Calibri" w:hAnsi="Calibri" w:cs="Calibri"/>
          <w:sz w:val="24"/>
          <w:szCs w:val="24"/>
        </w:rPr>
        <w:t>a</w:t>
      </w:r>
      <w:r w:rsidRPr="0053047E">
        <w:rPr>
          <w:rFonts w:ascii="Calibri" w:hAnsi="Calibri" w:cs="Calibri"/>
          <w:sz w:val="24"/>
          <w:szCs w:val="24"/>
        </w:rPr>
        <w:t xml:space="preserve"> uravnoteženja Financijskog plana za razdoblje 2026-2028. godine,</w:t>
      </w:r>
    </w:p>
    <w:p w14:paraId="71AFC345" w14:textId="023DAFB7" w:rsidR="0053047E" w:rsidRPr="0053047E" w:rsidRDefault="0053047E" w:rsidP="0053047E">
      <w:pPr>
        <w:spacing w:line="360" w:lineRule="auto"/>
        <w:ind w:left="705" w:hanging="705"/>
        <w:jc w:val="both"/>
        <w:rPr>
          <w:rFonts w:ascii="Calibri" w:hAnsi="Calibri" w:cs="Calibri"/>
          <w:sz w:val="24"/>
          <w:szCs w:val="24"/>
        </w:rPr>
      </w:pPr>
      <w:r w:rsidRPr="0053047E">
        <w:rPr>
          <w:rFonts w:ascii="Calibri" w:hAnsi="Calibri" w:cs="Calibri"/>
          <w:sz w:val="24"/>
          <w:szCs w:val="24"/>
        </w:rPr>
        <w:t>8.</w:t>
      </w:r>
      <w:r w:rsidRPr="0053047E"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 xml:space="preserve">Odluka o </w:t>
      </w:r>
      <w:r w:rsidRPr="0053047E">
        <w:rPr>
          <w:rFonts w:ascii="Calibri" w:hAnsi="Calibri" w:cs="Calibri"/>
          <w:sz w:val="24"/>
          <w:szCs w:val="24"/>
        </w:rPr>
        <w:t>davanj</w:t>
      </w:r>
      <w:r>
        <w:rPr>
          <w:rFonts w:ascii="Calibri" w:hAnsi="Calibri" w:cs="Calibri"/>
          <w:sz w:val="24"/>
          <w:szCs w:val="24"/>
        </w:rPr>
        <w:t>u</w:t>
      </w:r>
      <w:r w:rsidRPr="0053047E">
        <w:rPr>
          <w:rFonts w:ascii="Calibri" w:hAnsi="Calibri" w:cs="Calibri"/>
          <w:sz w:val="24"/>
          <w:szCs w:val="24"/>
        </w:rPr>
        <w:t xml:space="preserve"> ovlaštenja ravnatelju za potpisivanje novih ugovora s HZZO-om, </w:t>
      </w:r>
    </w:p>
    <w:p w14:paraId="7EE31AB5" w14:textId="25C453C9" w:rsidR="0053047E" w:rsidRPr="0053047E" w:rsidRDefault="0053047E" w:rsidP="0053047E">
      <w:pPr>
        <w:spacing w:line="360" w:lineRule="auto"/>
        <w:ind w:left="705" w:hanging="705"/>
        <w:jc w:val="both"/>
        <w:rPr>
          <w:rFonts w:ascii="Calibri" w:hAnsi="Calibri" w:cs="Calibri"/>
          <w:sz w:val="24"/>
          <w:szCs w:val="24"/>
        </w:rPr>
      </w:pPr>
      <w:r w:rsidRPr="0053047E">
        <w:rPr>
          <w:rFonts w:ascii="Calibri" w:hAnsi="Calibri" w:cs="Calibri"/>
          <w:sz w:val="24"/>
          <w:szCs w:val="24"/>
        </w:rPr>
        <w:t>9.</w:t>
      </w:r>
      <w:r w:rsidRPr="0053047E"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 xml:space="preserve">Odluka o </w:t>
      </w:r>
      <w:r w:rsidRPr="0053047E">
        <w:rPr>
          <w:rFonts w:ascii="Calibri" w:hAnsi="Calibri" w:cs="Calibri"/>
          <w:sz w:val="24"/>
          <w:szCs w:val="24"/>
        </w:rPr>
        <w:t>pokretanj</w:t>
      </w:r>
      <w:r>
        <w:rPr>
          <w:rFonts w:ascii="Calibri" w:hAnsi="Calibri" w:cs="Calibri"/>
          <w:sz w:val="24"/>
          <w:szCs w:val="24"/>
        </w:rPr>
        <w:t>u</w:t>
      </w:r>
      <w:r w:rsidRPr="0053047E">
        <w:rPr>
          <w:rFonts w:ascii="Calibri" w:hAnsi="Calibri" w:cs="Calibri"/>
          <w:sz w:val="24"/>
          <w:szCs w:val="24"/>
        </w:rPr>
        <w:t xml:space="preserve"> postupka preuzimanja ordinacije dentalne  medicine Dubravko </w:t>
      </w:r>
      <w:proofErr w:type="spellStart"/>
      <w:r w:rsidRPr="0053047E">
        <w:rPr>
          <w:rFonts w:ascii="Calibri" w:hAnsi="Calibri" w:cs="Calibri"/>
          <w:sz w:val="24"/>
          <w:szCs w:val="24"/>
        </w:rPr>
        <w:t>Mandušić</w:t>
      </w:r>
      <w:proofErr w:type="spellEnd"/>
      <w:r w:rsidRPr="0053047E">
        <w:rPr>
          <w:rFonts w:ascii="Calibri" w:hAnsi="Calibri" w:cs="Calibri"/>
          <w:sz w:val="24"/>
          <w:szCs w:val="24"/>
        </w:rPr>
        <w:t xml:space="preserve">, dr. med. </w:t>
      </w:r>
      <w:proofErr w:type="spellStart"/>
      <w:r w:rsidRPr="0053047E">
        <w:rPr>
          <w:rFonts w:ascii="Calibri" w:hAnsi="Calibri" w:cs="Calibri"/>
          <w:sz w:val="24"/>
          <w:szCs w:val="24"/>
        </w:rPr>
        <w:t>dent</w:t>
      </w:r>
      <w:proofErr w:type="spellEnd"/>
      <w:r w:rsidRPr="0053047E">
        <w:rPr>
          <w:rFonts w:ascii="Calibri" w:hAnsi="Calibri" w:cs="Calibri"/>
          <w:sz w:val="24"/>
          <w:szCs w:val="24"/>
        </w:rPr>
        <w:t>. u Pakracu, Boln</w:t>
      </w:r>
      <w:bookmarkStart w:id="0" w:name="_GoBack"/>
      <w:bookmarkEnd w:id="0"/>
      <w:r w:rsidRPr="0053047E">
        <w:rPr>
          <w:rFonts w:ascii="Calibri" w:hAnsi="Calibri" w:cs="Calibri"/>
          <w:sz w:val="24"/>
          <w:szCs w:val="24"/>
        </w:rPr>
        <w:t>ička 80 iz privatne prakse,</w:t>
      </w:r>
    </w:p>
    <w:p w14:paraId="6984A0A4" w14:textId="291BAFA1" w:rsidR="0053047E" w:rsidRPr="0053047E" w:rsidRDefault="0053047E" w:rsidP="0053047E">
      <w:pPr>
        <w:spacing w:line="360" w:lineRule="auto"/>
        <w:ind w:left="705" w:hanging="705"/>
        <w:jc w:val="both"/>
        <w:rPr>
          <w:rFonts w:ascii="Calibri" w:hAnsi="Calibri" w:cs="Calibri"/>
          <w:sz w:val="24"/>
          <w:szCs w:val="24"/>
        </w:rPr>
      </w:pPr>
      <w:r w:rsidRPr="0053047E">
        <w:rPr>
          <w:rFonts w:ascii="Calibri" w:hAnsi="Calibri" w:cs="Calibri"/>
          <w:sz w:val="24"/>
          <w:szCs w:val="24"/>
        </w:rPr>
        <w:t>10.</w:t>
      </w:r>
      <w:r w:rsidRPr="0053047E"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 xml:space="preserve">Odluka o </w:t>
      </w:r>
      <w:r w:rsidRPr="0053047E">
        <w:rPr>
          <w:rFonts w:ascii="Calibri" w:hAnsi="Calibri" w:cs="Calibri"/>
          <w:sz w:val="24"/>
          <w:szCs w:val="24"/>
        </w:rPr>
        <w:t>pokretanj</w:t>
      </w:r>
      <w:r>
        <w:rPr>
          <w:rFonts w:ascii="Calibri" w:hAnsi="Calibri" w:cs="Calibri"/>
          <w:sz w:val="24"/>
          <w:szCs w:val="24"/>
        </w:rPr>
        <w:t>u</w:t>
      </w:r>
      <w:r w:rsidRPr="0053047E">
        <w:rPr>
          <w:rFonts w:ascii="Calibri" w:hAnsi="Calibri" w:cs="Calibri"/>
          <w:sz w:val="24"/>
          <w:szCs w:val="24"/>
        </w:rPr>
        <w:t xml:space="preserve"> postupka zapošljavanja doktora dentalne  medicine i preuzimanje medicinske sestre/tehničara u djelatnosti dentalne medicine u Pakracu, Bolnička 80,</w:t>
      </w:r>
    </w:p>
    <w:p w14:paraId="20139C68" w14:textId="1084D3CA" w:rsidR="0053047E" w:rsidRPr="0053047E" w:rsidRDefault="0053047E" w:rsidP="0053047E">
      <w:pPr>
        <w:spacing w:line="360" w:lineRule="auto"/>
        <w:ind w:left="705" w:hanging="705"/>
        <w:jc w:val="both"/>
        <w:rPr>
          <w:rFonts w:ascii="Calibri" w:hAnsi="Calibri" w:cs="Calibri"/>
          <w:sz w:val="24"/>
          <w:szCs w:val="24"/>
        </w:rPr>
      </w:pPr>
      <w:r w:rsidRPr="0053047E">
        <w:rPr>
          <w:rFonts w:ascii="Calibri" w:hAnsi="Calibri" w:cs="Calibri"/>
          <w:sz w:val="24"/>
          <w:szCs w:val="24"/>
        </w:rPr>
        <w:t>11.</w:t>
      </w:r>
      <w:r w:rsidRPr="0053047E"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>Odluka o donošenju</w:t>
      </w:r>
      <w:r w:rsidRPr="0053047E">
        <w:rPr>
          <w:rFonts w:ascii="Calibri" w:hAnsi="Calibri" w:cs="Calibri"/>
          <w:sz w:val="24"/>
          <w:szCs w:val="24"/>
        </w:rPr>
        <w:t xml:space="preserve"> Pravilnika o radu Doma zdravlja,</w:t>
      </w:r>
    </w:p>
    <w:p w14:paraId="2B63F9AE" w14:textId="4283CE00" w:rsidR="0053047E" w:rsidRPr="0053047E" w:rsidRDefault="0053047E" w:rsidP="0053047E">
      <w:pPr>
        <w:spacing w:line="360" w:lineRule="auto"/>
        <w:ind w:left="705" w:hanging="705"/>
        <w:jc w:val="both"/>
        <w:rPr>
          <w:rFonts w:ascii="Calibri" w:hAnsi="Calibri" w:cs="Calibri"/>
          <w:sz w:val="24"/>
          <w:szCs w:val="24"/>
        </w:rPr>
      </w:pPr>
      <w:r w:rsidRPr="0053047E">
        <w:rPr>
          <w:rFonts w:ascii="Calibri" w:hAnsi="Calibri" w:cs="Calibri"/>
          <w:sz w:val="24"/>
          <w:szCs w:val="24"/>
        </w:rPr>
        <w:t>12.</w:t>
      </w:r>
      <w:r w:rsidRPr="0053047E"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 xml:space="preserve">Odluka o </w:t>
      </w:r>
      <w:r w:rsidRPr="0053047E">
        <w:rPr>
          <w:rFonts w:ascii="Calibri" w:hAnsi="Calibri" w:cs="Calibri"/>
          <w:sz w:val="24"/>
          <w:szCs w:val="24"/>
        </w:rPr>
        <w:t>pokretanj</w:t>
      </w:r>
      <w:r>
        <w:rPr>
          <w:rFonts w:ascii="Calibri" w:hAnsi="Calibri" w:cs="Calibri"/>
          <w:sz w:val="24"/>
          <w:szCs w:val="24"/>
        </w:rPr>
        <w:t>u</w:t>
      </w:r>
      <w:r w:rsidRPr="0053047E">
        <w:rPr>
          <w:rFonts w:ascii="Calibri" w:hAnsi="Calibri" w:cs="Calibri"/>
          <w:sz w:val="24"/>
          <w:szCs w:val="24"/>
        </w:rPr>
        <w:t xml:space="preserve"> postupka produženja rada Slavici Conjar, </w:t>
      </w:r>
      <w:proofErr w:type="spellStart"/>
      <w:r w:rsidRPr="0053047E">
        <w:rPr>
          <w:rFonts w:ascii="Calibri" w:hAnsi="Calibri" w:cs="Calibri"/>
          <w:sz w:val="24"/>
          <w:szCs w:val="24"/>
        </w:rPr>
        <w:t>dr.med</w:t>
      </w:r>
      <w:proofErr w:type="spellEnd"/>
      <w:r w:rsidRPr="0053047E">
        <w:rPr>
          <w:rFonts w:ascii="Calibri" w:hAnsi="Calibri" w:cs="Calibri"/>
          <w:sz w:val="24"/>
          <w:szCs w:val="24"/>
        </w:rPr>
        <w:t>.</w:t>
      </w:r>
    </w:p>
    <w:p w14:paraId="356E4F05" w14:textId="7484658E" w:rsidR="0053047E" w:rsidRPr="0053047E" w:rsidRDefault="0053047E" w:rsidP="0053047E">
      <w:pPr>
        <w:spacing w:line="360" w:lineRule="auto"/>
        <w:ind w:left="705" w:hanging="705"/>
        <w:jc w:val="both"/>
        <w:rPr>
          <w:rFonts w:ascii="Calibri" w:hAnsi="Calibri" w:cs="Calibri"/>
          <w:sz w:val="24"/>
          <w:szCs w:val="24"/>
        </w:rPr>
      </w:pPr>
      <w:r w:rsidRPr="0053047E">
        <w:rPr>
          <w:rFonts w:ascii="Calibri" w:hAnsi="Calibri" w:cs="Calibri"/>
          <w:sz w:val="24"/>
          <w:szCs w:val="24"/>
        </w:rPr>
        <w:t>13.</w:t>
      </w:r>
      <w:r w:rsidRPr="0053047E"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 xml:space="preserve">Odluka o pokretanu </w:t>
      </w:r>
      <w:r w:rsidRPr="0053047E">
        <w:rPr>
          <w:rFonts w:ascii="Calibri" w:hAnsi="Calibri" w:cs="Calibri"/>
          <w:sz w:val="24"/>
          <w:szCs w:val="24"/>
        </w:rPr>
        <w:t xml:space="preserve">postupka produženja rada Mirjani Vukelić </w:t>
      </w:r>
      <w:proofErr w:type="spellStart"/>
      <w:r w:rsidRPr="0053047E">
        <w:rPr>
          <w:rFonts w:ascii="Calibri" w:hAnsi="Calibri" w:cs="Calibri"/>
          <w:sz w:val="24"/>
          <w:szCs w:val="24"/>
        </w:rPr>
        <w:t>Bartošak</w:t>
      </w:r>
      <w:proofErr w:type="spellEnd"/>
      <w:r w:rsidRPr="0053047E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53047E">
        <w:rPr>
          <w:rFonts w:ascii="Calibri" w:hAnsi="Calibri" w:cs="Calibri"/>
          <w:sz w:val="24"/>
          <w:szCs w:val="24"/>
        </w:rPr>
        <w:t>dr.med</w:t>
      </w:r>
      <w:proofErr w:type="spellEnd"/>
      <w:r w:rsidRPr="0053047E">
        <w:rPr>
          <w:rFonts w:ascii="Calibri" w:hAnsi="Calibri" w:cs="Calibri"/>
          <w:sz w:val="24"/>
          <w:szCs w:val="24"/>
        </w:rPr>
        <w:t>.</w:t>
      </w:r>
    </w:p>
    <w:p w14:paraId="63DA3F3E" w14:textId="7D6357FE" w:rsidR="0053047E" w:rsidRPr="0053047E" w:rsidRDefault="0053047E" w:rsidP="0053047E">
      <w:pPr>
        <w:spacing w:line="360" w:lineRule="auto"/>
        <w:ind w:left="705" w:hanging="705"/>
        <w:jc w:val="both"/>
        <w:rPr>
          <w:rFonts w:ascii="Calibri" w:hAnsi="Calibri" w:cs="Calibri"/>
          <w:sz w:val="24"/>
          <w:szCs w:val="24"/>
        </w:rPr>
      </w:pPr>
      <w:r w:rsidRPr="0053047E">
        <w:rPr>
          <w:rFonts w:ascii="Calibri" w:hAnsi="Calibri" w:cs="Calibri"/>
          <w:sz w:val="24"/>
          <w:szCs w:val="24"/>
        </w:rPr>
        <w:t>14.</w:t>
      </w:r>
      <w:r w:rsidRPr="0053047E"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 xml:space="preserve">Odluka o </w:t>
      </w:r>
      <w:r w:rsidRPr="0053047E">
        <w:rPr>
          <w:rFonts w:ascii="Calibri" w:hAnsi="Calibri" w:cs="Calibri"/>
          <w:sz w:val="24"/>
          <w:szCs w:val="24"/>
        </w:rPr>
        <w:t>pokretanj</w:t>
      </w:r>
      <w:r>
        <w:rPr>
          <w:rFonts w:ascii="Calibri" w:hAnsi="Calibri" w:cs="Calibri"/>
          <w:sz w:val="24"/>
          <w:szCs w:val="24"/>
        </w:rPr>
        <w:t>u</w:t>
      </w:r>
      <w:r w:rsidRPr="0053047E">
        <w:rPr>
          <w:rFonts w:ascii="Calibri" w:hAnsi="Calibri" w:cs="Calibri"/>
          <w:sz w:val="24"/>
          <w:szCs w:val="24"/>
        </w:rPr>
        <w:t xml:space="preserve"> postupka produženja rada </w:t>
      </w:r>
      <w:proofErr w:type="spellStart"/>
      <w:r w:rsidRPr="0053047E">
        <w:rPr>
          <w:rFonts w:ascii="Calibri" w:hAnsi="Calibri" w:cs="Calibri"/>
          <w:sz w:val="24"/>
          <w:szCs w:val="24"/>
        </w:rPr>
        <w:t>Beluškovi</w:t>
      </w:r>
      <w:proofErr w:type="spellEnd"/>
      <w:r w:rsidRPr="0053047E">
        <w:rPr>
          <w:rFonts w:ascii="Calibri" w:hAnsi="Calibri" w:cs="Calibri"/>
          <w:sz w:val="24"/>
          <w:szCs w:val="24"/>
        </w:rPr>
        <w:t xml:space="preserve"> Aleksandru, dr. med.</w:t>
      </w:r>
    </w:p>
    <w:p w14:paraId="46B911DA" w14:textId="15920F8E" w:rsidR="0053047E" w:rsidRPr="0053047E" w:rsidRDefault="0053047E" w:rsidP="0053047E">
      <w:pPr>
        <w:spacing w:line="360" w:lineRule="auto"/>
        <w:ind w:left="705" w:hanging="705"/>
        <w:jc w:val="both"/>
        <w:rPr>
          <w:rFonts w:ascii="Calibri" w:hAnsi="Calibri" w:cs="Calibri"/>
          <w:sz w:val="24"/>
          <w:szCs w:val="24"/>
        </w:rPr>
      </w:pPr>
      <w:r w:rsidRPr="0053047E">
        <w:rPr>
          <w:rFonts w:ascii="Calibri" w:hAnsi="Calibri" w:cs="Calibri"/>
          <w:sz w:val="24"/>
          <w:szCs w:val="24"/>
        </w:rPr>
        <w:t>15.</w:t>
      </w:r>
      <w:r w:rsidRPr="0053047E"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 xml:space="preserve">Odluka o </w:t>
      </w:r>
      <w:r w:rsidRPr="0053047E">
        <w:rPr>
          <w:rFonts w:ascii="Calibri" w:hAnsi="Calibri" w:cs="Calibri"/>
          <w:sz w:val="24"/>
          <w:szCs w:val="24"/>
        </w:rPr>
        <w:t>pokretanj</w:t>
      </w:r>
      <w:r>
        <w:rPr>
          <w:rFonts w:ascii="Calibri" w:hAnsi="Calibri" w:cs="Calibri"/>
          <w:sz w:val="24"/>
          <w:szCs w:val="24"/>
        </w:rPr>
        <w:t>u</w:t>
      </w:r>
      <w:r w:rsidRPr="0053047E">
        <w:rPr>
          <w:rFonts w:ascii="Calibri" w:hAnsi="Calibri" w:cs="Calibri"/>
          <w:sz w:val="24"/>
          <w:szCs w:val="24"/>
        </w:rPr>
        <w:t xml:space="preserve"> postupka produženja rada </w:t>
      </w:r>
      <w:proofErr w:type="spellStart"/>
      <w:r w:rsidRPr="0053047E">
        <w:rPr>
          <w:rFonts w:ascii="Calibri" w:hAnsi="Calibri" w:cs="Calibri"/>
          <w:sz w:val="24"/>
          <w:szCs w:val="24"/>
        </w:rPr>
        <w:t>Čičin</w:t>
      </w:r>
      <w:proofErr w:type="spellEnd"/>
      <w:r w:rsidRPr="0053047E">
        <w:rPr>
          <w:rFonts w:ascii="Calibri" w:hAnsi="Calibri" w:cs="Calibri"/>
          <w:sz w:val="24"/>
          <w:szCs w:val="24"/>
        </w:rPr>
        <w:t xml:space="preserve"> Radin </w:t>
      </w:r>
      <w:proofErr w:type="spellStart"/>
      <w:r w:rsidRPr="0053047E">
        <w:rPr>
          <w:rFonts w:ascii="Calibri" w:hAnsi="Calibri" w:cs="Calibri"/>
          <w:sz w:val="24"/>
          <w:szCs w:val="24"/>
        </w:rPr>
        <w:t>Sarajlić</w:t>
      </w:r>
      <w:proofErr w:type="spellEnd"/>
      <w:r w:rsidRPr="0053047E">
        <w:rPr>
          <w:rFonts w:ascii="Calibri" w:hAnsi="Calibri" w:cs="Calibri"/>
          <w:sz w:val="24"/>
          <w:szCs w:val="24"/>
        </w:rPr>
        <w:t xml:space="preserve"> Gorani, dr. med. </w:t>
      </w:r>
      <w:proofErr w:type="spellStart"/>
      <w:r w:rsidRPr="0053047E">
        <w:rPr>
          <w:rFonts w:ascii="Calibri" w:hAnsi="Calibri" w:cs="Calibri"/>
          <w:sz w:val="24"/>
          <w:szCs w:val="24"/>
        </w:rPr>
        <w:t>spec</w:t>
      </w:r>
      <w:proofErr w:type="spellEnd"/>
      <w:r w:rsidRPr="0053047E">
        <w:rPr>
          <w:rFonts w:ascii="Calibri" w:hAnsi="Calibri" w:cs="Calibri"/>
          <w:sz w:val="24"/>
          <w:szCs w:val="24"/>
        </w:rPr>
        <w:t>.</w:t>
      </w:r>
    </w:p>
    <w:p w14:paraId="454B9A30" w14:textId="61A4F81A" w:rsidR="005A3174" w:rsidRDefault="0053047E" w:rsidP="0053047E">
      <w:pPr>
        <w:spacing w:line="360" w:lineRule="auto"/>
        <w:ind w:left="705" w:hanging="705"/>
        <w:jc w:val="both"/>
        <w:rPr>
          <w:rFonts w:ascii="Calibri" w:hAnsi="Calibri" w:cs="Calibri"/>
          <w:sz w:val="24"/>
          <w:szCs w:val="24"/>
        </w:rPr>
      </w:pPr>
      <w:r w:rsidRPr="0053047E">
        <w:rPr>
          <w:rFonts w:ascii="Calibri" w:hAnsi="Calibri" w:cs="Calibri"/>
          <w:sz w:val="24"/>
          <w:szCs w:val="24"/>
        </w:rPr>
        <w:t>16.</w:t>
      </w:r>
      <w:r w:rsidRPr="0053047E"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 xml:space="preserve">Zaključak o prihvaćanju </w:t>
      </w:r>
      <w:r w:rsidRPr="0053047E">
        <w:rPr>
          <w:rFonts w:ascii="Calibri" w:hAnsi="Calibri" w:cs="Calibri"/>
          <w:sz w:val="24"/>
          <w:szCs w:val="24"/>
        </w:rPr>
        <w:t>mjesečno</w:t>
      </w:r>
      <w:r>
        <w:rPr>
          <w:rFonts w:ascii="Calibri" w:hAnsi="Calibri" w:cs="Calibri"/>
          <w:sz w:val="24"/>
          <w:szCs w:val="24"/>
        </w:rPr>
        <w:t>g izvješće ravnatelja.</w:t>
      </w:r>
    </w:p>
    <w:sectPr w:rsidR="005A3174" w:rsidSect="005B63B0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C1421E" w14:textId="77777777" w:rsidR="00260018" w:rsidRDefault="00260018" w:rsidP="00453A44">
      <w:pPr>
        <w:spacing w:after="0" w:line="240" w:lineRule="auto"/>
      </w:pPr>
      <w:r>
        <w:separator/>
      </w:r>
    </w:p>
  </w:endnote>
  <w:endnote w:type="continuationSeparator" w:id="0">
    <w:p w14:paraId="5CAFA8D8" w14:textId="77777777" w:rsidR="00260018" w:rsidRDefault="00260018" w:rsidP="00453A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8351219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1133E74" w14:textId="7A510D38" w:rsidR="00C867CC" w:rsidRDefault="00C867CC">
        <w:pPr>
          <w:pStyle w:val="Podnoj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0454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A4FDD2F" w14:textId="77777777" w:rsidR="00C867CC" w:rsidRDefault="00C867CC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450769" w14:textId="77777777" w:rsidR="00260018" w:rsidRDefault="00260018" w:rsidP="00453A44">
      <w:pPr>
        <w:spacing w:after="0" w:line="240" w:lineRule="auto"/>
      </w:pPr>
      <w:r>
        <w:separator/>
      </w:r>
    </w:p>
  </w:footnote>
  <w:footnote w:type="continuationSeparator" w:id="0">
    <w:p w14:paraId="2FD13136" w14:textId="77777777" w:rsidR="00260018" w:rsidRDefault="00260018" w:rsidP="00453A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E5C5E"/>
    <w:multiLevelType w:val="hybridMultilevel"/>
    <w:tmpl w:val="CE8A0A5C"/>
    <w:lvl w:ilvl="0" w:tplc="FAFC393A">
      <w:numFmt w:val="bullet"/>
      <w:lvlText w:val="-"/>
      <w:lvlJc w:val="left"/>
      <w:pPr>
        <w:ind w:left="1080" w:hanging="360"/>
      </w:pPr>
      <w:rPr>
        <w:rFonts w:ascii="Book Antiqua" w:eastAsia="Times New Roman" w:hAnsi="Book Antiqua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AC559F6"/>
    <w:multiLevelType w:val="hybridMultilevel"/>
    <w:tmpl w:val="59AC912E"/>
    <w:lvl w:ilvl="0" w:tplc="E7C8760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E94A4C"/>
    <w:multiLevelType w:val="hybridMultilevel"/>
    <w:tmpl w:val="0F22D590"/>
    <w:lvl w:ilvl="0" w:tplc="94089EF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E74BBC"/>
    <w:multiLevelType w:val="hybridMultilevel"/>
    <w:tmpl w:val="459607B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760E92"/>
    <w:multiLevelType w:val="hybridMultilevel"/>
    <w:tmpl w:val="536CF02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EF2BA5"/>
    <w:multiLevelType w:val="hybridMultilevel"/>
    <w:tmpl w:val="7700C804"/>
    <w:lvl w:ilvl="0" w:tplc="997E08A8">
      <w:start w:val="1"/>
      <w:numFmt w:val="decimal"/>
      <w:lvlText w:val="%1."/>
      <w:lvlJc w:val="left"/>
      <w:pPr>
        <w:ind w:left="570" w:hanging="570"/>
      </w:pPr>
    </w:lvl>
    <w:lvl w:ilvl="1" w:tplc="041A0019">
      <w:start w:val="1"/>
      <w:numFmt w:val="lowerLetter"/>
      <w:lvlText w:val="%2."/>
      <w:lvlJc w:val="left"/>
      <w:pPr>
        <w:ind w:left="1080" w:hanging="360"/>
      </w:pPr>
    </w:lvl>
    <w:lvl w:ilvl="2" w:tplc="041A001B">
      <w:start w:val="1"/>
      <w:numFmt w:val="lowerRoman"/>
      <w:lvlText w:val="%3."/>
      <w:lvlJc w:val="right"/>
      <w:pPr>
        <w:ind w:left="1800" w:hanging="180"/>
      </w:pPr>
    </w:lvl>
    <w:lvl w:ilvl="3" w:tplc="041A000F">
      <w:start w:val="1"/>
      <w:numFmt w:val="decimal"/>
      <w:lvlText w:val="%4."/>
      <w:lvlJc w:val="left"/>
      <w:pPr>
        <w:ind w:left="2520" w:hanging="360"/>
      </w:pPr>
    </w:lvl>
    <w:lvl w:ilvl="4" w:tplc="041A0019">
      <w:start w:val="1"/>
      <w:numFmt w:val="lowerLetter"/>
      <w:lvlText w:val="%5."/>
      <w:lvlJc w:val="left"/>
      <w:pPr>
        <w:ind w:left="3240" w:hanging="360"/>
      </w:pPr>
    </w:lvl>
    <w:lvl w:ilvl="5" w:tplc="041A001B">
      <w:start w:val="1"/>
      <w:numFmt w:val="lowerRoman"/>
      <w:lvlText w:val="%6."/>
      <w:lvlJc w:val="right"/>
      <w:pPr>
        <w:ind w:left="3960" w:hanging="180"/>
      </w:pPr>
    </w:lvl>
    <w:lvl w:ilvl="6" w:tplc="041A000F">
      <w:start w:val="1"/>
      <w:numFmt w:val="decimal"/>
      <w:lvlText w:val="%7."/>
      <w:lvlJc w:val="left"/>
      <w:pPr>
        <w:ind w:left="4680" w:hanging="360"/>
      </w:pPr>
    </w:lvl>
    <w:lvl w:ilvl="7" w:tplc="041A0019">
      <w:start w:val="1"/>
      <w:numFmt w:val="lowerLetter"/>
      <w:lvlText w:val="%8."/>
      <w:lvlJc w:val="left"/>
      <w:pPr>
        <w:ind w:left="5400" w:hanging="360"/>
      </w:pPr>
    </w:lvl>
    <w:lvl w:ilvl="8" w:tplc="041A001B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7425A1E"/>
    <w:multiLevelType w:val="hybridMultilevel"/>
    <w:tmpl w:val="FB707C0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4C62F2"/>
    <w:multiLevelType w:val="hybridMultilevel"/>
    <w:tmpl w:val="4AF85B44"/>
    <w:lvl w:ilvl="0" w:tplc="041A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8" w15:restartNumberingAfterBreak="0">
    <w:nsid w:val="3AF75043"/>
    <w:multiLevelType w:val="hybridMultilevel"/>
    <w:tmpl w:val="24F0621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7839F9"/>
    <w:multiLevelType w:val="hybridMultilevel"/>
    <w:tmpl w:val="75AE0D0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9454B3"/>
    <w:multiLevelType w:val="hybridMultilevel"/>
    <w:tmpl w:val="E200B9DC"/>
    <w:lvl w:ilvl="0" w:tplc="2C6EE21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5" w:hanging="360"/>
      </w:pPr>
    </w:lvl>
    <w:lvl w:ilvl="2" w:tplc="041A001B" w:tentative="1">
      <w:start w:val="1"/>
      <w:numFmt w:val="lowerRoman"/>
      <w:lvlText w:val="%3."/>
      <w:lvlJc w:val="right"/>
      <w:pPr>
        <w:ind w:left="2505" w:hanging="180"/>
      </w:pPr>
    </w:lvl>
    <w:lvl w:ilvl="3" w:tplc="041A000F" w:tentative="1">
      <w:start w:val="1"/>
      <w:numFmt w:val="decimal"/>
      <w:lvlText w:val="%4."/>
      <w:lvlJc w:val="left"/>
      <w:pPr>
        <w:ind w:left="3225" w:hanging="360"/>
      </w:pPr>
    </w:lvl>
    <w:lvl w:ilvl="4" w:tplc="041A0019" w:tentative="1">
      <w:start w:val="1"/>
      <w:numFmt w:val="lowerLetter"/>
      <w:lvlText w:val="%5."/>
      <w:lvlJc w:val="left"/>
      <w:pPr>
        <w:ind w:left="3945" w:hanging="360"/>
      </w:pPr>
    </w:lvl>
    <w:lvl w:ilvl="5" w:tplc="041A001B" w:tentative="1">
      <w:start w:val="1"/>
      <w:numFmt w:val="lowerRoman"/>
      <w:lvlText w:val="%6."/>
      <w:lvlJc w:val="right"/>
      <w:pPr>
        <w:ind w:left="4665" w:hanging="180"/>
      </w:pPr>
    </w:lvl>
    <w:lvl w:ilvl="6" w:tplc="041A000F" w:tentative="1">
      <w:start w:val="1"/>
      <w:numFmt w:val="decimal"/>
      <w:lvlText w:val="%7."/>
      <w:lvlJc w:val="left"/>
      <w:pPr>
        <w:ind w:left="5385" w:hanging="360"/>
      </w:pPr>
    </w:lvl>
    <w:lvl w:ilvl="7" w:tplc="041A0019" w:tentative="1">
      <w:start w:val="1"/>
      <w:numFmt w:val="lowerLetter"/>
      <w:lvlText w:val="%8."/>
      <w:lvlJc w:val="left"/>
      <w:pPr>
        <w:ind w:left="6105" w:hanging="360"/>
      </w:pPr>
    </w:lvl>
    <w:lvl w:ilvl="8" w:tplc="041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 w15:restartNumberingAfterBreak="0">
    <w:nsid w:val="4E751758"/>
    <w:multiLevelType w:val="hybridMultilevel"/>
    <w:tmpl w:val="63B45330"/>
    <w:lvl w:ilvl="0" w:tplc="6D442D5A">
      <w:numFmt w:val="bullet"/>
      <w:lvlText w:val=""/>
      <w:lvlJc w:val="left"/>
      <w:pPr>
        <w:ind w:left="3180" w:hanging="360"/>
      </w:pPr>
      <w:rPr>
        <w:rFonts w:ascii="Symbol" w:eastAsiaTheme="minorHAnsi" w:hAnsi="Symbol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75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82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8940" w:hanging="360"/>
      </w:pPr>
      <w:rPr>
        <w:rFonts w:ascii="Wingdings" w:hAnsi="Wingdings" w:hint="default"/>
      </w:rPr>
    </w:lvl>
  </w:abstractNum>
  <w:abstractNum w:abstractNumId="12" w15:restartNumberingAfterBreak="0">
    <w:nsid w:val="50186AA0"/>
    <w:multiLevelType w:val="hybridMultilevel"/>
    <w:tmpl w:val="7700C804"/>
    <w:lvl w:ilvl="0" w:tplc="997E08A8">
      <w:start w:val="1"/>
      <w:numFmt w:val="decimal"/>
      <w:lvlText w:val="%1."/>
      <w:lvlJc w:val="left"/>
      <w:pPr>
        <w:ind w:left="570" w:hanging="570"/>
      </w:pPr>
    </w:lvl>
    <w:lvl w:ilvl="1" w:tplc="041A0019">
      <w:start w:val="1"/>
      <w:numFmt w:val="lowerLetter"/>
      <w:lvlText w:val="%2."/>
      <w:lvlJc w:val="left"/>
      <w:pPr>
        <w:ind w:left="1080" w:hanging="360"/>
      </w:pPr>
    </w:lvl>
    <w:lvl w:ilvl="2" w:tplc="041A001B">
      <w:start w:val="1"/>
      <w:numFmt w:val="lowerRoman"/>
      <w:lvlText w:val="%3."/>
      <w:lvlJc w:val="right"/>
      <w:pPr>
        <w:ind w:left="1800" w:hanging="180"/>
      </w:pPr>
    </w:lvl>
    <w:lvl w:ilvl="3" w:tplc="041A000F">
      <w:start w:val="1"/>
      <w:numFmt w:val="decimal"/>
      <w:lvlText w:val="%4."/>
      <w:lvlJc w:val="left"/>
      <w:pPr>
        <w:ind w:left="2520" w:hanging="360"/>
      </w:pPr>
    </w:lvl>
    <w:lvl w:ilvl="4" w:tplc="041A0019">
      <w:start w:val="1"/>
      <w:numFmt w:val="lowerLetter"/>
      <w:lvlText w:val="%5."/>
      <w:lvlJc w:val="left"/>
      <w:pPr>
        <w:ind w:left="3240" w:hanging="360"/>
      </w:pPr>
    </w:lvl>
    <w:lvl w:ilvl="5" w:tplc="041A001B">
      <w:start w:val="1"/>
      <w:numFmt w:val="lowerRoman"/>
      <w:lvlText w:val="%6."/>
      <w:lvlJc w:val="right"/>
      <w:pPr>
        <w:ind w:left="3960" w:hanging="180"/>
      </w:pPr>
    </w:lvl>
    <w:lvl w:ilvl="6" w:tplc="041A000F">
      <w:start w:val="1"/>
      <w:numFmt w:val="decimal"/>
      <w:lvlText w:val="%7."/>
      <w:lvlJc w:val="left"/>
      <w:pPr>
        <w:ind w:left="4680" w:hanging="360"/>
      </w:pPr>
    </w:lvl>
    <w:lvl w:ilvl="7" w:tplc="041A0019">
      <w:start w:val="1"/>
      <w:numFmt w:val="lowerLetter"/>
      <w:lvlText w:val="%8."/>
      <w:lvlJc w:val="left"/>
      <w:pPr>
        <w:ind w:left="5400" w:hanging="360"/>
      </w:pPr>
    </w:lvl>
    <w:lvl w:ilvl="8" w:tplc="041A001B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5950948"/>
    <w:multiLevelType w:val="hybridMultilevel"/>
    <w:tmpl w:val="8DA6AAD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6F5FE8"/>
    <w:multiLevelType w:val="hybridMultilevel"/>
    <w:tmpl w:val="09FC6448"/>
    <w:lvl w:ilvl="0" w:tplc="75E8DA3A">
      <w:start w:val="1"/>
      <w:numFmt w:val="decimal"/>
      <w:lvlText w:val="%1."/>
      <w:lvlJc w:val="left"/>
      <w:pPr>
        <w:ind w:left="1065" w:hanging="705"/>
      </w:pPr>
      <w:rPr>
        <w:rFonts w:ascii="Arial" w:eastAsiaTheme="minorHAnsi" w:hAnsi="Arial" w:cs="Arial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4E67CD"/>
    <w:multiLevelType w:val="hybridMultilevel"/>
    <w:tmpl w:val="E0501452"/>
    <w:lvl w:ilvl="0" w:tplc="2AB26242">
      <w:start w:val="1"/>
      <w:numFmt w:val="bullet"/>
      <w:lvlText w:val="-"/>
      <w:lvlJc w:val="left"/>
      <w:pPr>
        <w:ind w:left="1425" w:hanging="360"/>
      </w:pPr>
      <w:rPr>
        <w:rFonts w:ascii="Book Antiqua" w:eastAsia="Times New Roman" w:hAnsi="Book Antiqua" w:cs="Times New Roman" w:hint="default"/>
      </w:rPr>
    </w:lvl>
    <w:lvl w:ilvl="1" w:tplc="041A0003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6" w15:restartNumberingAfterBreak="0">
    <w:nsid w:val="68F717EB"/>
    <w:multiLevelType w:val="hybridMultilevel"/>
    <w:tmpl w:val="5B820B9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F905F3"/>
    <w:multiLevelType w:val="hybridMultilevel"/>
    <w:tmpl w:val="F9FA9BA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12E43BB"/>
    <w:multiLevelType w:val="hybridMultilevel"/>
    <w:tmpl w:val="BF26B0F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1BA4C9B"/>
    <w:multiLevelType w:val="hybridMultilevel"/>
    <w:tmpl w:val="EF669D4A"/>
    <w:lvl w:ilvl="0" w:tplc="4F2A8DA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151474"/>
    <w:multiLevelType w:val="hybridMultilevel"/>
    <w:tmpl w:val="7700C804"/>
    <w:lvl w:ilvl="0" w:tplc="997E08A8">
      <w:start w:val="1"/>
      <w:numFmt w:val="decimal"/>
      <w:lvlText w:val="%1."/>
      <w:lvlJc w:val="left"/>
      <w:pPr>
        <w:ind w:left="712" w:hanging="570"/>
      </w:pPr>
    </w:lvl>
    <w:lvl w:ilvl="1" w:tplc="041A0019">
      <w:start w:val="1"/>
      <w:numFmt w:val="lowerLetter"/>
      <w:lvlText w:val="%2."/>
      <w:lvlJc w:val="left"/>
      <w:pPr>
        <w:ind w:left="1222" w:hanging="360"/>
      </w:pPr>
    </w:lvl>
    <w:lvl w:ilvl="2" w:tplc="041A001B">
      <w:start w:val="1"/>
      <w:numFmt w:val="lowerRoman"/>
      <w:lvlText w:val="%3."/>
      <w:lvlJc w:val="right"/>
      <w:pPr>
        <w:ind w:left="1942" w:hanging="180"/>
      </w:pPr>
    </w:lvl>
    <w:lvl w:ilvl="3" w:tplc="041A000F">
      <w:start w:val="1"/>
      <w:numFmt w:val="decimal"/>
      <w:lvlText w:val="%4."/>
      <w:lvlJc w:val="left"/>
      <w:pPr>
        <w:ind w:left="2662" w:hanging="360"/>
      </w:pPr>
    </w:lvl>
    <w:lvl w:ilvl="4" w:tplc="041A0019">
      <w:start w:val="1"/>
      <w:numFmt w:val="lowerLetter"/>
      <w:lvlText w:val="%5."/>
      <w:lvlJc w:val="left"/>
      <w:pPr>
        <w:ind w:left="3382" w:hanging="360"/>
      </w:pPr>
    </w:lvl>
    <w:lvl w:ilvl="5" w:tplc="041A001B">
      <w:start w:val="1"/>
      <w:numFmt w:val="lowerRoman"/>
      <w:lvlText w:val="%6."/>
      <w:lvlJc w:val="right"/>
      <w:pPr>
        <w:ind w:left="4102" w:hanging="180"/>
      </w:pPr>
    </w:lvl>
    <w:lvl w:ilvl="6" w:tplc="041A000F">
      <w:start w:val="1"/>
      <w:numFmt w:val="decimal"/>
      <w:lvlText w:val="%7."/>
      <w:lvlJc w:val="left"/>
      <w:pPr>
        <w:ind w:left="4822" w:hanging="360"/>
      </w:pPr>
    </w:lvl>
    <w:lvl w:ilvl="7" w:tplc="041A0019">
      <w:start w:val="1"/>
      <w:numFmt w:val="lowerLetter"/>
      <w:lvlText w:val="%8."/>
      <w:lvlJc w:val="left"/>
      <w:pPr>
        <w:ind w:left="5542" w:hanging="360"/>
      </w:pPr>
    </w:lvl>
    <w:lvl w:ilvl="8" w:tplc="041A001B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1"/>
  </w:num>
  <w:num w:numId="2">
    <w:abstractNumId w:val="13"/>
  </w:num>
  <w:num w:numId="3">
    <w:abstractNumId w:val="7"/>
  </w:num>
  <w:num w:numId="4">
    <w:abstractNumId w:val="9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4"/>
  </w:num>
  <w:num w:numId="8">
    <w:abstractNumId w:val="18"/>
  </w:num>
  <w:num w:numId="9">
    <w:abstractNumId w:val="6"/>
  </w:num>
  <w:num w:numId="10">
    <w:abstractNumId w:val="5"/>
  </w:num>
  <w:num w:numId="11">
    <w:abstractNumId w:val="20"/>
  </w:num>
  <w:num w:numId="12">
    <w:abstractNumId w:val="14"/>
  </w:num>
  <w:num w:numId="13">
    <w:abstractNumId w:val="0"/>
  </w:num>
  <w:num w:numId="14">
    <w:abstractNumId w:val="10"/>
  </w:num>
  <w:num w:numId="15">
    <w:abstractNumId w:val="15"/>
  </w:num>
  <w:num w:numId="16">
    <w:abstractNumId w:val="8"/>
  </w:num>
  <w:num w:numId="17">
    <w:abstractNumId w:val="1"/>
  </w:num>
  <w:num w:numId="18">
    <w:abstractNumId w:val="17"/>
  </w:num>
  <w:num w:numId="19">
    <w:abstractNumId w:val="16"/>
  </w:num>
  <w:num w:numId="20">
    <w:abstractNumId w:val="12"/>
  </w:num>
  <w:num w:numId="21">
    <w:abstractNumId w:val="19"/>
  </w:num>
  <w:num w:numId="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714"/>
    <w:rsid w:val="00000EEC"/>
    <w:rsid w:val="0000171E"/>
    <w:rsid w:val="00001D01"/>
    <w:rsid w:val="0000323E"/>
    <w:rsid w:val="0000381B"/>
    <w:rsid w:val="00003D7C"/>
    <w:rsid w:val="00004517"/>
    <w:rsid w:val="00005938"/>
    <w:rsid w:val="00006086"/>
    <w:rsid w:val="000068E2"/>
    <w:rsid w:val="00006CD5"/>
    <w:rsid w:val="000108B4"/>
    <w:rsid w:val="000139D2"/>
    <w:rsid w:val="000145B3"/>
    <w:rsid w:val="00017FC4"/>
    <w:rsid w:val="00020EB5"/>
    <w:rsid w:val="00021B2C"/>
    <w:rsid w:val="00021CFF"/>
    <w:rsid w:val="000226F4"/>
    <w:rsid w:val="000234E0"/>
    <w:rsid w:val="00026A6A"/>
    <w:rsid w:val="00030CA2"/>
    <w:rsid w:val="00032742"/>
    <w:rsid w:val="0003408C"/>
    <w:rsid w:val="00036BAF"/>
    <w:rsid w:val="000404F8"/>
    <w:rsid w:val="00041921"/>
    <w:rsid w:val="00045DC5"/>
    <w:rsid w:val="00046153"/>
    <w:rsid w:val="000471BA"/>
    <w:rsid w:val="00051D2A"/>
    <w:rsid w:val="00053105"/>
    <w:rsid w:val="0005412C"/>
    <w:rsid w:val="00056241"/>
    <w:rsid w:val="000576CA"/>
    <w:rsid w:val="00060059"/>
    <w:rsid w:val="00060085"/>
    <w:rsid w:val="00060AE3"/>
    <w:rsid w:val="00062AD3"/>
    <w:rsid w:val="0006389F"/>
    <w:rsid w:val="000651DA"/>
    <w:rsid w:val="00066171"/>
    <w:rsid w:val="0007007B"/>
    <w:rsid w:val="00071571"/>
    <w:rsid w:val="00074B7A"/>
    <w:rsid w:val="000752D9"/>
    <w:rsid w:val="00076822"/>
    <w:rsid w:val="00081D71"/>
    <w:rsid w:val="0008278C"/>
    <w:rsid w:val="000840E0"/>
    <w:rsid w:val="000849C8"/>
    <w:rsid w:val="0008600E"/>
    <w:rsid w:val="000865BB"/>
    <w:rsid w:val="00087CB9"/>
    <w:rsid w:val="00092B65"/>
    <w:rsid w:val="00094AEC"/>
    <w:rsid w:val="0009638C"/>
    <w:rsid w:val="000A180C"/>
    <w:rsid w:val="000A24A2"/>
    <w:rsid w:val="000A268F"/>
    <w:rsid w:val="000A2D90"/>
    <w:rsid w:val="000A6386"/>
    <w:rsid w:val="000A6BD7"/>
    <w:rsid w:val="000A772B"/>
    <w:rsid w:val="000B0DB1"/>
    <w:rsid w:val="000B17C1"/>
    <w:rsid w:val="000B1917"/>
    <w:rsid w:val="000B279E"/>
    <w:rsid w:val="000B2BCB"/>
    <w:rsid w:val="000B3052"/>
    <w:rsid w:val="000B3186"/>
    <w:rsid w:val="000B48C9"/>
    <w:rsid w:val="000B6189"/>
    <w:rsid w:val="000B6B7B"/>
    <w:rsid w:val="000C0052"/>
    <w:rsid w:val="000C1588"/>
    <w:rsid w:val="000C1829"/>
    <w:rsid w:val="000C22B5"/>
    <w:rsid w:val="000C3E1C"/>
    <w:rsid w:val="000C4976"/>
    <w:rsid w:val="000C517A"/>
    <w:rsid w:val="000C5BDF"/>
    <w:rsid w:val="000C6F22"/>
    <w:rsid w:val="000C7833"/>
    <w:rsid w:val="000D04A7"/>
    <w:rsid w:val="000D06C5"/>
    <w:rsid w:val="000D09DD"/>
    <w:rsid w:val="000D4D3E"/>
    <w:rsid w:val="000D4E1A"/>
    <w:rsid w:val="000D5493"/>
    <w:rsid w:val="000D730B"/>
    <w:rsid w:val="000D7E76"/>
    <w:rsid w:val="000E005B"/>
    <w:rsid w:val="000E0DC1"/>
    <w:rsid w:val="000E2AE1"/>
    <w:rsid w:val="000E2DE6"/>
    <w:rsid w:val="000E4FEA"/>
    <w:rsid w:val="000E6435"/>
    <w:rsid w:val="000E66B1"/>
    <w:rsid w:val="000F03BD"/>
    <w:rsid w:val="000F04E5"/>
    <w:rsid w:val="000F0DA4"/>
    <w:rsid w:val="000F37D7"/>
    <w:rsid w:val="000F3C41"/>
    <w:rsid w:val="000F4985"/>
    <w:rsid w:val="000F5367"/>
    <w:rsid w:val="000F5685"/>
    <w:rsid w:val="000F661B"/>
    <w:rsid w:val="000F7258"/>
    <w:rsid w:val="001001FC"/>
    <w:rsid w:val="0010130A"/>
    <w:rsid w:val="00101808"/>
    <w:rsid w:val="001026AB"/>
    <w:rsid w:val="00102BB7"/>
    <w:rsid w:val="00103D02"/>
    <w:rsid w:val="0010404D"/>
    <w:rsid w:val="00104896"/>
    <w:rsid w:val="001064DD"/>
    <w:rsid w:val="00107980"/>
    <w:rsid w:val="00113B2B"/>
    <w:rsid w:val="00114D76"/>
    <w:rsid w:val="001154D7"/>
    <w:rsid w:val="001178FE"/>
    <w:rsid w:val="0012012F"/>
    <w:rsid w:val="00120D85"/>
    <w:rsid w:val="00120F4C"/>
    <w:rsid w:val="00121049"/>
    <w:rsid w:val="00121384"/>
    <w:rsid w:val="00121C1A"/>
    <w:rsid w:val="001244F6"/>
    <w:rsid w:val="001252EF"/>
    <w:rsid w:val="001259F3"/>
    <w:rsid w:val="00127651"/>
    <w:rsid w:val="00130901"/>
    <w:rsid w:val="00130C89"/>
    <w:rsid w:val="00131321"/>
    <w:rsid w:val="001335C9"/>
    <w:rsid w:val="001366A7"/>
    <w:rsid w:val="00136871"/>
    <w:rsid w:val="00136B24"/>
    <w:rsid w:val="00137193"/>
    <w:rsid w:val="0014026F"/>
    <w:rsid w:val="001404E4"/>
    <w:rsid w:val="00141678"/>
    <w:rsid w:val="00143A35"/>
    <w:rsid w:val="00143D52"/>
    <w:rsid w:val="0014552D"/>
    <w:rsid w:val="00145CCB"/>
    <w:rsid w:val="0015193C"/>
    <w:rsid w:val="00154805"/>
    <w:rsid w:val="00155121"/>
    <w:rsid w:val="00157A36"/>
    <w:rsid w:val="00164415"/>
    <w:rsid w:val="00164C03"/>
    <w:rsid w:val="00164CC2"/>
    <w:rsid w:val="00164E59"/>
    <w:rsid w:val="00166D43"/>
    <w:rsid w:val="00166E7E"/>
    <w:rsid w:val="001675F9"/>
    <w:rsid w:val="0017061C"/>
    <w:rsid w:val="00171DEA"/>
    <w:rsid w:val="001736F7"/>
    <w:rsid w:val="001741DF"/>
    <w:rsid w:val="00175FA3"/>
    <w:rsid w:val="0017656E"/>
    <w:rsid w:val="00177414"/>
    <w:rsid w:val="00181508"/>
    <w:rsid w:val="00181A9A"/>
    <w:rsid w:val="001823D6"/>
    <w:rsid w:val="0018380B"/>
    <w:rsid w:val="00187296"/>
    <w:rsid w:val="00187DE8"/>
    <w:rsid w:val="001907CC"/>
    <w:rsid w:val="00190F86"/>
    <w:rsid w:val="001912C7"/>
    <w:rsid w:val="00192180"/>
    <w:rsid w:val="001922B8"/>
    <w:rsid w:val="0019271C"/>
    <w:rsid w:val="00193D36"/>
    <w:rsid w:val="00193F20"/>
    <w:rsid w:val="001955F0"/>
    <w:rsid w:val="001976C5"/>
    <w:rsid w:val="001A1BF3"/>
    <w:rsid w:val="001A1D3D"/>
    <w:rsid w:val="001A2937"/>
    <w:rsid w:val="001A2B17"/>
    <w:rsid w:val="001A3273"/>
    <w:rsid w:val="001A37F0"/>
    <w:rsid w:val="001A669E"/>
    <w:rsid w:val="001A7FC1"/>
    <w:rsid w:val="001B05C4"/>
    <w:rsid w:val="001B083D"/>
    <w:rsid w:val="001B0AAD"/>
    <w:rsid w:val="001B1951"/>
    <w:rsid w:val="001B1CED"/>
    <w:rsid w:val="001B3EF6"/>
    <w:rsid w:val="001B6551"/>
    <w:rsid w:val="001B7AFB"/>
    <w:rsid w:val="001C0F25"/>
    <w:rsid w:val="001C1854"/>
    <w:rsid w:val="001C38E4"/>
    <w:rsid w:val="001C66DC"/>
    <w:rsid w:val="001D020E"/>
    <w:rsid w:val="001D09A8"/>
    <w:rsid w:val="001D1442"/>
    <w:rsid w:val="001D1AB3"/>
    <w:rsid w:val="001D1BF6"/>
    <w:rsid w:val="001D1F69"/>
    <w:rsid w:val="001D2BE6"/>
    <w:rsid w:val="001D2D04"/>
    <w:rsid w:val="001D2F0A"/>
    <w:rsid w:val="001D5FC7"/>
    <w:rsid w:val="001D763C"/>
    <w:rsid w:val="001E08F2"/>
    <w:rsid w:val="001E1FD9"/>
    <w:rsid w:val="001E2BCA"/>
    <w:rsid w:val="001E5511"/>
    <w:rsid w:val="001E5D06"/>
    <w:rsid w:val="001E76B9"/>
    <w:rsid w:val="001F073B"/>
    <w:rsid w:val="001F17DC"/>
    <w:rsid w:val="001F37F0"/>
    <w:rsid w:val="001F3B2D"/>
    <w:rsid w:val="001F5492"/>
    <w:rsid w:val="001F5B7A"/>
    <w:rsid w:val="001F62D0"/>
    <w:rsid w:val="001F6319"/>
    <w:rsid w:val="00201249"/>
    <w:rsid w:val="0020215B"/>
    <w:rsid w:val="002023EC"/>
    <w:rsid w:val="00204AC8"/>
    <w:rsid w:val="00204B75"/>
    <w:rsid w:val="00206367"/>
    <w:rsid w:val="0020685F"/>
    <w:rsid w:val="00211C8F"/>
    <w:rsid w:val="00212553"/>
    <w:rsid w:val="002138D2"/>
    <w:rsid w:val="002154CE"/>
    <w:rsid w:val="00215A42"/>
    <w:rsid w:val="00215F7D"/>
    <w:rsid w:val="0021642B"/>
    <w:rsid w:val="00216DED"/>
    <w:rsid w:val="00220308"/>
    <w:rsid w:val="00223DF2"/>
    <w:rsid w:val="00224CFD"/>
    <w:rsid w:val="002338AF"/>
    <w:rsid w:val="002341A5"/>
    <w:rsid w:val="00235475"/>
    <w:rsid w:val="00240954"/>
    <w:rsid w:val="002409D5"/>
    <w:rsid w:val="00241E32"/>
    <w:rsid w:val="00243879"/>
    <w:rsid w:val="00244740"/>
    <w:rsid w:val="00244D09"/>
    <w:rsid w:val="00245425"/>
    <w:rsid w:val="00245FF5"/>
    <w:rsid w:val="0025088E"/>
    <w:rsid w:val="0025113F"/>
    <w:rsid w:val="00251DD8"/>
    <w:rsid w:val="002534AD"/>
    <w:rsid w:val="00256AC4"/>
    <w:rsid w:val="00256B90"/>
    <w:rsid w:val="00260018"/>
    <w:rsid w:val="00260F0F"/>
    <w:rsid w:val="00262984"/>
    <w:rsid w:val="00262E35"/>
    <w:rsid w:val="002663FD"/>
    <w:rsid w:val="00266A0E"/>
    <w:rsid w:val="002671CD"/>
    <w:rsid w:val="00272133"/>
    <w:rsid w:val="00273485"/>
    <w:rsid w:val="0027365D"/>
    <w:rsid w:val="00273AE3"/>
    <w:rsid w:val="00273F61"/>
    <w:rsid w:val="00274B59"/>
    <w:rsid w:val="002759FB"/>
    <w:rsid w:val="0027794D"/>
    <w:rsid w:val="002801C4"/>
    <w:rsid w:val="00280FC9"/>
    <w:rsid w:val="00282BFE"/>
    <w:rsid w:val="00282C4E"/>
    <w:rsid w:val="00286552"/>
    <w:rsid w:val="002867C6"/>
    <w:rsid w:val="00287A3A"/>
    <w:rsid w:val="002910F7"/>
    <w:rsid w:val="00291370"/>
    <w:rsid w:val="00291BBE"/>
    <w:rsid w:val="00291D57"/>
    <w:rsid w:val="002948B3"/>
    <w:rsid w:val="00295DBD"/>
    <w:rsid w:val="00295ED1"/>
    <w:rsid w:val="0029783E"/>
    <w:rsid w:val="002A1860"/>
    <w:rsid w:val="002A1F96"/>
    <w:rsid w:val="002A4F84"/>
    <w:rsid w:val="002A68C6"/>
    <w:rsid w:val="002B1185"/>
    <w:rsid w:val="002B1ED1"/>
    <w:rsid w:val="002B2C18"/>
    <w:rsid w:val="002B30AA"/>
    <w:rsid w:val="002B4FE1"/>
    <w:rsid w:val="002B7B94"/>
    <w:rsid w:val="002C0734"/>
    <w:rsid w:val="002C08BD"/>
    <w:rsid w:val="002C1E2E"/>
    <w:rsid w:val="002C2A9D"/>
    <w:rsid w:val="002C37A7"/>
    <w:rsid w:val="002C457D"/>
    <w:rsid w:val="002D0997"/>
    <w:rsid w:val="002D24E5"/>
    <w:rsid w:val="002D32C6"/>
    <w:rsid w:val="002D4BE1"/>
    <w:rsid w:val="002D58D6"/>
    <w:rsid w:val="002D5B9C"/>
    <w:rsid w:val="002D61FC"/>
    <w:rsid w:val="002D6512"/>
    <w:rsid w:val="002D6C23"/>
    <w:rsid w:val="002E1811"/>
    <w:rsid w:val="002E262A"/>
    <w:rsid w:val="002E449E"/>
    <w:rsid w:val="002E46D8"/>
    <w:rsid w:val="002E55CB"/>
    <w:rsid w:val="002E6803"/>
    <w:rsid w:val="002F38C5"/>
    <w:rsid w:val="002F4B34"/>
    <w:rsid w:val="002F5D65"/>
    <w:rsid w:val="002F5FCE"/>
    <w:rsid w:val="002F64D1"/>
    <w:rsid w:val="002F6703"/>
    <w:rsid w:val="002F68D9"/>
    <w:rsid w:val="002F725A"/>
    <w:rsid w:val="002F78E6"/>
    <w:rsid w:val="00300329"/>
    <w:rsid w:val="00301CAD"/>
    <w:rsid w:val="00303803"/>
    <w:rsid w:val="00303E7A"/>
    <w:rsid w:val="00304C40"/>
    <w:rsid w:val="003066B8"/>
    <w:rsid w:val="00306760"/>
    <w:rsid w:val="0030685A"/>
    <w:rsid w:val="0031024D"/>
    <w:rsid w:val="00310F34"/>
    <w:rsid w:val="00313202"/>
    <w:rsid w:val="003170BE"/>
    <w:rsid w:val="003176B6"/>
    <w:rsid w:val="00317AE1"/>
    <w:rsid w:val="00320F04"/>
    <w:rsid w:val="00321170"/>
    <w:rsid w:val="00321383"/>
    <w:rsid w:val="003218E5"/>
    <w:rsid w:val="0032315A"/>
    <w:rsid w:val="00326456"/>
    <w:rsid w:val="00327CB2"/>
    <w:rsid w:val="003333D6"/>
    <w:rsid w:val="003352C5"/>
    <w:rsid w:val="00336F1E"/>
    <w:rsid w:val="00337759"/>
    <w:rsid w:val="00340D63"/>
    <w:rsid w:val="003423D1"/>
    <w:rsid w:val="003442A3"/>
    <w:rsid w:val="0034588B"/>
    <w:rsid w:val="00346273"/>
    <w:rsid w:val="00346CC2"/>
    <w:rsid w:val="00354A9D"/>
    <w:rsid w:val="003554AE"/>
    <w:rsid w:val="00356360"/>
    <w:rsid w:val="0035672F"/>
    <w:rsid w:val="003576DC"/>
    <w:rsid w:val="00362589"/>
    <w:rsid w:val="00362632"/>
    <w:rsid w:val="003632CE"/>
    <w:rsid w:val="003655D2"/>
    <w:rsid w:val="003657D1"/>
    <w:rsid w:val="00366A73"/>
    <w:rsid w:val="0036770E"/>
    <w:rsid w:val="00370E91"/>
    <w:rsid w:val="0037601D"/>
    <w:rsid w:val="00381543"/>
    <w:rsid w:val="00385404"/>
    <w:rsid w:val="00385A22"/>
    <w:rsid w:val="00390050"/>
    <w:rsid w:val="00390800"/>
    <w:rsid w:val="00392C04"/>
    <w:rsid w:val="00393890"/>
    <w:rsid w:val="00395497"/>
    <w:rsid w:val="003A0973"/>
    <w:rsid w:val="003A6930"/>
    <w:rsid w:val="003B0353"/>
    <w:rsid w:val="003B1ED3"/>
    <w:rsid w:val="003B2676"/>
    <w:rsid w:val="003B47B0"/>
    <w:rsid w:val="003B52BE"/>
    <w:rsid w:val="003B5562"/>
    <w:rsid w:val="003B6B73"/>
    <w:rsid w:val="003B6C96"/>
    <w:rsid w:val="003B7A9C"/>
    <w:rsid w:val="003C0870"/>
    <w:rsid w:val="003C1A2E"/>
    <w:rsid w:val="003C3C97"/>
    <w:rsid w:val="003C3FA0"/>
    <w:rsid w:val="003C5EEB"/>
    <w:rsid w:val="003C6B24"/>
    <w:rsid w:val="003C7A5A"/>
    <w:rsid w:val="003D0BBF"/>
    <w:rsid w:val="003D37B8"/>
    <w:rsid w:val="003D4251"/>
    <w:rsid w:val="003D457E"/>
    <w:rsid w:val="003D5A10"/>
    <w:rsid w:val="003D794B"/>
    <w:rsid w:val="003E1D41"/>
    <w:rsid w:val="003E2CF4"/>
    <w:rsid w:val="003E74D3"/>
    <w:rsid w:val="003E7B9E"/>
    <w:rsid w:val="003F064B"/>
    <w:rsid w:val="003F0719"/>
    <w:rsid w:val="003F404B"/>
    <w:rsid w:val="003F40F2"/>
    <w:rsid w:val="003F5828"/>
    <w:rsid w:val="003F69E7"/>
    <w:rsid w:val="003F7913"/>
    <w:rsid w:val="00403DB5"/>
    <w:rsid w:val="00403FED"/>
    <w:rsid w:val="004047D1"/>
    <w:rsid w:val="00404A6D"/>
    <w:rsid w:val="00405717"/>
    <w:rsid w:val="004062CD"/>
    <w:rsid w:val="004070BA"/>
    <w:rsid w:val="00411789"/>
    <w:rsid w:val="00412448"/>
    <w:rsid w:val="004128C3"/>
    <w:rsid w:val="00414087"/>
    <w:rsid w:val="004142D8"/>
    <w:rsid w:val="00415C68"/>
    <w:rsid w:val="00416A47"/>
    <w:rsid w:val="00417644"/>
    <w:rsid w:val="00417699"/>
    <w:rsid w:val="00417AAC"/>
    <w:rsid w:val="00417C09"/>
    <w:rsid w:val="00420818"/>
    <w:rsid w:val="004215E3"/>
    <w:rsid w:val="004217CE"/>
    <w:rsid w:val="00422E0D"/>
    <w:rsid w:val="00425FA9"/>
    <w:rsid w:val="00427A4E"/>
    <w:rsid w:val="00427B1E"/>
    <w:rsid w:val="00431661"/>
    <w:rsid w:val="00431808"/>
    <w:rsid w:val="004334C0"/>
    <w:rsid w:val="00433558"/>
    <w:rsid w:val="00433FD4"/>
    <w:rsid w:val="00434138"/>
    <w:rsid w:val="0043420A"/>
    <w:rsid w:val="00434B6D"/>
    <w:rsid w:val="00435449"/>
    <w:rsid w:val="00435B1A"/>
    <w:rsid w:val="004368C6"/>
    <w:rsid w:val="0043698A"/>
    <w:rsid w:val="004369E9"/>
    <w:rsid w:val="00440054"/>
    <w:rsid w:val="00441632"/>
    <w:rsid w:val="00442543"/>
    <w:rsid w:val="00443951"/>
    <w:rsid w:val="00446462"/>
    <w:rsid w:val="004466CD"/>
    <w:rsid w:val="00446F4A"/>
    <w:rsid w:val="00447294"/>
    <w:rsid w:val="00447637"/>
    <w:rsid w:val="00447852"/>
    <w:rsid w:val="00450478"/>
    <w:rsid w:val="00451702"/>
    <w:rsid w:val="00453A44"/>
    <w:rsid w:val="00455272"/>
    <w:rsid w:val="004567E8"/>
    <w:rsid w:val="00457761"/>
    <w:rsid w:val="00457D9E"/>
    <w:rsid w:val="00460397"/>
    <w:rsid w:val="00461907"/>
    <w:rsid w:val="00462ACD"/>
    <w:rsid w:val="00462EDD"/>
    <w:rsid w:val="00465781"/>
    <w:rsid w:val="00466F59"/>
    <w:rsid w:val="004671B7"/>
    <w:rsid w:val="004706D5"/>
    <w:rsid w:val="00471676"/>
    <w:rsid w:val="00471683"/>
    <w:rsid w:val="00475B5E"/>
    <w:rsid w:val="004763BF"/>
    <w:rsid w:val="00476614"/>
    <w:rsid w:val="004776D2"/>
    <w:rsid w:val="00477FAE"/>
    <w:rsid w:val="00482EEC"/>
    <w:rsid w:val="00483859"/>
    <w:rsid w:val="00485618"/>
    <w:rsid w:val="004859BD"/>
    <w:rsid w:val="00485CC7"/>
    <w:rsid w:val="00487324"/>
    <w:rsid w:val="00487F57"/>
    <w:rsid w:val="004902D9"/>
    <w:rsid w:val="0049038A"/>
    <w:rsid w:val="004908C4"/>
    <w:rsid w:val="004914A9"/>
    <w:rsid w:val="00491591"/>
    <w:rsid w:val="00491945"/>
    <w:rsid w:val="00492FDF"/>
    <w:rsid w:val="00493B31"/>
    <w:rsid w:val="00494383"/>
    <w:rsid w:val="00495678"/>
    <w:rsid w:val="00497923"/>
    <w:rsid w:val="00497E39"/>
    <w:rsid w:val="004A0A67"/>
    <w:rsid w:val="004A1F60"/>
    <w:rsid w:val="004A200B"/>
    <w:rsid w:val="004A267A"/>
    <w:rsid w:val="004A26BE"/>
    <w:rsid w:val="004A2E93"/>
    <w:rsid w:val="004A34A1"/>
    <w:rsid w:val="004A459A"/>
    <w:rsid w:val="004A4658"/>
    <w:rsid w:val="004A5B03"/>
    <w:rsid w:val="004A650B"/>
    <w:rsid w:val="004B05E0"/>
    <w:rsid w:val="004B130E"/>
    <w:rsid w:val="004B2548"/>
    <w:rsid w:val="004B50F3"/>
    <w:rsid w:val="004B56F5"/>
    <w:rsid w:val="004B5C37"/>
    <w:rsid w:val="004B6E96"/>
    <w:rsid w:val="004C0C50"/>
    <w:rsid w:val="004C1599"/>
    <w:rsid w:val="004C2309"/>
    <w:rsid w:val="004C39B4"/>
    <w:rsid w:val="004C57E2"/>
    <w:rsid w:val="004C6C1E"/>
    <w:rsid w:val="004C78E5"/>
    <w:rsid w:val="004D0206"/>
    <w:rsid w:val="004D05AC"/>
    <w:rsid w:val="004D0CC4"/>
    <w:rsid w:val="004D276B"/>
    <w:rsid w:val="004D2776"/>
    <w:rsid w:val="004D2CA7"/>
    <w:rsid w:val="004D3B76"/>
    <w:rsid w:val="004D3EFD"/>
    <w:rsid w:val="004D58CF"/>
    <w:rsid w:val="004D68A8"/>
    <w:rsid w:val="004D77BA"/>
    <w:rsid w:val="004D7A17"/>
    <w:rsid w:val="004E1328"/>
    <w:rsid w:val="004E27BB"/>
    <w:rsid w:val="004E6BB6"/>
    <w:rsid w:val="004E6EC0"/>
    <w:rsid w:val="004E77B0"/>
    <w:rsid w:val="004E7B4F"/>
    <w:rsid w:val="004F0457"/>
    <w:rsid w:val="004F2126"/>
    <w:rsid w:val="004F3582"/>
    <w:rsid w:val="004F3E4E"/>
    <w:rsid w:val="004F4135"/>
    <w:rsid w:val="004F45CC"/>
    <w:rsid w:val="004F53C0"/>
    <w:rsid w:val="004F5C0E"/>
    <w:rsid w:val="005009F3"/>
    <w:rsid w:val="00501367"/>
    <w:rsid w:val="005036B0"/>
    <w:rsid w:val="005050CB"/>
    <w:rsid w:val="005051F2"/>
    <w:rsid w:val="005055DC"/>
    <w:rsid w:val="005055F9"/>
    <w:rsid w:val="005079D4"/>
    <w:rsid w:val="00507C4C"/>
    <w:rsid w:val="005106C9"/>
    <w:rsid w:val="005164EB"/>
    <w:rsid w:val="00516B8A"/>
    <w:rsid w:val="00517E98"/>
    <w:rsid w:val="0052044A"/>
    <w:rsid w:val="005227B0"/>
    <w:rsid w:val="005235A4"/>
    <w:rsid w:val="0052374A"/>
    <w:rsid w:val="005248BF"/>
    <w:rsid w:val="00524D9C"/>
    <w:rsid w:val="00525E4E"/>
    <w:rsid w:val="0052619F"/>
    <w:rsid w:val="005300FD"/>
    <w:rsid w:val="0053047E"/>
    <w:rsid w:val="00530C0F"/>
    <w:rsid w:val="00531453"/>
    <w:rsid w:val="005347D7"/>
    <w:rsid w:val="00534AE7"/>
    <w:rsid w:val="005361DE"/>
    <w:rsid w:val="005368BF"/>
    <w:rsid w:val="00536B5C"/>
    <w:rsid w:val="00537DB1"/>
    <w:rsid w:val="00542AC7"/>
    <w:rsid w:val="00542B18"/>
    <w:rsid w:val="00543A19"/>
    <w:rsid w:val="005452FA"/>
    <w:rsid w:val="00545342"/>
    <w:rsid w:val="00547084"/>
    <w:rsid w:val="00552A58"/>
    <w:rsid w:val="00553021"/>
    <w:rsid w:val="00554E94"/>
    <w:rsid w:val="00554FD2"/>
    <w:rsid w:val="0055677A"/>
    <w:rsid w:val="00560710"/>
    <w:rsid w:val="00560F8C"/>
    <w:rsid w:val="00561152"/>
    <w:rsid w:val="00561A50"/>
    <w:rsid w:val="00562720"/>
    <w:rsid w:val="005633F2"/>
    <w:rsid w:val="005637AA"/>
    <w:rsid w:val="00563D93"/>
    <w:rsid w:val="0056488D"/>
    <w:rsid w:val="00564C28"/>
    <w:rsid w:val="00564DA1"/>
    <w:rsid w:val="005661AB"/>
    <w:rsid w:val="00566A45"/>
    <w:rsid w:val="00567BB6"/>
    <w:rsid w:val="0057033B"/>
    <w:rsid w:val="00570684"/>
    <w:rsid w:val="00574239"/>
    <w:rsid w:val="00574707"/>
    <w:rsid w:val="0057501D"/>
    <w:rsid w:val="005764A7"/>
    <w:rsid w:val="005765C4"/>
    <w:rsid w:val="00576D3F"/>
    <w:rsid w:val="005828CE"/>
    <w:rsid w:val="00583BFE"/>
    <w:rsid w:val="00585278"/>
    <w:rsid w:val="00585A07"/>
    <w:rsid w:val="005911F3"/>
    <w:rsid w:val="00591940"/>
    <w:rsid w:val="005919B3"/>
    <w:rsid w:val="00593B77"/>
    <w:rsid w:val="00593C39"/>
    <w:rsid w:val="00596C5C"/>
    <w:rsid w:val="00596F0F"/>
    <w:rsid w:val="00597657"/>
    <w:rsid w:val="005A1678"/>
    <w:rsid w:val="005A3174"/>
    <w:rsid w:val="005A5C8F"/>
    <w:rsid w:val="005A63D7"/>
    <w:rsid w:val="005A71CA"/>
    <w:rsid w:val="005A73D2"/>
    <w:rsid w:val="005B1185"/>
    <w:rsid w:val="005B63B0"/>
    <w:rsid w:val="005B657D"/>
    <w:rsid w:val="005B7559"/>
    <w:rsid w:val="005C08E6"/>
    <w:rsid w:val="005C3087"/>
    <w:rsid w:val="005C4450"/>
    <w:rsid w:val="005C5432"/>
    <w:rsid w:val="005C6396"/>
    <w:rsid w:val="005C6914"/>
    <w:rsid w:val="005C76E3"/>
    <w:rsid w:val="005C774D"/>
    <w:rsid w:val="005D00D7"/>
    <w:rsid w:val="005D0323"/>
    <w:rsid w:val="005D20E7"/>
    <w:rsid w:val="005D255E"/>
    <w:rsid w:val="005D36A3"/>
    <w:rsid w:val="005D5406"/>
    <w:rsid w:val="005D57CA"/>
    <w:rsid w:val="005D5D2D"/>
    <w:rsid w:val="005D7FA0"/>
    <w:rsid w:val="005E2B6B"/>
    <w:rsid w:val="005E3363"/>
    <w:rsid w:val="005E340E"/>
    <w:rsid w:val="005E3532"/>
    <w:rsid w:val="005F0040"/>
    <w:rsid w:val="005F158B"/>
    <w:rsid w:val="005F1DEE"/>
    <w:rsid w:val="005F3754"/>
    <w:rsid w:val="005F44B3"/>
    <w:rsid w:val="005F49A7"/>
    <w:rsid w:val="005F5E05"/>
    <w:rsid w:val="005F650C"/>
    <w:rsid w:val="005F7A1A"/>
    <w:rsid w:val="00600896"/>
    <w:rsid w:val="00601E8E"/>
    <w:rsid w:val="006049D1"/>
    <w:rsid w:val="00604AA1"/>
    <w:rsid w:val="00611144"/>
    <w:rsid w:val="00615523"/>
    <w:rsid w:val="00615611"/>
    <w:rsid w:val="00616A42"/>
    <w:rsid w:val="00617FB1"/>
    <w:rsid w:val="00620005"/>
    <w:rsid w:val="0062073C"/>
    <w:rsid w:val="0062273A"/>
    <w:rsid w:val="006255D7"/>
    <w:rsid w:val="00625A64"/>
    <w:rsid w:val="00626135"/>
    <w:rsid w:val="00626D9E"/>
    <w:rsid w:val="00627703"/>
    <w:rsid w:val="0063055E"/>
    <w:rsid w:val="00630F00"/>
    <w:rsid w:val="006310E8"/>
    <w:rsid w:val="00632E59"/>
    <w:rsid w:val="006330B7"/>
    <w:rsid w:val="00634FDF"/>
    <w:rsid w:val="0063620A"/>
    <w:rsid w:val="00636B82"/>
    <w:rsid w:val="006400B2"/>
    <w:rsid w:val="00640410"/>
    <w:rsid w:val="00640630"/>
    <w:rsid w:val="0064084F"/>
    <w:rsid w:val="00641367"/>
    <w:rsid w:val="0064212A"/>
    <w:rsid w:val="00644D7F"/>
    <w:rsid w:val="006464DE"/>
    <w:rsid w:val="00651E78"/>
    <w:rsid w:val="00653539"/>
    <w:rsid w:val="00653789"/>
    <w:rsid w:val="00654BB2"/>
    <w:rsid w:val="00654D49"/>
    <w:rsid w:val="00654FB4"/>
    <w:rsid w:val="00657C68"/>
    <w:rsid w:val="006611A8"/>
    <w:rsid w:val="0066154B"/>
    <w:rsid w:val="00663E0C"/>
    <w:rsid w:val="00664032"/>
    <w:rsid w:val="00664A53"/>
    <w:rsid w:val="0066548F"/>
    <w:rsid w:val="00667D1B"/>
    <w:rsid w:val="00674AD2"/>
    <w:rsid w:val="006757E4"/>
    <w:rsid w:val="00675A9C"/>
    <w:rsid w:val="00676F2A"/>
    <w:rsid w:val="00677149"/>
    <w:rsid w:val="006774BE"/>
    <w:rsid w:val="006779AA"/>
    <w:rsid w:val="0068177D"/>
    <w:rsid w:val="00681A9E"/>
    <w:rsid w:val="00681DDA"/>
    <w:rsid w:val="00683204"/>
    <w:rsid w:val="00685FD1"/>
    <w:rsid w:val="006877FB"/>
    <w:rsid w:val="00690A22"/>
    <w:rsid w:val="00693D3D"/>
    <w:rsid w:val="00693DC9"/>
    <w:rsid w:val="00694597"/>
    <w:rsid w:val="00697461"/>
    <w:rsid w:val="006976AC"/>
    <w:rsid w:val="00697F75"/>
    <w:rsid w:val="006A242B"/>
    <w:rsid w:val="006A35DF"/>
    <w:rsid w:val="006A3DFE"/>
    <w:rsid w:val="006A3F1C"/>
    <w:rsid w:val="006A4495"/>
    <w:rsid w:val="006A63ED"/>
    <w:rsid w:val="006A7235"/>
    <w:rsid w:val="006A7BEA"/>
    <w:rsid w:val="006B0315"/>
    <w:rsid w:val="006B0BCD"/>
    <w:rsid w:val="006B1C3C"/>
    <w:rsid w:val="006B24D1"/>
    <w:rsid w:val="006B289C"/>
    <w:rsid w:val="006B3B35"/>
    <w:rsid w:val="006B3BBB"/>
    <w:rsid w:val="006B5302"/>
    <w:rsid w:val="006B5CC1"/>
    <w:rsid w:val="006B63DD"/>
    <w:rsid w:val="006B7626"/>
    <w:rsid w:val="006B79CC"/>
    <w:rsid w:val="006C101C"/>
    <w:rsid w:val="006C5211"/>
    <w:rsid w:val="006C5962"/>
    <w:rsid w:val="006C5974"/>
    <w:rsid w:val="006C6360"/>
    <w:rsid w:val="006C6E51"/>
    <w:rsid w:val="006D01D0"/>
    <w:rsid w:val="006D091A"/>
    <w:rsid w:val="006D1939"/>
    <w:rsid w:val="006D2F82"/>
    <w:rsid w:val="006D5FF8"/>
    <w:rsid w:val="006E21C0"/>
    <w:rsid w:val="006E6CDC"/>
    <w:rsid w:val="006E6DAB"/>
    <w:rsid w:val="006E77E6"/>
    <w:rsid w:val="006F0946"/>
    <w:rsid w:val="006F1187"/>
    <w:rsid w:val="006F29C7"/>
    <w:rsid w:val="006F29EF"/>
    <w:rsid w:val="006F2A4F"/>
    <w:rsid w:val="006F3389"/>
    <w:rsid w:val="006F3A19"/>
    <w:rsid w:val="006F3E91"/>
    <w:rsid w:val="006F44B6"/>
    <w:rsid w:val="006F4522"/>
    <w:rsid w:val="006F4BA0"/>
    <w:rsid w:val="006F5BDA"/>
    <w:rsid w:val="006F6DE0"/>
    <w:rsid w:val="007022D1"/>
    <w:rsid w:val="007026AF"/>
    <w:rsid w:val="00703EFB"/>
    <w:rsid w:val="007041AE"/>
    <w:rsid w:val="00704789"/>
    <w:rsid w:val="007053AE"/>
    <w:rsid w:val="00706F94"/>
    <w:rsid w:val="00707F28"/>
    <w:rsid w:val="00710510"/>
    <w:rsid w:val="0071067E"/>
    <w:rsid w:val="00711D18"/>
    <w:rsid w:val="00712C7A"/>
    <w:rsid w:val="00712D42"/>
    <w:rsid w:val="00713D1A"/>
    <w:rsid w:val="00715E0F"/>
    <w:rsid w:val="00716CD7"/>
    <w:rsid w:val="00717D8C"/>
    <w:rsid w:val="00717E4F"/>
    <w:rsid w:val="0072296E"/>
    <w:rsid w:val="0072358E"/>
    <w:rsid w:val="007249E0"/>
    <w:rsid w:val="00724B0F"/>
    <w:rsid w:val="00724E9E"/>
    <w:rsid w:val="0072787B"/>
    <w:rsid w:val="00730D95"/>
    <w:rsid w:val="0073116C"/>
    <w:rsid w:val="00732709"/>
    <w:rsid w:val="00733455"/>
    <w:rsid w:val="007347C1"/>
    <w:rsid w:val="00735A24"/>
    <w:rsid w:val="007363D1"/>
    <w:rsid w:val="0074042F"/>
    <w:rsid w:val="00740BCE"/>
    <w:rsid w:val="007451FD"/>
    <w:rsid w:val="007466F0"/>
    <w:rsid w:val="00750202"/>
    <w:rsid w:val="00751CCE"/>
    <w:rsid w:val="00753425"/>
    <w:rsid w:val="00753B90"/>
    <w:rsid w:val="00754404"/>
    <w:rsid w:val="0075494B"/>
    <w:rsid w:val="007551EF"/>
    <w:rsid w:val="00755711"/>
    <w:rsid w:val="00756C29"/>
    <w:rsid w:val="00756E6D"/>
    <w:rsid w:val="007572CD"/>
    <w:rsid w:val="00757B23"/>
    <w:rsid w:val="007600A7"/>
    <w:rsid w:val="007604A9"/>
    <w:rsid w:val="00760A5B"/>
    <w:rsid w:val="00762B5B"/>
    <w:rsid w:val="00763141"/>
    <w:rsid w:val="00763F58"/>
    <w:rsid w:val="00764C87"/>
    <w:rsid w:val="007662F4"/>
    <w:rsid w:val="00766540"/>
    <w:rsid w:val="00767A20"/>
    <w:rsid w:val="007721D4"/>
    <w:rsid w:val="00773416"/>
    <w:rsid w:val="00774EEE"/>
    <w:rsid w:val="00776F96"/>
    <w:rsid w:val="0077712C"/>
    <w:rsid w:val="00777BB9"/>
    <w:rsid w:val="0078044D"/>
    <w:rsid w:val="00780854"/>
    <w:rsid w:val="00781027"/>
    <w:rsid w:val="00781A6B"/>
    <w:rsid w:val="007825B1"/>
    <w:rsid w:val="00784B40"/>
    <w:rsid w:val="00791112"/>
    <w:rsid w:val="007913DC"/>
    <w:rsid w:val="00792F8F"/>
    <w:rsid w:val="0079345E"/>
    <w:rsid w:val="0079415C"/>
    <w:rsid w:val="00794743"/>
    <w:rsid w:val="0079593A"/>
    <w:rsid w:val="00796138"/>
    <w:rsid w:val="00796F87"/>
    <w:rsid w:val="00797EC9"/>
    <w:rsid w:val="007A0052"/>
    <w:rsid w:val="007A3201"/>
    <w:rsid w:val="007A4741"/>
    <w:rsid w:val="007A5839"/>
    <w:rsid w:val="007A659F"/>
    <w:rsid w:val="007B10B5"/>
    <w:rsid w:val="007B27A3"/>
    <w:rsid w:val="007B37AA"/>
    <w:rsid w:val="007B4215"/>
    <w:rsid w:val="007B5AA3"/>
    <w:rsid w:val="007B5F91"/>
    <w:rsid w:val="007B6479"/>
    <w:rsid w:val="007B72A0"/>
    <w:rsid w:val="007C0CE3"/>
    <w:rsid w:val="007C28C0"/>
    <w:rsid w:val="007C300F"/>
    <w:rsid w:val="007C5278"/>
    <w:rsid w:val="007C730E"/>
    <w:rsid w:val="007C7645"/>
    <w:rsid w:val="007D0656"/>
    <w:rsid w:val="007D0A1E"/>
    <w:rsid w:val="007D39A8"/>
    <w:rsid w:val="007D3A4C"/>
    <w:rsid w:val="007D445E"/>
    <w:rsid w:val="007D48C1"/>
    <w:rsid w:val="007D4C84"/>
    <w:rsid w:val="007D5022"/>
    <w:rsid w:val="007E1D33"/>
    <w:rsid w:val="007E3086"/>
    <w:rsid w:val="007E46BC"/>
    <w:rsid w:val="007E4C47"/>
    <w:rsid w:val="007E58D8"/>
    <w:rsid w:val="007E641B"/>
    <w:rsid w:val="007E6EEB"/>
    <w:rsid w:val="007E7335"/>
    <w:rsid w:val="007E7520"/>
    <w:rsid w:val="007E7F18"/>
    <w:rsid w:val="007F0142"/>
    <w:rsid w:val="007F0F97"/>
    <w:rsid w:val="007F1C19"/>
    <w:rsid w:val="007F2220"/>
    <w:rsid w:val="007F3C30"/>
    <w:rsid w:val="007F46B4"/>
    <w:rsid w:val="007F67FA"/>
    <w:rsid w:val="007F683A"/>
    <w:rsid w:val="008026AF"/>
    <w:rsid w:val="0080270B"/>
    <w:rsid w:val="008045F0"/>
    <w:rsid w:val="008058C9"/>
    <w:rsid w:val="00806DB8"/>
    <w:rsid w:val="00807395"/>
    <w:rsid w:val="00810DCB"/>
    <w:rsid w:val="008117CD"/>
    <w:rsid w:val="00812FFF"/>
    <w:rsid w:val="00813C34"/>
    <w:rsid w:val="0081531A"/>
    <w:rsid w:val="00816CED"/>
    <w:rsid w:val="008172AE"/>
    <w:rsid w:val="00821024"/>
    <w:rsid w:val="00821231"/>
    <w:rsid w:val="0082565B"/>
    <w:rsid w:val="008275F5"/>
    <w:rsid w:val="00827D64"/>
    <w:rsid w:val="008314D5"/>
    <w:rsid w:val="0083153F"/>
    <w:rsid w:val="00831B47"/>
    <w:rsid w:val="008320A8"/>
    <w:rsid w:val="0083297C"/>
    <w:rsid w:val="0083471D"/>
    <w:rsid w:val="0083648B"/>
    <w:rsid w:val="008378D3"/>
    <w:rsid w:val="00841817"/>
    <w:rsid w:val="00841A32"/>
    <w:rsid w:val="00841D0C"/>
    <w:rsid w:val="00841FBC"/>
    <w:rsid w:val="00843AC4"/>
    <w:rsid w:val="008441B0"/>
    <w:rsid w:val="00845865"/>
    <w:rsid w:val="00847951"/>
    <w:rsid w:val="00850075"/>
    <w:rsid w:val="0085036B"/>
    <w:rsid w:val="00851620"/>
    <w:rsid w:val="008517E5"/>
    <w:rsid w:val="00851A76"/>
    <w:rsid w:val="0085356C"/>
    <w:rsid w:val="008538F8"/>
    <w:rsid w:val="008541C8"/>
    <w:rsid w:val="00854DE8"/>
    <w:rsid w:val="0085650F"/>
    <w:rsid w:val="008567F2"/>
    <w:rsid w:val="008575BA"/>
    <w:rsid w:val="00861A12"/>
    <w:rsid w:val="0086227F"/>
    <w:rsid w:val="0086253E"/>
    <w:rsid w:val="00863E0F"/>
    <w:rsid w:val="008672BD"/>
    <w:rsid w:val="0086734B"/>
    <w:rsid w:val="008673F6"/>
    <w:rsid w:val="00870157"/>
    <w:rsid w:val="00870454"/>
    <w:rsid w:val="008712DB"/>
    <w:rsid w:val="0087172B"/>
    <w:rsid w:val="00873B08"/>
    <w:rsid w:val="008775D8"/>
    <w:rsid w:val="0088046D"/>
    <w:rsid w:val="008811EF"/>
    <w:rsid w:val="008815A5"/>
    <w:rsid w:val="0088292E"/>
    <w:rsid w:val="00884377"/>
    <w:rsid w:val="00887321"/>
    <w:rsid w:val="00887B7C"/>
    <w:rsid w:val="00895C24"/>
    <w:rsid w:val="008967A1"/>
    <w:rsid w:val="00896CCF"/>
    <w:rsid w:val="008A19A2"/>
    <w:rsid w:val="008A24A5"/>
    <w:rsid w:val="008A2528"/>
    <w:rsid w:val="008A4B9B"/>
    <w:rsid w:val="008A4F75"/>
    <w:rsid w:val="008A615B"/>
    <w:rsid w:val="008A7C6D"/>
    <w:rsid w:val="008A7D1F"/>
    <w:rsid w:val="008A7FFB"/>
    <w:rsid w:val="008B4DF6"/>
    <w:rsid w:val="008B553A"/>
    <w:rsid w:val="008B6408"/>
    <w:rsid w:val="008B6C17"/>
    <w:rsid w:val="008B71D9"/>
    <w:rsid w:val="008B7332"/>
    <w:rsid w:val="008B7538"/>
    <w:rsid w:val="008B75CF"/>
    <w:rsid w:val="008C1BFD"/>
    <w:rsid w:val="008C22C7"/>
    <w:rsid w:val="008C3742"/>
    <w:rsid w:val="008C3A52"/>
    <w:rsid w:val="008C3A67"/>
    <w:rsid w:val="008C3A80"/>
    <w:rsid w:val="008C471D"/>
    <w:rsid w:val="008C5D4E"/>
    <w:rsid w:val="008C69FC"/>
    <w:rsid w:val="008C799C"/>
    <w:rsid w:val="008D605D"/>
    <w:rsid w:val="008D694B"/>
    <w:rsid w:val="008D6E49"/>
    <w:rsid w:val="008E045D"/>
    <w:rsid w:val="008E0CB4"/>
    <w:rsid w:val="008E14F8"/>
    <w:rsid w:val="008E161F"/>
    <w:rsid w:val="008E4C09"/>
    <w:rsid w:val="008E5A87"/>
    <w:rsid w:val="008E5C9E"/>
    <w:rsid w:val="008E5D92"/>
    <w:rsid w:val="008E6DBB"/>
    <w:rsid w:val="008E6E25"/>
    <w:rsid w:val="008E7286"/>
    <w:rsid w:val="008F3D39"/>
    <w:rsid w:val="008F529E"/>
    <w:rsid w:val="008F5D89"/>
    <w:rsid w:val="008F60C6"/>
    <w:rsid w:val="008F7EBB"/>
    <w:rsid w:val="00900D9F"/>
    <w:rsid w:val="00902511"/>
    <w:rsid w:val="00904944"/>
    <w:rsid w:val="00906254"/>
    <w:rsid w:val="00910C5C"/>
    <w:rsid w:val="009122EF"/>
    <w:rsid w:val="0091278D"/>
    <w:rsid w:val="00912E78"/>
    <w:rsid w:val="009145B2"/>
    <w:rsid w:val="009149DF"/>
    <w:rsid w:val="00915C79"/>
    <w:rsid w:val="009174E1"/>
    <w:rsid w:val="00917957"/>
    <w:rsid w:val="00922FA1"/>
    <w:rsid w:val="009279D3"/>
    <w:rsid w:val="00927FA7"/>
    <w:rsid w:val="00930CBD"/>
    <w:rsid w:val="00934E8E"/>
    <w:rsid w:val="0093565D"/>
    <w:rsid w:val="009365E9"/>
    <w:rsid w:val="00941B37"/>
    <w:rsid w:val="00945828"/>
    <w:rsid w:val="00945B6D"/>
    <w:rsid w:val="00946AAF"/>
    <w:rsid w:val="00946E12"/>
    <w:rsid w:val="00950888"/>
    <w:rsid w:val="00952607"/>
    <w:rsid w:val="0095341C"/>
    <w:rsid w:val="00953C58"/>
    <w:rsid w:val="009577DE"/>
    <w:rsid w:val="00964E15"/>
    <w:rsid w:val="00965369"/>
    <w:rsid w:val="009653EA"/>
    <w:rsid w:val="00966CAD"/>
    <w:rsid w:val="00966F1F"/>
    <w:rsid w:val="00967692"/>
    <w:rsid w:val="00971CEE"/>
    <w:rsid w:val="009724DD"/>
    <w:rsid w:val="00974761"/>
    <w:rsid w:val="00974937"/>
    <w:rsid w:val="0097578E"/>
    <w:rsid w:val="009768B0"/>
    <w:rsid w:val="00977E14"/>
    <w:rsid w:val="009800E7"/>
    <w:rsid w:val="00980877"/>
    <w:rsid w:val="0098089F"/>
    <w:rsid w:val="00983952"/>
    <w:rsid w:val="00984A03"/>
    <w:rsid w:val="00984F6D"/>
    <w:rsid w:val="009858D3"/>
    <w:rsid w:val="0098636D"/>
    <w:rsid w:val="0098679E"/>
    <w:rsid w:val="009910A4"/>
    <w:rsid w:val="009920E8"/>
    <w:rsid w:val="009935A2"/>
    <w:rsid w:val="00996788"/>
    <w:rsid w:val="009A1705"/>
    <w:rsid w:val="009A1F5C"/>
    <w:rsid w:val="009A2B8D"/>
    <w:rsid w:val="009A445C"/>
    <w:rsid w:val="009A5D4A"/>
    <w:rsid w:val="009A5FF6"/>
    <w:rsid w:val="009A7593"/>
    <w:rsid w:val="009B31C8"/>
    <w:rsid w:val="009B3E78"/>
    <w:rsid w:val="009B66C0"/>
    <w:rsid w:val="009B6731"/>
    <w:rsid w:val="009B6AD9"/>
    <w:rsid w:val="009B7DD3"/>
    <w:rsid w:val="009C0740"/>
    <w:rsid w:val="009C36A2"/>
    <w:rsid w:val="009C41F8"/>
    <w:rsid w:val="009C6F3F"/>
    <w:rsid w:val="009C799E"/>
    <w:rsid w:val="009D024C"/>
    <w:rsid w:val="009D0388"/>
    <w:rsid w:val="009D056D"/>
    <w:rsid w:val="009D1564"/>
    <w:rsid w:val="009D1659"/>
    <w:rsid w:val="009D3328"/>
    <w:rsid w:val="009D33E0"/>
    <w:rsid w:val="009D3879"/>
    <w:rsid w:val="009D3B34"/>
    <w:rsid w:val="009D526C"/>
    <w:rsid w:val="009D5889"/>
    <w:rsid w:val="009D791A"/>
    <w:rsid w:val="009E0039"/>
    <w:rsid w:val="009E2457"/>
    <w:rsid w:val="009E2D12"/>
    <w:rsid w:val="009E3764"/>
    <w:rsid w:val="009E4C13"/>
    <w:rsid w:val="009E6C30"/>
    <w:rsid w:val="009F034B"/>
    <w:rsid w:val="009F06FB"/>
    <w:rsid w:val="009F1082"/>
    <w:rsid w:val="009F2300"/>
    <w:rsid w:val="009F32A7"/>
    <w:rsid w:val="009F576B"/>
    <w:rsid w:val="009F58E7"/>
    <w:rsid w:val="009F6F5F"/>
    <w:rsid w:val="009F78F4"/>
    <w:rsid w:val="009F7AAB"/>
    <w:rsid w:val="00A012DF"/>
    <w:rsid w:val="00A0238D"/>
    <w:rsid w:val="00A023C3"/>
    <w:rsid w:val="00A02D66"/>
    <w:rsid w:val="00A030FF"/>
    <w:rsid w:val="00A03B35"/>
    <w:rsid w:val="00A04030"/>
    <w:rsid w:val="00A04741"/>
    <w:rsid w:val="00A059F8"/>
    <w:rsid w:val="00A07D9D"/>
    <w:rsid w:val="00A10C6A"/>
    <w:rsid w:val="00A10CA0"/>
    <w:rsid w:val="00A11515"/>
    <w:rsid w:val="00A13BFF"/>
    <w:rsid w:val="00A1612D"/>
    <w:rsid w:val="00A16C36"/>
    <w:rsid w:val="00A17DDB"/>
    <w:rsid w:val="00A20987"/>
    <w:rsid w:val="00A22C75"/>
    <w:rsid w:val="00A27A06"/>
    <w:rsid w:val="00A32DE1"/>
    <w:rsid w:val="00A3644A"/>
    <w:rsid w:val="00A368B3"/>
    <w:rsid w:val="00A40373"/>
    <w:rsid w:val="00A410FD"/>
    <w:rsid w:val="00A41BC1"/>
    <w:rsid w:val="00A436B1"/>
    <w:rsid w:val="00A45353"/>
    <w:rsid w:val="00A46D49"/>
    <w:rsid w:val="00A47290"/>
    <w:rsid w:val="00A52155"/>
    <w:rsid w:val="00A53510"/>
    <w:rsid w:val="00A53891"/>
    <w:rsid w:val="00A53A87"/>
    <w:rsid w:val="00A54C58"/>
    <w:rsid w:val="00A54E13"/>
    <w:rsid w:val="00A55660"/>
    <w:rsid w:val="00A55DA7"/>
    <w:rsid w:val="00A56E43"/>
    <w:rsid w:val="00A57DCB"/>
    <w:rsid w:val="00A60D8A"/>
    <w:rsid w:val="00A61A8C"/>
    <w:rsid w:val="00A61C26"/>
    <w:rsid w:val="00A65E52"/>
    <w:rsid w:val="00A65FB9"/>
    <w:rsid w:val="00A67A15"/>
    <w:rsid w:val="00A71033"/>
    <w:rsid w:val="00A7128F"/>
    <w:rsid w:val="00A715E0"/>
    <w:rsid w:val="00A73F05"/>
    <w:rsid w:val="00A74061"/>
    <w:rsid w:val="00A7415C"/>
    <w:rsid w:val="00A76E8D"/>
    <w:rsid w:val="00A8062A"/>
    <w:rsid w:val="00A81883"/>
    <w:rsid w:val="00A8343F"/>
    <w:rsid w:val="00A83A1D"/>
    <w:rsid w:val="00A84588"/>
    <w:rsid w:val="00A85490"/>
    <w:rsid w:val="00A86E3F"/>
    <w:rsid w:val="00A87BAB"/>
    <w:rsid w:val="00A901E0"/>
    <w:rsid w:val="00A90432"/>
    <w:rsid w:val="00A91A03"/>
    <w:rsid w:val="00A9414F"/>
    <w:rsid w:val="00A9431F"/>
    <w:rsid w:val="00A95949"/>
    <w:rsid w:val="00AA0AA0"/>
    <w:rsid w:val="00AA2A9E"/>
    <w:rsid w:val="00AA3091"/>
    <w:rsid w:val="00AA3DF6"/>
    <w:rsid w:val="00AA424A"/>
    <w:rsid w:val="00AA44BB"/>
    <w:rsid w:val="00AA5C46"/>
    <w:rsid w:val="00AA5CC8"/>
    <w:rsid w:val="00AA7A91"/>
    <w:rsid w:val="00AB019B"/>
    <w:rsid w:val="00AB117D"/>
    <w:rsid w:val="00AB130E"/>
    <w:rsid w:val="00AB1A84"/>
    <w:rsid w:val="00AB35F5"/>
    <w:rsid w:val="00AB3714"/>
    <w:rsid w:val="00AB394E"/>
    <w:rsid w:val="00AB5966"/>
    <w:rsid w:val="00AB65A8"/>
    <w:rsid w:val="00AB6730"/>
    <w:rsid w:val="00AB6F5D"/>
    <w:rsid w:val="00AB73CA"/>
    <w:rsid w:val="00AC04E1"/>
    <w:rsid w:val="00AC04F4"/>
    <w:rsid w:val="00AC05B5"/>
    <w:rsid w:val="00AC0D2A"/>
    <w:rsid w:val="00AC1F64"/>
    <w:rsid w:val="00AC24D2"/>
    <w:rsid w:val="00AC308C"/>
    <w:rsid w:val="00AC43EC"/>
    <w:rsid w:val="00AC602B"/>
    <w:rsid w:val="00AC62AA"/>
    <w:rsid w:val="00AC73B2"/>
    <w:rsid w:val="00AC75D8"/>
    <w:rsid w:val="00AD020C"/>
    <w:rsid w:val="00AD3131"/>
    <w:rsid w:val="00AD4E24"/>
    <w:rsid w:val="00AD6ABC"/>
    <w:rsid w:val="00AD7560"/>
    <w:rsid w:val="00AE00C2"/>
    <w:rsid w:val="00AE02F7"/>
    <w:rsid w:val="00AE12CF"/>
    <w:rsid w:val="00AE14CA"/>
    <w:rsid w:val="00AE22E4"/>
    <w:rsid w:val="00AE306F"/>
    <w:rsid w:val="00AE3C75"/>
    <w:rsid w:val="00AE4A3C"/>
    <w:rsid w:val="00AE5617"/>
    <w:rsid w:val="00AE72E7"/>
    <w:rsid w:val="00AF0D01"/>
    <w:rsid w:val="00AF0DE9"/>
    <w:rsid w:val="00AF1AB3"/>
    <w:rsid w:val="00AF2958"/>
    <w:rsid w:val="00AF2D2C"/>
    <w:rsid w:val="00AF3D83"/>
    <w:rsid w:val="00AF49BD"/>
    <w:rsid w:val="00AF4A33"/>
    <w:rsid w:val="00AF6A57"/>
    <w:rsid w:val="00AF7F2B"/>
    <w:rsid w:val="00B0233D"/>
    <w:rsid w:val="00B0263B"/>
    <w:rsid w:val="00B03119"/>
    <w:rsid w:val="00B038AA"/>
    <w:rsid w:val="00B05C14"/>
    <w:rsid w:val="00B07844"/>
    <w:rsid w:val="00B11887"/>
    <w:rsid w:val="00B11A55"/>
    <w:rsid w:val="00B141EA"/>
    <w:rsid w:val="00B15C36"/>
    <w:rsid w:val="00B15F23"/>
    <w:rsid w:val="00B16DC7"/>
    <w:rsid w:val="00B177F3"/>
    <w:rsid w:val="00B21248"/>
    <w:rsid w:val="00B2218D"/>
    <w:rsid w:val="00B2334D"/>
    <w:rsid w:val="00B234FA"/>
    <w:rsid w:val="00B242C7"/>
    <w:rsid w:val="00B263A6"/>
    <w:rsid w:val="00B268C4"/>
    <w:rsid w:val="00B30527"/>
    <w:rsid w:val="00B3089D"/>
    <w:rsid w:val="00B30DE9"/>
    <w:rsid w:val="00B337D9"/>
    <w:rsid w:val="00B34C46"/>
    <w:rsid w:val="00B3574A"/>
    <w:rsid w:val="00B36508"/>
    <w:rsid w:val="00B410D9"/>
    <w:rsid w:val="00B411C2"/>
    <w:rsid w:val="00B44B27"/>
    <w:rsid w:val="00B44C42"/>
    <w:rsid w:val="00B4588B"/>
    <w:rsid w:val="00B46047"/>
    <w:rsid w:val="00B470EF"/>
    <w:rsid w:val="00B5763B"/>
    <w:rsid w:val="00B60B57"/>
    <w:rsid w:val="00B60CD7"/>
    <w:rsid w:val="00B62540"/>
    <w:rsid w:val="00B6369F"/>
    <w:rsid w:val="00B65DBC"/>
    <w:rsid w:val="00B6616F"/>
    <w:rsid w:val="00B67BED"/>
    <w:rsid w:val="00B71C22"/>
    <w:rsid w:val="00B73775"/>
    <w:rsid w:val="00B74010"/>
    <w:rsid w:val="00B747E4"/>
    <w:rsid w:val="00B76874"/>
    <w:rsid w:val="00B77C25"/>
    <w:rsid w:val="00B80BE7"/>
    <w:rsid w:val="00B815E9"/>
    <w:rsid w:val="00B819D0"/>
    <w:rsid w:val="00B81B45"/>
    <w:rsid w:val="00B82318"/>
    <w:rsid w:val="00B8381C"/>
    <w:rsid w:val="00B83E5F"/>
    <w:rsid w:val="00B84459"/>
    <w:rsid w:val="00B847A4"/>
    <w:rsid w:val="00B86212"/>
    <w:rsid w:val="00B86746"/>
    <w:rsid w:val="00B8796D"/>
    <w:rsid w:val="00B903C4"/>
    <w:rsid w:val="00B91263"/>
    <w:rsid w:val="00B92151"/>
    <w:rsid w:val="00B94037"/>
    <w:rsid w:val="00B951CF"/>
    <w:rsid w:val="00B95BCF"/>
    <w:rsid w:val="00BA0671"/>
    <w:rsid w:val="00BA4651"/>
    <w:rsid w:val="00BA53EC"/>
    <w:rsid w:val="00BB3047"/>
    <w:rsid w:val="00BB500D"/>
    <w:rsid w:val="00BB62D2"/>
    <w:rsid w:val="00BC0B6F"/>
    <w:rsid w:val="00BC3483"/>
    <w:rsid w:val="00BC34E4"/>
    <w:rsid w:val="00BC36FD"/>
    <w:rsid w:val="00BC7481"/>
    <w:rsid w:val="00BD0D7F"/>
    <w:rsid w:val="00BD0DF8"/>
    <w:rsid w:val="00BD207F"/>
    <w:rsid w:val="00BD273A"/>
    <w:rsid w:val="00BD2B23"/>
    <w:rsid w:val="00BD4A68"/>
    <w:rsid w:val="00BD5E3B"/>
    <w:rsid w:val="00BD682D"/>
    <w:rsid w:val="00BE12C9"/>
    <w:rsid w:val="00BE1CC3"/>
    <w:rsid w:val="00BE21DC"/>
    <w:rsid w:val="00BE6B8D"/>
    <w:rsid w:val="00BE7781"/>
    <w:rsid w:val="00BF24FE"/>
    <w:rsid w:val="00BF54EB"/>
    <w:rsid w:val="00BF6B8E"/>
    <w:rsid w:val="00BF7881"/>
    <w:rsid w:val="00BF7EE8"/>
    <w:rsid w:val="00C00175"/>
    <w:rsid w:val="00C004C8"/>
    <w:rsid w:val="00C00CAD"/>
    <w:rsid w:val="00C02690"/>
    <w:rsid w:val="00C026B4"/>
    <w:rsid w:val="00C02CDF"/>
    <w:rsid w:val="00C057BD"/>
    <w:rsid w:val="00C10EEE"/>
    <w:rsid w:val="00C11A13"/>
    <w:rsid w:val="00C11E40"/>
    <w:rsid w:val="00C13373"/>
    <w:rsid w:val="00C13494"/>
    <w:rsid w:val="00C15EC7"/>
    <w:rsid w:val="00C16A92"/>
    <w:rsid w:val="00C225E3"/>
    <w:rsid w:val="00C26A92"/>
    <w:rsid w:val="00C3301E"/>
    <w:rsid w:val="00C35949"/>
    <w:rsid w:val="00C36C96"/>
    <w:rsid w:val="00C37C06"/>
    <w:rsid w:val="00C40A70"/>
    <w:rsid w:val="00C4103A"/>
    <w:rsid w:val="00C412CD"/>
    <w:rsid w:val="00C4198C"/>
    <w:rsid w:val="00C42012"/>
    <w:rsid w:val="00C4250B"/>
    <w:rsid w:val="00C42E30"/>
    <w:rsid w:val="00C43401"/>
    <w:rsid w:val="00C453B4"/>
    <w:rsid w:val="00C45AB2"/>
    <w:rsid w:val="00C47573"/>
    <w:rsid w:val="00C4787C"/>
    <w:rsid w:val="00C500D6"/>
    <w:rsid w:val="00C501AD"/>
    <w:rsid w:val="00C51DE4"/>
    <w:rsid w:val="00C51F18"/>
    <w:rsid w:val="00C52D34"/>
    <w:rsid w:val="00C53972"/>
    <w:rsid w:val="00C548A4"/>
    <w:rsid w:val="00C54DE3"/>
    <w:rsid w:val="00C559F2"/>
    <w:rsid w:val="00C55CF4"/>
    <w:rsid w:val="00C55D1C"/>
    <w:rsid w:val="00C564C7"/>
    <w:rsid w:val="00C57CC1"/>
    <w:rsid w:val="00C60381"/>
    <w:rsid w:val="00C605E7"/>
    <w:rsid w:val="00C618E0"/>
    <w:rsid w:val="00C61D59"/>
    <w:rsid w:val="00C62D60"/>
    <w:rsid w:val="00C642C2"/>
    <w:rsid w:val="00C67F77"/>
    <w:rsid w:val="00C716A9"/>
    <w:rsid w:val="00C72D3E"/>
    <w:rsid w:val="00C757C5"/>
    <w:rsid w:val="00C76738"/>
    <w:rsid w:val="00C76F6D"/>
    <w:rsid w:val="00C77E70"/>
    <w:rsid w:val="00C83210"/>
    <w:rsid w:val="00C867CC"/>
    <w:rsid w:val="00C86989"/>
    <w:rsid w:val="00C86AE3"/>
    <w:rsid w:val="00C92CA2"/>
    <w:rsid w:val="00C92FDF"/>
    <w:rsid w:val="00C931B5"/>
    <w:rsid w:val="00C9451A"/>
    <w:rsid w:val="00C94CBE"/>
    <w:rsid w:val="00C95266"/>
    <w:rsid w:val="00C96920"/>
    <w:rsid w:val="00C97D96"/>
    <w:rsid w:val="00C97DBF"/>
    <w:rsid w:val="00CA0626"/>
    <w:rsid w:val="00CA105F"/>
    <w:rsid w:val="00CA13D3"/>
    <w:rsid w:val="00CA229C"/>
    <w:rsid w:val="00CA7865"/>
    <w:rsid w:val="00CA7E0F"/>
    <w:rsid w:val="00CB141B"/>
    <w:rsid w:val="00CB1FAA"/>
    <w:rsid w:val="00CB3D18"/>
    <w:rsid w:val="00CB68E2"/>
    <w:rsid w:val="00CB76B0"/>
    <w:rsid w:val="00CC158D"/>
    <w:rsid w:val="00CC1925"/>
    <w:rsid w:val="00CC1A26"/>
    <w:rsid w:val="00CC33F2"/>
    <w:rsid w:val="00CC42CB"/>
    <w:rsid w:val="00CC65DD"/>
    <w:rsid w:val="00CC71F5"/>
    <w:rsid w:val="00CD1CAB"/>
    <w:rsid w:val="00CD2D11"/>
    <w:rsid w:val="00CD31B4"/>
    <w:rsid w:val="00CD3C28"/>
    <w:rsid w:val="00CD3FF3"/>
    <w:rsid w:val="00CD5A36"/>
    <w:rsid w:val="00CD6B26"/>
    <w:rsid w:val="00CE0866"/>
    <w:rsid w:val="00CE14A4"/>
    <w:rsid w:val="00CE1CAF"/>
    <w:rsid w:val="00CE26B6"/>
    <w:rsid w:val="00CE3995"/>
    <w:rsid w:val="00CE4FAE"/>
    <w:rsid w:val="00CE5840"/>
    <w:rsid w:val="00CE5B01"/>
    <w:rsid w:val="00CE626B"/>
    <w:rsid w:val="00CE6618"/>
    <w:rsid w:val="00CE74B5"/>
    <w:rsid w:val="00CF0168"/>
    <w:rsid w:val="00CF35E3"/>
    <w:rsid w:val="00CF3ED8"/>
    <w:rsid w:val="00CF472D"/>
    <w:rsid w:val="00CF5590"/>
    <w:rsid w:val="00CF57B4"/>
    <w:rsid w:val="00CF6D8E"/>
    <w:rsid w:val="00CF7057"/>
    <w:rsid w:val="00D00120"/>
    <w:rsid w:val="00D00578"/>
    <w:rsid w:val="00D02E8E"/>
    <w:rsid w:val="00D03432"/>
    <w:rsid w:val="00D03C63"/>
    <w:rsid w:val="00D04295"/>
    <w:rsid w:val="00D05475"/>
    <w:rsid w:val="00D059B3"/>
    <w:rsid w:val="00D07E23"/>
    <w:rsid w:val="00D106D9"/>
    <w:rsid w:val="00D10966"/>
    <w:rsid w:val="00D115AC"/>
    <w:rsid w:val="00D15461"/>
    <w:rsid w:val="00D1740A"/>
    <w:rsid w:val="00D20A14"/>
    <w:rsid w:val="00D2125D"/>
    <w:rsid w:val="00D214F6"/>
    <w:rsid w:val="00D228A6"/>
    <w:rsid w:val="00D22FFF"/>
    <w:rsid w:val="00D23F47"/>
    <w:rsid w:val="00D2445D"/>
    <w:rsid w:val="00D25E41"/>
    <w:rsid w:val="00D2663D"/>
    <w:rsid w:val="00D27D0A"/>
    <w:rsid w:val="00D302F6"/>
    <w:rsid w:val="00D30BD9"/>
    <w:rsid w:val="00D351C4"/>
    <w:rsid w:val="00D363A0"/>
    <w:rsid w:val="00D367DA"/>
    <w:rsid w:val="00D36EE8"/>
    <w:rsid w:val="00D40409"/>
    <w:rsid w:val="00D40F59"/>
    <w:rsid w:val="00D4178F"/>
    <w:rsid w:val="00D42B35"/>
    <w:rsid w:val="00D42B83"/>
    <w:rsid w:val="00D44C55"/>
    <w:rsid w:val="00D44E0E"/>
    <w:rsid w:val="00D4646C"/>
    <w:rsid w:val="00D5023B"/>
    <w:rsid w:val="00D50329"/>
    <w:rsid w:val="00D50564"/>
    <w:rsid w:val="00D50E5F"/>
    <w:rsid w:val="00D524CB"/>
    <w:rsid w:val="00D54B32"/>
    <w:rsid w:val="00D579CF"/>
    <w:rsid w:val="00D605B1"/>
    <w:rsid w:val="00D60CE9"/>
    <w:rsid w:val="00D61059"/>
    <w:rsid w:val="00D6188F"/>
    <w:rsid w:val="00D63818"/>
    <w:rsid w:val="00D64C84"/>
    <w:rsid w:val="00D67D59"/>
    <w:rsid w:val="00D7117C"/>
    <w:rsid w:val="00D717FE"/>
    <w:rsid w:val="00D721A0"/>
    <w:rsid w:val="00D725FB"/>
    <w:rsid w:val="00D72900"/>
    <w:rsid w:val="00D72DAB"/>
    <w:rsid w:val="00D76ED3"/>
    <w:rsid w:val="00D77C7A"/>
    <w:rsid w:val="00D802C8"/>
    <w:rsid w:val="00D817F8"/>
    <w:rsid w:val="00D81D1E"/>
    <w:rsid w:val="00D825A6"/>
    <w:rsid w:val="00D82809"/>
    <w:rsid w:val="00D849AF"/>
    <w:rsid w:val="00D8569A"/>
    <w:rsid w:val="00D87B62"/>
    <w:rsid w:val="00D907B2"/>
    <w:rsid w:val="00D9111E"/>
    <w:rsid w:val="00D9118A"/>
    <w:rsid w:val="00D939AD"/>
    <w:rsid w:val="00D9531C"/>
    <w:rsid w:val="00DA2624"/>
    <w:rsid w:val="00DA36E4"/>
    <w:rsid w:val="00DA39AA"/>
    <w:rsid w:val="00DA49F4"/>
    <w:rsid w:val="00DA4B32"/>
    <w:rsid w:val="00DA4DDD"/>
    <w:rsid w:val="00DA538C"/>
    <w:rsid w:val="00DA67F5"/>
    <w:rsid w:val="00DA6AFC"/>
    <w:rsid w:val="00DA6E8F"/>
    <w:rsid w:val="00DA7544"/>
    <w:rsid w:val="00DB2DB9"/>
    <w:rsid w:val="00DB3F7E"/>
    <w:rsid w:val="00DB405F"/>
    <w:rsid w:val="00DB41A2"/>
    <w:rsid w:val="00DB4EBE"/>
    <w:rsid w:val="00DB4EC2"/>
    <w:rsid w:val="00DB55A2"/>
    <w:rsid w:val="00DB66F6"/>
    <w:rsid w:val="00DB7967"/>
    <w:rsid w:val="00DB7B31"/>
    <w:rsid w:val="00DC0C46"/>
    <w:rsid w:val="00DC125B"/>
    <w:rsid w:val="00DC13A1"/>
    <w:rsid w:val="00DC242F"/>
    <w:rsid w:val="00DC2E54"/>
    <w:rsid w:val="00DC365D"/>
    <w:rsid w:val="00DC3F22"/>
    <w:rsid w:val="00DC62B9"/>
    <w:rsid w:val="00DC72F0"/>
    <w:rsid w:val="00DD54B1"/>
    <w:rsid w:val="00DE418F"/>
    <w:rsid w:val="00DE4341"/>
    <w:rsid w:val="00DE578F"/>
    <w:rsid w:val="00DE58C1"/>
    <w:rsid w:val="00DE64C9"/>
    <w:rsid w:val="00DE68EB"/>
    <w:rsid w:val="00DF052F"/>
    <w:rsid w:val="00DF2552"/>
    <w:rsid w:val="00DF26CF"/>
    <w:rsid w:val="00DF37E3"/>
    <w:rsid w:val="00DF3EFD"/>
    <w:rsid w:val="00DF45CD"/>
    <w:rsid w:val="00DF4FB1"/>
    <w:rsid w:val="00DF61D7"/>
    <w:rsid w:val="00DF6AEA"/>
    <w:rsid w:val="00DF7E23"/>
    <w:rsid w:val="00DF7E45"/>
    <w:rsid w:val="00E0123C"/>
    <w:rsid w:val="00E0215D"/>
    <w:rsid w:val="00E068CD"/>
    <w:rsid w:val="00E1126B"/>
    <w:rsid w:val="00E11ED5"/>
    <w:rsid w:val="00E12F7A"/>
    <w:rsid w:val="00E13FFC"/>
    <w:rsid w:val="00E14D23"/>
    <w:rsid w:val="00E1533F"/>
    <w:rsid w:val="00E17340"/>
    <w:rsid w:val="00E179D3"/>
    <w:rsid w:val="00E2137E"/>
    <w:rsid w:val="00E221C7"/>
    <w:rsid w:val="00E22220"/>
    <w:rsid w:val="00E23328"/>
    <w:rsid w:val="00E23764"/>
    <w:rsid w:val="00E2528C"/>
    <w:rsid w:val="00E30239"/>
    <w:rsid w:val="00E3065A"/>
    <w:rsid w:val="00E3090A"/>
    <w:rsid w:val="00E30BD0"/>
    <w:rsid w:val="00E31A1B"/>
    <w:rsid w:val="00E3430E"/>
    <w:rsid w:val="00E34D59"/>
    <w:rsid w:val="00E35190"/>
    <w:rsid w:val="00E35326"/>
    <w:rsid w:val="00E36D7E"/>
    <w:rsid w:val="00E40215"/>
    <w:rsid w:val="00E41096"/>
    <w:rsid w:val="00E41620"/>
    <w:rsid w:val="00E41C54"/>
    <w:rsid w:val="00E43343"/>
    <w:rsid w:val="00E4363D"/>
    <w:rsid w:val="00E438E7"/>
    <w:rsid w:val="00E46EDD"/>
    <w:rsid w:val="00E509F1"/>
    <w:rsid w:val="00E52996"/>
    <w:rsid w:val="00E552CF"/>
    <w:rsid w:val="00E60C3C"/>
    <w:rsid w:val="00E6266B"/>
    <w:rsid w:val="00E63BDB"/>
    <w:rsid w:val="00E64F15"/>
    <w:rsid w:val="00E661AD"/>
    <w:rsid w:val="00E66C52"/>
    <w:rsid w:val="00E66C89"/>
    <w:rsid w:val="00E7199C"/>
    <w:rsid w:val="00E72021"/>
    <w:rsid w:val="00E739C7"/>
    <w:rsid w:val="00E75B63"/>
    <w:rsid w:val="00E76831"/>
    <w:rsid w:val="00E80173"/>
    <w:rsid w:val="00E80D64"/>
    <w:rsid w:val="00E916E9"/>
    <w:rsid w:val="00E92673"/>
    <w:rsid w:val="00E92C39"/>
    <w:rsid w:val="00E92E97"/>
    <w:rsid w:val="00E94556"/>
    <w:rsid w:val="00E9501F"/>
    <w:rsid w:val="00E95EE3"/>
    <w:rsid w:val="00E9658E"/>
    <w:rsid w:val="00E97ACF"/>
    <w:rsid w:val="00EA2F9F"/>
    <w:rsid w:val="00EA337D"/>
    <w:rsid w:val="00EA4B5F"/>
    <w:rsid w:val="00EA530C"/>
    <w:rsid w:val="00EA5FE4"/>
    <w:rsid w:val="00EA7FCA"/>
    <w:rsid w:val="00EB0F8C"/>
    <w:rsid w:val="00EB2262"/>
    <w:rsid w:val="00EB2E6E"/>
    <w:rsid w:val="00EB3013"/>
    <w:rsid w:val="00EB3BF4"/>
    <w:rsid w:val="00EB5F60"/>
    <w:rsid w:val="00EC09DC"/>
    <w:rsid w:val="00EC1C93"/>
    <w:rsid w:val="00EC343F"/>
    <w:rsid w:val="00EC3727"/>
    <w:rsid w:val="00EC4894"/>
    <w:rsid w:val="00EC51BC"/>
    <w:rsid w:val="00EC5D8E"/>
    <w:rsid w:val="00EC5E41"/>
    <w:rsid w:val="00EC61F0"/>
    <w:rsid w:val="00ED172C"/>
    <w:rsid w:val="00ED26B2"/>
    <w:rsid w:val="00ED2F38"/>
    <w:rsid w:val="00ED3180"/>
    <w:rsid w:val="00ED415C"/>
    <w:rsid w:val="00ED5232"/>
    <w:rsid w:val="00ED5BDA"/>
    <w:rsid w:val="00ED6098"/>
    <w:rsid w:val="00ED757A"/>
    <w:rsid w:val="00ED7B7D"/>
    <w:rsid w:val="00EE0759"/>
    <w:rsid w:val="00EE07CF"/>
    <w:rsid w:val="00EE2244"/>
    <w:rsid w:val="00EE2635"/>
    <w:rsid w:val="00EE4294"/>
    <w:rsid w:val="00EE5FC9"/>
    <w:rsid w:val="00EF25CA"/>
    <w:rsid w:val="00EF4691"/>
    <w:rsid w:val="00EF7D28"/>
    <w:rsid w:val="00F031C2"/>
    <w:rsid w:val="00F04196"/>
    <w:rsid w:val="00F0454A"/>
    <w:rsid w:val="00F066C1"/>
    <w:rsid w:val="00F10019"/>
    <w:rsid w:val="00F10069"/>
    <w:rsid w:val="00F112DE"/>
    <w:rsid w:val="00F12BD0"/>
    <w:rsid w:val="00F16C93"/>
    <w:rsid w:val="00F20257"/>
    <w:rsid w:val="00F2132D"/>
    <w:rsid w:val="00F2156A"/>
    <w:rsid w:val="00F23CBE"/>
    <w:rsid w:val="00F23DCF"/>
    <w:rsid w:val="00F255A7"/>
    <w:rsid w:val="00F25902"/>
    <w:rsid w:val="00F2620B"/>
    <w:rsid w:val="00F26A27"/>
    <w:rsid w:val="00F31CBB"/>
    <w:rsid w:val="00F354C7"/>
    <w:rsid w:val="00F35AD3"/>
    <w:rsid w:val="00F37D55"/>
    <w:rsid w:val="00F41F32"/>
    <w:rsid w:val="00F4390F"/>
    <w:rsid w:val="00F445AE"/>
    <w:rsid w:val="00F60284"/>
    <w:rsid w:val="00F60A4D"/>
    <w:rsid w:val="00F64A1E"/>
    <w:rsid w:val="00F64AD7"/>
    <w:rsid w:val="00F6669A"/>
    <w:rsid w:val="00F67AE0"/>
    <w:rsid w:val="00F703DE"/>
    <w:rsid w:val="00F71044"/>
    <w:rsid w:val="00F71DCD"/>
    <w:rsid w:val="00F72612"/>
    <w:rsid w:val="00F731CD"/>
    <w:rsid w:val="00F73EAF"/>
    <w:rsid w:val="00F740F6"/>
    <w:rsid w:val="00F75860"/>
    <w:rsid w:val="00F75FC3"/>
    <w:rsid w:val="00F769A8"/>
    <w:rsid w:val="00F82067"/>
    <w:rsid w:val="00F8475D"/>
    <w:rsid w:val="00F87E0F"/>
    <w:rsid w:val="00F87FCF"/>
    <w:rsid w:val="00F90F30"/>
    <w:rsid w:val="00F94CE2"/>
    <w:rsid w:val="00F96C28"/>
    <w:rsid w:val="00F96C33"/>
    <w:rsid w:val="00FA34A8"/>
    <w:rsid w:val="00FA6E03"/>
    <w:rsid w:val="00FA7B3F"/>
    <w:rsid w:val="00FB227F"/>
    <w:rsid w:val="00FB54D5"/>
    <w:rsid w:val="00FB57E8"/>
    <w:rsid w:val="00FB5A4C"/>
    <w:rsid w:val="00FB634B"/>
    <w:rsid w:val="00FB7AEA"/>
    <w:rsid w:val="00FB7B42"/>
    <w:rsid w:val="00FC0862"/>
    <w:rsid w:val="00FC0B8F"/>
    <w:rsid w:val="00FC147E"/>
    <w:rsid w:val="00FC2DCC"/>
    <w:rsid w:val="00FC3145"/>
    <w:rsid w:val="00FC5085"/>
    <w:rsid w:val="00FC561A"/>
    <w:rsid w:val="00FC5A1E"/>
    <w:rsid w:val="00FC790B"/>
    <w:rsid w:val="00FD0A97"/>
    <w:rsid w:val="00FD0B64"/>
    <w:rsid w:val="00FD1F7B"/>
    <w:rsid w:val="00FD3DDA"/>
    <w:rsid w:val="00FD40EA"/>
    <w:rsid w:val="00FD4240"/>
    <w:rsid w:val="00FD45B9"/>
    <w:rsid w:val="00FD4A16"/>
    <w:rsid w:val="00FD53E0"/>
    <w:rsid w:val="00FD53FE"/>
    <w:rsid w:val="00FD7C40"/>
    <w:rsid w:val="00FD7E24"/>
    <w:rsid w:val="00FE08A0"/>
    <w:rsid w:val="00FE1533"/>
    <w:rsid w:val="00FE21C4"/>
    <w:rsid w:val="00FE3F3B"/>
    <w:rsid w:val="00FE76FA"/>
    <w:rsid w:val="00FE7731"/>
    <w:rsid w:val="00FE7E5C"/>
    <w:rsid w:val="00FF0D58"/>
    <w:rsid w:val="00FF1CA8"/>
    <w:rsid w:val="00FF30E3"/>
    <w:rsid w:val="00FF53CC"/>
    <w:rsid w:val="00FF55DA"/>
    <w:rsid w:val="00FF75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3F8B03"/>
  <w15:docId w15:val="{2795D7D9-A7C4-484F-8FA5-C2D1A4DE07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0862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F439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F4390F"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rsid w:val="00B80BE7"/>
    <w:pPr>
      <w:ind w:left="720"/>
      <w:contextualSpacing/>
    </w:pPr>
  </w:style>
  <w:style w:type="character" w:styleId="Neupadljivoisticanje">
    <w:name w:val="Subtle Emphasis"/>
    <w:basedOn w:val="Zadanifontodlomka"/>
    <w:uiPriority w:val="19"/>
    <w:qFormat/>
    <w:rsid w:val="00B6369F"/>
    <w:rPr>
      <w:i/>
      <w:iCs/>
      <w:color w:val="808080" w:themeColor="text1" w:themeTint="7F"/>
    </w:rPr>
  </w:style>
  <w:style w:type="paragraph" w:styleId="Zaglavlje">
    <w:name w:val="header"/>
    <w:basedOn w:val="Normal"/>
    <w:link w:val="ZaglavljeChar"/>
    <w:uiPriority w:val="99"/>
    <w:unhideWhenUsed/>
    <w:rsid w:val="00453A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453A44"/>
  </w:style>
  <w:style w:type="paragraph" w:styleId="Podnoje">
    <w:name w:val="footer"/>
    <w:basedOn w:val="Normal"/>
    <w:link w:val="PodnojeChar"/>
    <w:uiPriority w:val="99"/>
    <w:unhideWhenUsed/>
    <w:rsid w:val="00453A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453A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92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93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6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63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1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1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0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ocuments\Memorandum%20novi%20dot.dotx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8F237A-1ED5-4D8E-8083-D882EE369C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Memorandum novi dot</Template>
  <TotalTime>0</TotalTime>
  <Pages>2</Pages>
  <Words>389</Words>
  <Characters>2222</Characters>
  <Application>Microsoft Office Word</Application>
  <DocSecurity>0</DocSecurity>
  <Lines>18</Lines>
  <Paragraphs>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Korisnik</cp:lastModifiedBy>
  <cp:revision>2</cp:revision>
  <cp:lastPrinted>2025-05-28T12:19:00Z</cp:lastPrinted>
  <dcterms:created xsi:type="dcterms:W3CDTF">2025-12-03T13:47:00Z</dcterms:created>
  <dcterms:modified xsi:type="dcterms:W3CDTF">2025-12-03T13:47:00Z</dcterms:modified>
</cp:coreProperties>
</file>